
<file path=[Content_Types].xml><?xml version="1.0" encoding="utf-8"?>
<Types xmlns="http://schemas.openxmlformats.org/package/2006/content-types">
  <Default Extension="emf" ContentType="image/x-emf"/>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AA3B91" w14:textId="54046E54" w:rsidR="008C14D7" w:rsidRDefault="00C7102A" w:rsidP="00A65BC1">
      <w:pPr>
        <w:pStyle w:val="a8"/>
        <w:spacing w:line="360" w:lineRule="auto"/>
        <w:ind w:right="140"/>
        <w:rPr>
          <w:sz w:val="24"/>
        </w:rPr>
      </w:pPr>
      <w:bookmarkStart w:id="0" w:name="_Toc381086718"/>
      <w:bookmarkStart w:id="1" w:name="_Toc384708869"/>
      <w:bookmarkStart w:id="2" w:name="_GoBack"/>
      <w:bookmarkEnd w:id="2"/>
      <w:r>
        <w:t xml:space="preserve">SECTION 3 </w:t>
      </w:r>
      <w:r w:rsidR="00BE5C02">
        <w:t xml:space="preserve">- </w:t>
      </w:r>
      <w:bookmarkEnd w:id="0"/>
      <w:bookmarkEnd w:id="1"/>
      <w:r w:rsidR="00A65BC1" w:rsidRPr="00996F57">
        <w:rPr>
          <w:rFonts w:cs="Arial"/>
        </w:rPr>
        <w:t xml:space="preserve">Operational Procedures at </w:t>
      </w:r>
      <w:r w:rsidR="00622DD1" w:rsidRPr="00996F57">
        <w:rPr>
          <w:rFonts w:cs="Arial"/>
        </w:rPr>
        <w:t>Haifa</w:t>
      </w:r>
      <w:r w:rsidR="00EB5FA8" w:rsidRPr="00996F57">
        <w:rPr>
          <w:rFonts w:cs="Arial"/>
        </w:rPr>
        <w:t xml:space="preserve"> Port</w:t>
      </w:r>
      <w:r w:rsidR="00A65BC1" w:rsidRPr="00996F57">
        <w:rPr>
          <w:rFonts w:cs="Arial"/>
        </w:rPr>
        <w:t xml:space="preserve"> Customs Site</w:t>
      </w:r>
    </w:p>
    <w:p w14:paraId="0E52CE9D" w14:textId="77777777" w:rsidR="007661EF" w:rsidRDefault="007661EF" w:rsidP="00A65BC1">
      <w:pPr>
        <w:pStyle w:val="a8"/>
        <w:spacing w:line="360" w:lineRule="auto"/>
        <w:ind w:right="140"/>
        <w:rPr>
          <w:sz w:val="24"/>
        </w:rPr>
      </w:pPr>
    </w:p>
    <w:p w14:paraId="1D36FA2A" w14:textId="19CD069F" w:rsidR="00A65BC1" w:rsidRPr="00D0592F" w:rsidRDefault="008C14D7" w:rsidP="007661EF">
      <w:pPr>
        <w:pStyle w:val="a8"/>
        <w:spacing w:line="360" w:lineRule="auto"/>
        <w:rPr>
          <w:b w:val="0"/>
          <w:bCs w:val="0"/>
          <w:sz w:val="24"/>
          <w:szCs w:val="24"/>
        </w:rPr>
      </w:pPr>
      <w:r w:rsidRPr="00D0592F">
        <w:rPr>
          <w:b w:val="0"/>
          <w:bCs w:val="0"/>
          <w:sz w:val="24"/>
          <w:szCs w:val="24"/>
        </w:rPr>
        <w:t>CONTENTS</w:t>
      </w:r>
    </w:p>
    <w:p w14:paraId="6127E111" w14:textId="0110D036" w:rsidR="008C14D7" w:rsidRPr="00C8504E" w:rsidRDefault="008C14D7" w:rsidP="00C16E45">
      <w:pPr>
        <w:pStyle w:val="TAC1"/>
        <w:spacing w:line="360" w:lineRule="auto"/>
      </w:pPr>
      <w:r w:rsidRPr="00C8504E">
        <w:t>1.</w:t>
      </w:r>
      <w:r w:rsidRPr="00C8504E">
        <w:tab/>
        <w:t>Direction of a shipment to the inspection facility</w:t>
      </w:r>
      <w:r w:rsidRPr="00C8504E">
        <w:tab/>
      </w:r>
    </w:p>
    <w:p w14:paraId="51F231C6" w14:textId="7D106248" w:rsidR="008C14D7" w:rsidRPr="00C8504E" w:rsidRDefault="008C14D7" w:rsidP="00E324DC">
      <w:pPr>
        <w:pStyle w:val="TAC1"/>
        <w:spacing w:line="360" w:lineRule="auto"/>
      </w:pPr>
      <w:r w:rsidRPr="00C8504E">
        <w:t>2.</w:t>
      </w:r>
      <w:r w:rsidRPr="00C8504E">
        <w:tab/>
        <w:t>Reception of a shipment at the site - Check-in</w:t>
      </w:r>
      <w:r w:rsidRPr="00C8504E">
        <w:tab/>
      </w:r>
    </w:p>
    <w:p w14:paraId="536C68A6" w14:textId="78976CF9" w:rsidR="008C14D7" w:rsidRPr="00C8504E" w:rsidRDefault="008C14D7" w:rsidP="008351D3">
      <w:pPr>
        <w:pStyle w:val="TAC1"/>
        <w:spacing w:line="360" w:lineRule="auto"/>
      </w:pPr>
      <w:r w:rsidRPr="00C8504E">
        <w:t>3.</w:t>
      </w:r>
      <w:r w:rsidRPr="00C8504E">
        <w:tab/>
        <w:t>Radiography procedure</w:t>
      </w:r>
      <w:r w:rsidRPr="00C8504E">
        <w:tab/>
      </w:r>
    </w:p>
    <w:p w14:paraId="00F77B7B" w14:textId="643C8BC2" w:rsidR="00462C8B" w:rsidRPr="00C8504E" w:rsidRDefault="000C72FE" w:rsidP="00E324DC">
      <w:pPr>
        <w:pStyle w:val="TAC1"/>
        <w:spacing w:line="360" w:lineRule="auto"/>
      </w:pPr>
      <w:r w:rsidRPr="00C8504E">
        <w:t>4</w:t>
      </w:r>
      <w:r w:rsidR="008C14D7" w:rsidRPr="00C8504E">
        <w:t>.</w:t>
      </w:r>
      <w:r w:rsidR="008C14D7" w:rsidRPr="00C8504E">
        <w:tab/>
      </w:r>
      <w:r w:rsidR="0057114E">
        <w:t>Security/C</w:t>
      </w:r>
      <w:r w:rsidR="00462C8B" w:rsidRPr="00C8504E">
        <w:t>ustoms manual inspection procedure</w:t>
      </w:r>
      <w:r w:rsidR="00462C8B" w:rsidRPr="00C8504E">
        <w:tab/>
      </w:r>
    </w:p>
    <w:p w14:paraId="3148C2A0" w14:textId="01CA82B3" w:rsidR="008C14D7" w:rsidRPr="00C8504E" w:rsidRDefault="00462C8B" w:rsidP="00E324DC">
      <w:pPr>
        <w:pStyle w:val="TAC1"/>
        <w:spacing w:line="360" w:lineRule="auto"/>
      </w:pPr>
      <w:r w:rsidRPr="00C8504E">
        <w:t>5</w:t>
      </w:r>
      <w:r w:rsidRPr="00C8504E">
        <w:tab/>
      </w:r>
      <w:r w:rsidR="008C14D7" w:rsidRPr="00C8504E">
        <w:t>Clearance of shipment after conclusion of inspection</w:t>
      </w:r>
      <w:r w:rsidR="008C14D7" w:rsidRPr="00C8504E">
        <w:tab/>
      </w:r>
    </w:p>
    <w:p w14:paraId="4F5F3CA8" w14:textId="5104ABBF" w:rsidR="00CC031C" w:rsidRPr="00C8504E" w:rsidRDefault="00600C2F" w:rsidP="00E324DC">
      <w:pPr>
        <w:pStyle w:val="TAC1"/>
        <w:spacing w:line="360" w:lineRule="auto"/>
      </w:pPr>
      <w:r w:rsidRPr="00C8504E">
        <w:t>6.</w:t>
      </w:r>
      <w:r w:rsidRPr="00C8504E">
        <w:tab/>
      </w:r>
      <w:r w:rsidR="00CC031C" w:rsidRPr="00C8504E">
        <w:t xml:space="preserve">Schematic </w:t>
      </w:r>
      <w:r w:rsidR="006921FE" w:rsidRPr="00C8504E">
        <w:t>plan</w:t>
      </w:r>
      <w:r w:rsidR="00CC031C" w:rsidRPr="00C8504E">
        <w:t xml:space="preserve"> of the Inspection Facility</w:t>
      </w:r>
      <w:r w:rsidR="00CC031C" w:rsidRPr="00C8504E">
        <w:tab/>
      </w:r>
    </w:p>
    <w:p w14:paraId="13A6D7C8" w14:textId="3B3DAA5D" w:rsidR="00600C2F" w:rsidRDefault="00CC031C" w:rsidP="00E324DC">
      <w:pPr>
        <w:pStyle w:val="TAC1"/>
        <w:spacing w:line="360" w:lineRule="auto"/>
      </w:pPr>
      <w:r w:rsidRPr="00C8504E">
        <w:t>7.</w:t>
      </w:r>
      <w:r w:rsidRPr="00C8504E">
        <w:tab/>
        <w:t xml:space="preserve">Flow-Chart of </w:t>
      </w:r>
      <w:r w:rsidR="00600C2F" w:rsidRPr="00C8504E">
        <w:t>Site</w:t>
      </w:r>
      <w:r w:rsidR="00532B30" w:rsidRPr="00C8504E">
        <w:t>'s</w:t>
      </w:r>
      <w:r w:rsidR="00600C2F" w:rsidRPr="00C8504E">
        <w:t xml:space="preserve"> </w:t>
      </w:r>
      <w:r w:rsidRPr="00C8504E">
        <w:t>inspection Process</w:t>
      </w:r>
      <w:r w:rsidR="00600C2F" w:rsidRPr="00C8504E">
        <w:tab/>
      </w:r>
    </w:p>
    <w:p w14:paraId="02B0CE41" w14:textId="77777777" w:rsidR="008C14D7" w:rsidRDefault="008C14D7" w:rsidP="000D1071">
      <w:pPr>
        <w:pStyle w:val="1"/>
        <w:bidi w:val="0"/>
        <w:spacing w:before="120" w:after="120" w:line="360" w:lineRule="auto"/>
      </w:pPr>
      <w:r>
        <w:br w:type="page"/>
      </w:r>
      <w:bookmarkStart w:id="3" w:name="_Toc384708870"/>
      <w:r>
        <w:lastRenderedPageBreak/>
        <w:t xml:space="preserve">Direction of a shipment to </w:t>
      </w:r>
      <w:r w:rsidR="000D1071">
        <w:t>Customs</w:t>
      </w:r>
      <w:r>
        <w:t xml:space="preserve"> inspection facility</w:t>
      </w:r>
      <w:bookmarkEnd w:id="3"/>
    </w:p>
    <w:p w14:paraId="53E548BD" w14:textId="77777777" w:rsidR="008C14D7" w:rsidRPr="00F179E7" w:rsidRDefault="00F23040" w:rsidP="00C16E45">
      <w:pPr>
        <w:pStyle w:val="2"/>
        <w:spacing w:line="360" w:lineRule="auto"/>
        <w:ind w:right="284"/>
        <w:jc w:val="both"/>
        <w:rPr>
          <w:u w:val="single"/>
        </w:rPr>
      </w:pPr>
      <w:r w:rsidRPr="00F179E7">
        <w:rPr>
          <w:u w:val="single"/>
        </w:rPr>
        <w:t>General</w:t>
      </w:r>
    </w:p>
    <w:p w14:paraId="1E244C30" w14:textId="6A0DE879" w:rsidR="008C14D7" w:rsidRDefault="0000343B" w:rsidP="00EB5FA8">
      <w:pPr>
        <w:pStyle w:val="3"/>
        <w:spacing w:line="360" w:lineRule="auto"/>
        <w:ind w:right="0"/>
        <w:jc w:val="both"/>
      </w:pPr>
      <w:r>
        <w:t xml:space="preserve">Vehicles and cargo </w:t>
      </w:r>
      <w:r w:rsidR="00041C16">
        <w:t>passing</w:t>
      </w:r>
      <w:r>
        <w:t xml:space="preserve"> through </w:t>
      </w:r>
      <w:r w:rsidR="00C01695">
        <w:rPr>
          <w:rFonts w:hint="cs"/>
        </w:rPr>
        <w:t>H</w:t>
      </w:r>
      <w:r w:rsidR="00C01695">
        <w:t>aifa</w:t>
      </w:r>
      <w:r w:rsidR="00EB5FA8">
        <w:t xml:space="preserve"> Port r</w:t>
      </w:r>
      <w:r>
        <w:t xml:space="preserve">equire customs clearance. </w:t>
      </w:r>
      <w:r w:rsidR="00E5239C">
        <w:t>Certain shipments require thorough examination, either a</w:t>
      </w:r>
      <w:r w:rsidR="0090164C">
        <w:t>s</w:t>
      </w:r>
      <w:r w:rsidR="003807AD">
        <w:t xml:space="preserve"> part</w:t>
      </w:r>
      <w:r w:rsidR="00F23040">
        <w:t xml:space="preserve"> of</w:t>
      </w:r>
      <w:r w:rsidR="008C14D7">
        <w:t xml:space="preserve"> custom</w:t>
      </w:r>
      <w:r>
        <w:t>s</w:t>
      </w:r>
      <w:r w:rsidR="00924917">
        <w:t xml:space="preserve"> </w:t>
      </w:r>
      <w:r>
        <w:t xml:space="preserve">clearance </w:t>
      </w:r>
      <w:r w:rsidR="00924917">
        <w:t>procedure</w:t>
      </w:r>
      <w:r w:rsidR="00F23040">
        <w:t>s</w:t>
      </w:r>
      <w:r w:rsidR="00E5239C">
        <w:t xml:space="preserve"> or as</w:t>
      </w:r>
      <w:r w:rsidR="008C14D7">
        <w:t xml:space="preserve"> additional </w:t>
      </w:r>
      <w:r w:rsidR="00E5239C">
        <w:t xml:space="preserve">security </w:t>
      </w:r>
      <w:r w:rsidR="008C14D7">
        <w:t>inspection</w:t>
      </w:r>
      <w:r w:rsidR="003807AD">
        <w:t>s</w:t>
      </w:r>
      <w:r w:rsidR="00E5239C">
        <w:t>.</w:t>
      </w:r>
      <w:r w:rsidR="00F71B06">
        <w:t xml:space="preserve"> T</w:t>
      </w:r>
      <w:r w:rsidR="008C14D7">
        <w:t>hese inspections</w:t>
      </w:r>
      <w:r w:rsidR="001D6FBA">
        <w:t xml:space="preserve">, </w:t>
      </w:r>
      <w:r w:rsidR="00180572">
        <w:t xml:space="preserve">regarding </w:t>
      </w:r>
      <w:r w:rsidR="001D6FBA">
        <w:t>import or export shipments,</w:t>
      </w:r>
      <w:r w:rsidR="008C14D7">
        <w:t xml:space="preserve"> will be performed </w:t>
      </w:r>
      <w:r w:rsidR="00F71B06">
        <w:t>at</w:t>
      </w:r>
      <w:r w:rsidR="008C14D7">
        <w:t xml:space="preserve"> </w:t>
      </w:r>
      <w:r w:rsidR="00622DD1">
        <w:t>Haifa</w:t>
      </w:r>
      <w:r w:rsidR="00EB5FA8">
        <w:t xml:space="preserve"> Port</w:t>
      </w:r>
      <w:r w:rsidR="0090164C">
        <w:t xml:space="preserve"> </w:t>
      </w:r>
      <w:r w:rsidR="0076655B">
        <w:t>Customs</w:t>
      </w:r>
      <w:r w:rsidR="008C14D7">
        <w:t xml:space="preserve"> Site</w:t>
      </w:r>
      <w:r w:rsidR="0090164C">
        <w:t xml:space="preserve"> inspection facility</w:t>
      </w:r>
      <w:r w:rsidR="008C14D7">
        <w:t>.</w:t>
      </w:r>
    </w:p>
    <w:p w14:paraId="718B8987" w14:textId="7EE711DE" w:rsidR="001F7583" w:rsidRDefault="001F7583" w:rsidP="00C16E45">
      <w:pPr>
        <w:pStyle w:val="3"/>
        <w:spacing w:line="360" w:lineRule="auto"/>
        <w:ind w:right="0"/>
        <w:jc w:val="both"/>
      </w:pPr>
      <w:r>
        <w:t xml:space="preserve">The </w:t>
      </w:r>
      <w:r w:rsidR="005E76B6">
        <w:t>inspection</w:t>
      </w:r>
      <w:r>
        <w:t xml:space="preserve"> means </w:t>
      </w:r>
      <w:r w:rsidR="00A463D2">
        <w:t>that will be</w:t>
      </w:r>
      <w:r>
        <w:t xml:space="preserve"> implemented will comprise, in ad</w:t>
      </w:r>
      <w:r w:rsidR="00303D36">
        <w:t xml:space="preserve">dition to manual inspection, </w:t>
      </w:r>
      <w:r w:rsidR="007C0EFE">
        <w:t xml:space="preserve">of </w:t>
      </w:r>
      <w:r>
        <w:t xml:space="preserve">a system based on imaging cargo content by means of </w:t>
      </w:r>
      <w:r w:rsidR="00D55517">
        <w:t xml:space="preserve">a </w:t>
      </w:r>
      <w:r>
        <w:t>Radiographic inspection.</w:t>
      </w:r>
    </w:p>
    <w:p w14:paraId="1127F3CF" w14:textId="77777777" w:rsidR="000D2DBB" w:rsidRDefault="005B3C3C" w:rsidP="00C16E45">
      <w:pPr>
        <w:pStyle w:val="3"/>
        <w:spacing w:line="360" w:lineRule="auto"/>
        <w:ind w:right="-1"/>
        <w:jc w:val="both"/>
      </w:pPr>
      <w:r>
        <w:t xml:space="preserve">General </w:t>
      </w:r>
      <w:r w:rsidR="00A15150">
        <w:t xml:space="preserve">Operational </w:t>
      </w:r>
      <w:r>
        <w:t>Procedures</w:t>
      </w:r>
    </w:p>
    <w:p w14:paraId="44C1181A" w14:textId="50D1496C" w:rsidR="005B3C3C" w:rsidRDefault="005B3C3C" w:rsidP="00B50278">
      <w:pPr>
        <w:pStyle w:val="4"/>
      </w:pPr>
      <w:r>
        <w:t xml:space="preserve">Customs </w:t>
      </w:r>
      <w:r w:rsidR="00B50278">
        <w:t>guide</w:t>
      </w:r>
      <w:r w:rsidR="0007122B">
        <w:t xml:space="preserve"> lines and </w:t>
      </w:r>
      <w:r w:rsidR="003B4EF9">
        <w:t xml:space="preserve">general </w:t>
      </w:r>
      <w:r>
        <w:t>procedur</w:t>
      </w:r>
      <w:r w:rsidR="00280BF6">
        <w:t>es will be defined in this SOW and updated at the PDR.</w:t>
      </w:r>
    </w:p>
    <w:p w14:paraId="3EC6775C" w14:textId="08D9D295" w:rsidR="008C14D7" w:rsidRDefault="00280BF6" w:rsidP="00280BF6">
      <w:pPr>
        <w:pStyle w:val="4"/>
        <w:tabs>
          <w:tab w:val="clear" w:pos="1080"/>
        </w:tabs>
        <w:spacing w:after="120" w:line="360" w:lineRule="auto"/>
        <w:ind w:right="0"/>
        <w:jc w:val="both"/>
      </w:pPr>
      <w:r>
        <w:t xml:space="preserve">Cargo inspection type is </w:t>
      </w:r>
      <w:r w:rsidR="000D2DBB">
        <w:t>c</w:t>
      </w:r>
      <w:r w:rsidR="008C6EA4">
        <w:t>ustoms</w:t>
      </w:r>
      <w:r w:rsidR="008C14D7">
        <w:t xml:space="preserve"> decision </w:t>
      </w:r>
      <w:r>
        <w:t>and</w:t>
      </w:r>
      <w:r w:rsidR="008C14D7">
        <w:t xml:space="preserve"> </w:t>
      </w:r>
      <w:r>
        <w:t xml:space="preserve">for each shipment </w:t>
      </w:r>
      <w:r w:rsidR="008C14D7">
        <w:t xml:space="preserve">will be accompanied by instructions </w:t>
      </w:r>
      <w:r>
        <w:t>that define</w:t>
      </w:r>
      <w:r w:rsidR="008C14D7">
        <w:t xml:space="preserve"> the type of inspection: either radiography or manual inspection or </w:t>
      </w:r>
      <w:r w:rsidR="00E55FC6">
        <w:t xml:space="preserve">all of the </w:t>
      </w:r>
      <w:r w:rsidR="00846FA7">
        <w:t>above and</w:t>
      </w:r>
      <w:r>
        <w:t xml:space="preserve"> specify</w:t>
      </w:r>
      <w:r w:rsidR="008C14D7">
        <w:t xml:space="preserve"> the procedures to be </w:t>
      </w:r>
      <w:r w:rsidR="0076655B">
        <w:t>carried out</w:t>
      </w:r>
      <w:r w:rsidR="008C14D7">
        <w:t xml:space="preserve"> for the shipment in question.</w:t>
      </w:r>
    </w:p>
    <w:p w14:paraId="5EDDDD0F" w14:textId="77777777" w:rsidR="006E503F" w:rsidRPr="00F179E7" w:rsidRDefault="006E503F" w:rsidP="00E27E6A">
      <w:pPr>
        <w:pStyle w:val="2"/>
        <w:spacing w:line="360" w:lineRule="auto"/>
        <w:ind w:right="0"/>
        <w:rPr>
          <w:u w:val="single"/>
        </w:rPr>
      </w:pPr>
      <w:r w:rsidRPr="00F179E7">
        <w:rPr>
          <w:u w:val="single"/>
        </w:rPr>
        <w:t xml:space="preserve">Customs </w:t>
      </w:r>
      <w:r w:rsidR="00797B2D" w:rsidRPr="00F179E7">
        <w:rPr>
          <w:u w:val="single"/>
        </w:rPr>
        <w:t>Computerized S</w:t>
      </w:r>
      <w:r w:rsidRPr="00F179E7">
        <w:rPr>
          <w:u w:val="single"/>
        </w:rPr>
        <w:t>ystem</w:t>
      </w:r>
      <w:r w:rsidR="002A3CBD" w:rsidRPr="00F179E7">
        <w:rPr>
          <w:u w:val="single"/>
        </w:rPr>
        <w:t xml:space="preserve"> </w:t>
      </w:r>
    </w:p>
    <w:p w14:paraId="00768416" w14:textId="77777777" w:rsidR="008C14D7" w:rsidRDefault="005823BF" w:rsidP="00280BF6">
      <w:pPr>
        <w:pStyle w:val="3"/>
        <w:numPr>
          <w:ilvl w:val="0"/>
          <w:numId w:val="0"/>
        </w:numPr>
        <w:spacing w:line="360" w:lineRule="auto"/>
        <w:ind w:left="851" w:right="0"/>
        <w:jc w:val="both"/>
      </w:pPr>
      <w:r>
        <w:t>The</w:t>
      </w:r>
      <w:r w:rsidR="008C14D7">
        <w:t xml:space="preserve"> customs computerized system</w:t>
      </w:r>
      <w:r w:rsidR="00CB7824">
        <w:t>s</w:t>
      </w:r>
      <w:r w:rsidR="008C14D7">
        <w:t xml:space="preserve"> manage the necessary procedures </w:t>
      </w:r>
      <w:r w:rsidR="00514740">
        <w:t>of</w:t>
      </w:r>
      <w:r w:rsidR="008C14D7">
        <w:t xml:space="preserve"> </w:t>
      </w:r>
      <w:r w:rsidR="00AB1200">
        <w:t>shipment</w:t>
      </w:r>
      <w:r w:rsidR="00AE451E">
        <w:t>s</w:t>
      </w:r>
      <w:r w:rsidR="00AB1200">
        <w:t xml:space="preserve"> directed</w:t>
      </w:r>
      <w:r w:rsidR="008C14D7">
        <w:t xml:space="preserve"> to the inspection fac</w:t>
      </w:r>
      <w:r w:rsidR="006E503F">
        <w:t>ility.</w:t>
      </w:r>
      <w:r w:rsidR="002A3CBD">
        <w:t xml:space="preserve"> </w:t>
      </w:r>
      <w:r w:rsidR="006E503F">
        <w:t>Customs system comprise</w:t>
      </w:r>
      <w:r w:rsidR="00CB7824">
        <w:t>s</w:t>
      </w:r>
      <w:r w:rsidR="006E503F">
        <w:t xml:space="preserve"> of the following</w:t>
      </w:r>
      <w:r w:rsidR="008C14D7">
        <w:t xml:space="preserve">: </w:t>
      </w:r>
    </w:p>
    <w:p w14:paraId="5DB5E83A" w14:textId="77777777" w:rsidR="00EC2467" w:rsidRPr="008D12BE" w:rsidRDefault="00EC2467" w:rsidP="00F179E7">
      <w:pPr>
        <w:pStyle w:val="3"/>
      </w:pPr>
      <w:r w:rsidRPr="008D12BE">
        <w:t>Timing of the arrival</w:t>
      </w:r>
    </w:p>
    <w:p w14:paraId="269AE7AB" w14:textId="77777777" w:rsidR="008C14D7" w:rsidRDefault="008C14D7" w:rsidP="00280BF6">
      <w:pPr>
        <w:pStyle w:val="3"/>
        <w:numPr>
          <w:ilvl w:val="0"/>
          <w:numId w:val="0"/>
        </w:numPr>
        <w:spacing w:line="360" w:lineRule="auto"/>
        <w:ind w:left="851" w:right="-1"/>
        <w:jc w:val="both"/>
      </w:pPr>
      <w:r>
        <w:t xml:space="preserve">In order to </w:t>
      </w:r>
      <w:r w:rsidR="005B0CF1">
        <w:t>as</w:t>
      </w:r>
      <w:r>
        <w:t>sure maximum thro</w:t>
      </w:r>
      <w:r w:rsidR="004F473B">
        <w:t>ughput from the facility, on</w:t>
      </w:r>
      <w:r>
        <w:t xml:space="preserve"> one hand, and on the other hand to prevent unnecessary waiting of the shipments directed to inspection, which may cause congestion </w:t>
      </w:r>
      <w:r w:rsidR="00B53913">
        <w:t xml:space="preserve">at the border, </w:t>
      </w:r>
      <w:r>
        <w:t>it is imperative to control the timing of the arrival of the shipments at the inspection site.</w:t>
      </w:r>
    </w:p>
    <w:p w14:paraId="1FB64DF6" w14:textId="77777777" w:rsidR="00280BF6" w:rsidRDefault="00280BF6" w:rsidP="00F179E7">
      <w:pPr>
        <w:pStyle w:val="3"/>
      </w:pPr>
      <w:r>
        <w:t>Required inspection instructions</w:t>
      </w:r>
    </w:p>
    <w:p w14:paraId="2FD98ABE" w14:textId="77777777" w:rsidR="00EC2467" w:rsidRPr="008D12BE" w:rsidRDefault="008C14D7" w:rsidP="001E0D9B">
      <w:pPr>
        <w:pStyle w:val="3"/>
        <w:spacing w:line="360" w:lineRule="atLeast"/>
      </w:pPr>
      <w:r w:rsidRPr="008D12BE">
        <w:t>Custo</w:t>
      </w:r>
      <w:r w:rsidR="00EC2467" w:rsidRPr="008D12BE">
        <w:t>ms ID number</w:t>
      </w:r>
    </w:p>
    <w:p w14:paraId="47AC7397" w14:textId="77777777" w:rsidR="008C14D7" w:rsidRDefault="008C14D7" w:rsidP="001E0D9B">
      <w:pPr>
        <w:pStyle w:val="3"/>
        <w:numPr>
          <w:ilvl w:val="0"/>
          <w:numId w:val="0"/>
        </w:numPr>
        <w:spacing w:line="360" w:lineRule="atLeast"/>
        <w:ind w:left="851" w:right="-1"/>
        <w:jc w:val="both"/>
      </w:pPr>
      <w:r>
        <w:lastRenderedPageBreak/>
        <w:t xml:space="preserve">This unique ID number will be assigned to each inspection and will relate to all customs relevant data allowing the match with inspections results.  </w:t>
      </w:r>
    </w:p>
    <w:p w14:paraId="3DDB3628" w14:textId="77777777" w:rsidR="00EC2467" w:rsidRDefault="00EC2467" w:rsidP="001E0D9B">
      <w:pPr>
        <w:pStyle w:val="3"/>
        <w:spacing w:line="360" w:lineRule="atLeast"/>
        <w:ind w:right="0"/>
        <w:jc w:val="both"/>
      </w:pPr>
      <w:r>
        <w:t>Coordination</w:t>
      </w:r>
    </w:p>
    <w:p w14:paraId="1DB96F41" w14:textId="77777777" w:rsidR="008C14D7" w:rsidRDefault="00B672C5" w:rsidP="001E0D9B">
      <w:pPr>
        <w:pStyle w:val="3"/>
        <w:numPr>
          <w:ilvl w:val="0"/>
          <w:numId w:val="0"/>
        </w:numPr>
        <w:spacing w:line="360" w:lineRule="atLeast"/>
        <w:ind w:left="851" w:right="-1"/>
        <w:jc w:val="both"/>
      </w:pPr>
      <w:r>
        <w:t>Arrival of shipment for inspection will be coordinated with t</w:t>
      </w:r>
      <w:r w:rsidR="008C14D7">
        <w:t xml:space="preserve">he importer and/or the customs agent.  </w:t>
      </w:r>
    </w:p>
    <w:p w14:paraId="6DEDD878" w14:textId="77777777" w:rsidR="00942B77" w:rsidRPr="00F179E7" w:rsidRDefault="00942B77" w:rsidP="001E0D9B">
      <w:pPr>
        <w:pStyle w:val="2"/>
        <w:tabs>
          <w:tab w:val="left" w:pos="851"/>
        </w:tabs>
        <w:spacing w:line="360" w:lineRule="atLeast"/>
        <w:ind w:left="1134" w:right="0" w:hanging="1134"/>
        <w:jc w:val="both"/>
        <w:rPr>
          <w:rFonts w:cs="Arial"/>
          <w:u w:val="single"/>
        </w:rPr>
      </w:pPr>
      <w:r w:rsidRPr="00F179E7">
        <w:rPr>
          <w:rFonts w:cs="Arial"/>
          <w:u w:val="single"/>
        </w:rPr>
        <w:t>SDMS</w:t>
      </w:r>
      <w:r w:rsidR="00DC6AD2">
        <w:rPr>
          <w:rFonts w:cs="Arial"/>
          <w:u w:val="single"/>
        </w:rPr>
        <w:t xml:space="preserve"> (part of this project)</w:t>
      </w:r>
    </w:p>
    <w:p w14:paraId="589654D9" w14:textId="77777777" w:rsidR="000F64BB" w:rsidRDefault="000F64BB" w:rsidP="001E0D9B">
      <w:pPr>
        <w:pStyle w:val="3"/>
        <w:spacing w:line="360" w:lineRule="atLeast"/>
        <w:ind w:right="0"/>
        <w:jc w:val="both"/>
      </w:pPr>
      <w:r>
        <w:t>The SDMS</w:t>
      </w:r>
    </w:p>
    <w:p w14:paraId="1A420058" w14:textId="41FE1555" w:rsidR="000F64BB" w:rsidRDefault="000F64BB" w:rsidP="001E0D9B">
      <w:pPr>
        <w:pStyle w:val="3"/>
        <w:numPr>
          <w:ilvl w:val="0"/>
          <w:numId w:val="0"/>
        </w:numPr>
        <w:spacing w:line="360" w:lineRule="atLeast"/>
        <w:ind w:left="851" w:right="-1"/>
        <w:jc w:val="both"/>
      </w:pPr>
      <w:r>
        <w:t>S</w:t>
      </w:r>
      <w:r w:rsidR="00942B77" w:rsidRPr="002A419A">
        <w:t>hipment</w:t>
      </w:r>
      <w:r w:rsidR="00942B77">
        <w:t>'s</w:t>
      </w:r>
      <w:r w:rsidR="00942B77" w:rsidRPr="002A419A">
        <w:t xml:space="preserve"> </w:t>
      </w:r>
      <w:r w:rsidR="00F179E7">
        <w:t xml:space="preserve">traffic </w:t>
      </w:r>
      <w:r w:rsidR="00942B77" w:rsidRPr="002A419A">
        <w:t xml:space="preserve">control </w:t>
      </w:r>
      <w:r w:rsidR="00DB6974">
        <w:t>shall be</w:t>
      </w:r>
      <w:r w:rsidR="00942B77" w:rsidRPr="002A419A">
        <w:t xml:space="preserve"> based on carrier identification: meaning recording the </w:t>
      </w:r>
      <w:r>
        <w:t>License Plate (</w:t>
      </w:r>
      <w:r w:rsidR="00942B77" w:rsidRPr="002A419A">
        <w:t>LP</w:t>
      </w:r>
      <w:r>
        <w:t>)</w:t>
      </w:r>
      <w:r w:rsidR="00942B77" w:rsidRPr="002A419A">
        <w:t xml:space="preserve"> number at each stage. </w:t>
      </w:r>
    </w:p>
    <w:p w14:paraId="7113FEF1" w14:textId="77777777" w:rsidR="00942B77" w:rsidRPr="002A419A" w:rsidRDefault="00942B77" w:rsidP="001E0D9B">
      <w:pPr>
        <w:pStyle w:val="3"/>
        <w:spacing w:line="360" w:lineRule="atLeast"/>
      </w:pPr>
      <w:r w:rsidRPr="002A419A">
        <w:t xml:space="preserve">SDMS comprise of the following </w:t>
      </w:r>
      <w:r w:rsidR="007337AF">
        <w:t xml:space="preserve">main </w:t>
      </w:r>
      <w:r w:rsidRPr="002A419A">
        <w:t>procedures:</w:t>
      </w:r>
    </w:p>
    <w:p w14:paraId="27284EA0" w14:textId="77777777" w:rsidR="00942B77" w:rsidRPr="002A419A" w:rsidRDefault="00942B77" w:rsidP="001E0D9B">
      <w:pPr>
        <w:pStyle w:val="4"/>
        <w:tabs>
          <w:tab w:val="clear" w:pos="1080"/>
          <w:tab w:val="num" w:pos="851"/>
        </w:tabs>
        <w:spacing w:after="120" w:line="360" w:lineRule="atLeast"/>
        <w:ind w:right="0"/>
        <w:jc w:val="both"/>
      </w:pPr>
      <w:r w:rsidRPr="002A419A">
        <w:t>Directing the shipment to the site together with specific customs instruction</w:t>
      </w:r>
      <w:r>
        <w:t xml:space="preserve"> (</w:t>
      </w:r>
      <w:r w:rsidR="00FE7CE8">
        <w:t>ISP</w:t>
      </w:r>
      <w:r>
        <w:t xml:space="preserve"> and Client's responsibility)</w:t>
      </w:r>
    </w:p>
    <w:p w14:paraId="505D1954" w14:textId="77777777" w:rsidR="00942B77" w:rsidRPr="00942B77" w:rsidRDefault="00942B77" w:rsidP="001E0D9B">
      <w:pPr>
        <w:pStyle w:val="4"/>
        <w:tabs>
          <w:tab w:val="clear" w:pos="1080"/>
          <w:tab w:val="num" w:pos="851"/>
        </w:tabs>
        <w:spacing w:after="120" w:line="360" w:lineRule="atLeast"/>
        <w:ind w:right="0"/>
        <w:jc w:val="both"/>
      </w:pPr>
      <w:r w:rsidRPr="00942B77">
        <w:t>Check-in</w:t>
      </w:r>
    </w:p>
    <w:p w14:paraId="1EA1971D" w14:textId="77777777" w:rsidR="00942B77" w:rsidRPr="00942B77" w:rsidRDefault="00942B77" w:rsidP="001E0D9B">
      <w:pPr>
        <w:pStyle w:val="4"/>
        <w:tabs>
          <w:tab w:val="clear" w:pos="1080"/>
          <w:tab w:val="num" w:pos="851"/>
        </w:tabs>
        <w:spacing w:after="120" w:line="360" w:lineRule="atLeast"/>
        <w:ind w:right="0"/>
        <w:jc w:val="both"/>
      </w:pPr>
      <w:r w:rsidRPr="00942B77">
        <w:t xml:space="preserve">Inspection: </w:t>
      </w:r>
    </w:p>
    <w:p w14:paraId="382F0715" w14:textId="77777777" w:rsidR="00942B77" w:rsidRPr="002A419A" w:rsidRDefault="00942B77" w:rsidP="001E0D9B">
      <w:pPr>
        <w:pStyle w:val="3"/>
        <w:numPr>
          <w:ilvl w:val="2"/>
          <w:numId w:val="24"/>
        </w:numPr>
        <w:tabs>
          <w:tab w:val="clear" w:pos="420"/>
          <w:tab w:val="left" w:pos="1134"/>
        </w:tabs>
        <w:spacing w:line="360" w:lineRule="atLeast"/>
        <w:ind w:left="1837" w:right="0" w:hanging="397"/>
        <w:jc w:val="both"/>
        <w:rPr>
          <w:rFonts w:cs="Arial"/>
        </w:rPr>
      </w:pPr>
      <w:r w:rsidRPr="002A419A">
        <w:rPr>
          <w:rFonts w:cs="Arial"/>
        </w:rPr>
        <w:t>Radiography</w:t>
      </w:r>
      <w:r>
        <w:rPr>
          <w:rFonts w:cs="Arial"/>
        </w:rPr>
        <w:t xml:space="preserve"> (R</w:t>
      </w:r>
      <w:r w:rsidR="000F64BB">
        <w:rPr>
          <w:rFonts w:cs="Arial"/>
        </w:rPr>
        <w:t xml:space="preserve"> – either single or D</w:t>
      </w:r>
      <w:r w:rsidR="00301A94">
        <w:rPr>
          <w:rFonts w:cs="Arial"/>
        </w:rPr>
        <w:t>ual energy</w:t>
      </w:r>
      <w:r>
        <w:rPr>
          <w:rFonts w:cs="Arial"/>
        </w:rPr>
        <w:t>)</w:t>
      </w:r>
      <w:r w:rsidR="000F64BB">
        <w:rPr>
          <w:rFonts w:cs="Arial"/>
        </w:rPr>
        <w:t>; R/RD</w:t>
      </w:r>
    </w:p>
    <w:p w14:paraId="7F2F7868" w14:textId="36A39AA6" w:rsidR="00942B77" w:rsidRPr="002A419A" w:rsidRDefault="00942B77" w:rsidP="001E0D9B">
      <w:pPr>
        <w:pStyle w:val="3"/>
        <w:numPr>
          <w:ilvl w:val="2"/>
          <w:numId w:val="24"/>
        </w:numPr>
        <w:tabs>
          <w:tab w:val="clear" w:pos="420"/>
          <w:tab w:val="left" w:pos="1134"/>
        </w:tabs>
        <w:spacing w:line="360" w:lineRule="atLeast"/>
        <w:ind w:left="1837" w:right="0" w:hanging="397"/>
        <w:jc w:val="both"/>
        <w:rPr>
          <w:rFonts w:cs="Arial"/>
        </w:rPr>
      </w:pPr>
      <w:r w:rsidRPr="002A419A">
        <w:rPr>
          <w:rFonts w:cs="Arial"/>
        </w:rPr>
        <w:t>Manual</w:t>
      </w:r>
      <w:r>
        <w:rPr>
          <w:rFonts w:cs="Arial"/>
        </w:rPr>
        <w:t xml:space="preserve"> (M)</w:t>
      </w:r>
    </w:p>
    <w:p w14:paraId="5B2B2E6F" w14:textId="6B14A328" w:rsidR="00942B77" w:rsidRPr="002A419A" w:rsidRDefault="00942B77" w:rsidP="001E0D9B">
      <w:pPr>
        <w:pStyle w:val="3"/>
        <w:numPr>
          <w:ilvl w:val="2"/>
          <w:numId w:val="24"/>
        </w:numPr>
        <w:tabs>
          <w:tab w:val="clear" w:pos="420"/>
          <w:tab w:val="left" w:pos="1134"/>
        </w:tabs>
        <w:spacing w:line="360" w:lineRule="atLeast"/>
        <w:ind w:left="1837" w:right="0" w:hanging="397"/>
        <w:jc w:val="both"/>
        <w:rPr>
          <w:rFonts w:cs="Arial"/>
        </w:rPr>
      </w:pPr>
      <w:r w:rsidRPr="002A419A">
        <w:rPr>
          <w:rFonts w:cs="Arial"/>
        </w:rPr>
        <w:t xml:space="preserve">Combined </w:t>
      </w:r>
      <w:r>
        <w:rPr>
          <w:rFonts w:cs="Arial"/>
        </w:rPr>
        <w:t>(</w:t>
      </w:r>
      <w:r w:rsidR="0029084C">
        <w:rPr>
          <w:rFonts w:cs="Arial"/>
        </w:rPr>
        <w:t xml:space="preserve">any combination of </w:t>
      </w:r>
      <w:r w:rsidR="00DC6AD2">
        <w:rPr>
          <w:rFonts w:cs="Arial"/>
        </w:rPr>
        <w:t xml:space="preserve">the above: </w:t>
      </w:r>
      <w:r w:rsidR="0029084C">
        <w:rPr>
          <w:rFonts w:cs="Arial"/>
        </w:rPr>
        <w:t>R, M</w:t>
      </w:r>
      <w:r>
        <w:rPr>
          <w:rFonts w:cs="Arial"/>
        </w:rPr>
        <w:t>)</w:t>
      </w:r>
    </w:p>
    <w:p w14:paraId="22A12D85" w14:textId="77777777" w:rsidR="00942B77" w:rsidRPr="00942B77" w:rsidRDefault="00942B77" w:rsidP="001E0D9B">
      <w:pPr>
        <w:pStyle w:val="4"/>
        <w:tabs>
          <w:tab w:val="clear" w:pos="1080"/>
          <w:tab w:val="num" w:pos="851"/>
        </w:tabs>
        <w:spacing w:after="120" w:line="360" w:lineRule="atLeast"/>
        <w:ind w:right="0"/>
        <w:jc w:val="both"/>
      </w:pPr>
      <w:r w:rsidRPr="00942B77">
        <w:t>Clearance</w:t>
      </w:r>
    </w:p>
    <w:p w14:paraId="1C5C0EF3" w14:textId="77777777" w:rsidR="006C4E06" w:rsidRDefault="006C4E06" w:rsidP="001E0D9B">
      <w:pPr>
        <w:pStyle w:val="2"/>
        <w:spacing w:line="360" w:lineRule="atLeast"/>
        <w:ind w:right="0"/>
      </w:pPr>
      <w:r>
        <w:t>Inspection/Event Number</w:t>
      </w:r>
    </w:p>
    <w:p w14:paraId="12B64CA2" w14:textId="492BAD21" w:rsidR="006C4E06" w:rsidRDefault="006B4EA2" w:rsidP="001E0D9B">
      <w:pPr>
        <w:pStyle w:val="3"/>
        <w:spacing w:line="360" w:lineRule="atLeast"/>
        <w:ind w:right="0"/>
        <w:jc w:val="both"/>
      </w:pPr>
      <w:r>
        <w:t>As part of the implemented system a</w:t>
      </w:r>
      <w:r w:rsidR="006C4E06">
        <w:t xml:space="preserve"> unique number </w:t>
      </w:r>
      <w:r>
        <w:t>shall</w:t>
      </w:r>
      <w:r w:rsidR="006C4E06">
        <w:t xml:space="preserve"> be assigned </w:t>
      </w:r>
      <w:r w:rsidR="004F473B">
        <w:t xml:space="preserve">(by </w:t>
      </w:r>
      <w:r>
        <w:t xml:space="preserve">the </w:t>
      </w:r>
      <w:r w:rsidR="004F473B">
        <w:t xml:space="preserve">Facility Control System) </w:t>
      </w:r>
      <w:r w:rsidR="006C4E06">
        <w:t xml:space="preserve">to each inspection at the </w:t>
      </w:r>
      <w:r w:rsidR="00B672C5">
        <w:t xml:space="preserve">inspection </w:t>
      </w:r>
      <w:r w:rsidR="006C4E06">
        <w:t>facility</w:t>
      </w:r>
      <w:r>
        <w:t>.</w:t>
      </w:r>
      <w:r w:rsidR="006C4E06">
        <w:t xml:space="preserve"> </w:t>
      </w:r>
      <w:r>
        <w:t>It</w:t>
      </w:r>
      <w:r w:rsidR="006C4E06">
        <w:t xml:space="preserve"> will relate to a</w:t>
      </w:r>
      <w:r w:rsidR="00092BD5">
        <w:t>ll</w:t>
      </w:r>
      <w:r w:rsidR="006C4E06">
        <w:t xml:space="preserve"> relevant data, allowing notif</w:t>
      </w:r>
      <w:r w:rsidR="00B15DF3">
        <w:t>ication</w:t>
      </w:r>
      <w:r w:rsidR="006C4E06">
        <w:t xml:space="preserve"> </w:t>
      </w:r>
      <w:r w:rsidR="009B20C8">
        <w:t xml:space="preserve">to </w:t>
      </w:r>
      <w:r w:rsidR="006C4E06">
        <w:t xml:space="preserve">the driver and monitoring of vehicles and cargo movements in and out of the </w:t>
      </w:r>
      <w:r w:rsidR="00B672C5">
        <w:t xml:space="preserve">customs </w:t>
      </w:r>
      <w:r w:rsidR="006C4E06">
        <w:t>facility.</w:t>
      </w:r>
    </w:p>
    <w:p w14:paraId="76A699D9" w14:textId="77777777" w:rsidR="00A10660" w:rsidRDefault="00B011F0" w:rsidP="001E0D9B">
      <w:pPr>
        <w:pStyle w:val="3"/>
        <w:spacing w:line="360" w:lineRule="atLeast"/>
        <w:ind w:right="0"/>
        <w:jc w:val="both"/>
      </w:pPr>
      <w:r>
        <w:t xml:space="preserve">For cargo packed in </w:t>
      </w:r>
      <w:r w:rsidR="00100CB8">
        <w:t xml:space="preserve">a </w:t>
      </w:r>
      <w:r>
        <w:t xml:space="preserve">container, </w:t>
      </w:r>
      <w:r w:rsidR="00852B0A">
        <w:t xml:space="preserve">only </w:t>
      </w:r>
      <w:r>
        <w:t>o</w:t>
      </w:r>
      <w:r w:rsidR="00A10660">
        <w:t xml:space="preserve">ne container </w:t>
      </w:r>
      <w:r w:rsidR="00100CB8">
        <w:t>will</w:t>
      </w:r>
      <w:r w:rsidR="00A10660">
        <w:t xml:space="preserve"> be loaded on </w:t>
      </w:r>
      <w:r w:rsidR="00100CB8">
        <w:t>a</w:t>
      </w:r>
      <w:r w:rsidR="00A10660">
        <w:t xml:space="preserve"> vehicle designated for inspection at the site.</w:t>
      </w:r>
    </w:p>
    <w:p w14:paraId="7069001B" w14:textId="77777777" w:rsidR="008C14D7" w:rsidRDefault="00DF18B7" w:rsidP="00C16E45">
      <w:pPr>
        <w:pStyle w:val="1"/>
        <w:bidi w:val="0"/>
        <w:spacing w:before="120" w:after="120" w:line="360" w:lineRule="auto"/>
        <w:ind w:right="282"/>
        <w:jc w:val="both"/>
      </w:pPr>
      <w:bookmarkStart w:id="4" w:name="_Toc381086720"/>
      <w:bookmarkStart w:id="5" w:name="_Toc384708871"/>
      <w:r>
        <w:rPr>
          <w:b w:val="0"/>
          <w:kern w:val="0"/>
          <w:sz w:val="24"/>
          <w:szCs w:val="24"/>
        </w:rPr>
        <w:br w:type="page"/>
      </w:r>
      <w:r w:rsidR="008C14D7">
        <w:lastRenderedPageBreak/>
        <w:t xml:space="preserve">Reception of a shipment at the </w:t>
      </w:r>
      <w:bookmarkEnd w:id="4"/>
      <w:bookmarkEnd w:id="5"/>
      <w:r w:rsidR="00C314F9">
        <w:t>site – Check-I</w:t>
      </w:r>
      <w:r w:rsidR="008C14D7">
        <w:t>n</w:t>
      </w:r>
      <w:r w:rsidR="0045575D">
        <w:t xml:space="preserve"> Procedure</w:t>
      </w:r>
      <w:r w:rsidR="00EC00DB">
        <w:t>s</w:t>
      </w:r>
    </w:p>
    <w:p w14:paraId="073609C4" w14:textId="77777777" w:rsidR="007D54DD" w:rsidRDefault="00F80627" w:rsidP="00F248EC">
      <w:pPr>
        <w:pStyle w:val="2"/>
        <w:spacing w:line="360" w:lineRule="auto"/>
        <w:ind w:right="0"/>
        <w:jc w:val="both"/>
      </w:pPr>
      <w:r>
        <w:t>Received s</w:t>
      </w:r>
      <w:r w:rsidR="007D54DD">
        <w:t xml:space="preserve">hipments for inspection are of two </w:t>
      </w:r>
      <w:r w:rsidR="00DF18B7">
        <w:t xml:space="preserve">main </w:t>
      </w:r>
      <w:r w:rsidR="00F248EC">
        <w:t>origins</w:t>
      </w:r>
      <w:r w:rsidR="007D54DD">
        <w:t xml:space="preserve">: </w:t>
      </w:r>
      <w:r>
        <w:t>Import</w:t>
      </w:r>
      <w:r w:rsidR="00DF18B7">
        <w:t xml:space="preserve"> and</w:t>
      </w:r>
      <w:r>
        <w:t xml:space="preserve"> Export</w:t>
      </w:r>
      <w:r w:rsidR="00F248EC">
        <w:t>.</w:t>
      </w:r>
    </w:p>
    <w:p w14:paraId="3F2164B7" w14:textId="2907BDDB" w:rsidR="004547CD" w:rsidRPr="00EB5FA8" w:rsidRDefault="007A2B80" w:rsidP="007A2B80">
      <w:pPr>
        <w:pStyle w:val="3"/>
        <w:spacing w:line="360" w:lineRule="auto"/>
        <w:ind w:right="-1"/>
        <w:jc w:val="both"/>
      </w:pPr>
      <w:r>
        <w:t>I</w:t>
      </w:r>
      <w:r w:rsidR="00E973A6">
        <w:t xml:space="preserve">mport </w:t>
      </w:r>
      <w:r w:rsidR="007D54DD">
        <w:t>shipment</w:t>
      </w:r>
      <w:r w:rsidR="001C79DF">
        <w:t>s</w:t>
      </w:r>
      <w:r w:rsidR="007D54DD">
        <w:t xml:space="preserve"> loaded on a</w:t>
      </w:r>
      <w:r w:rsidR="008C14D7">
        <w:t xml:space="preserve"> </w:t>
      </w:r>
      <w:r w:rsidR="00AA0A80">
        <w:t>vehicl</w:t>
      </w:r>
      <w:r w:rsidR="001C79DF">
        <w:t>e (car, pick-up/truck</w:t>
      </w:r>
      <w:r w:rsidR="00AA0A80">
        <w:t>)</w:t>
      </w:r>
      <w:r w:rsidR="00B92000">
        <w:t xml:space="preserve"> </w:t>
      </w:r>
      <w:r w:rsidR="00F80627">
        <w:t>arrive</w:t>
      </w:r>
      <w:r w:rsidR="008C14D7">
        <w:t xml:space="preserve"> at the </w:t>
      </w:r>
      <w:r w:rsidR="00D05E6C">
        <w:t xml:space="preserve">inspection </w:t>
      </w:r>
      <w:r w:rsidR="009B20C8">
        <w:t>site through</w:t>
      </w:r>
      <w:r w:rsidR="000F64BB">
        <w:t xml:space="preserve"> the terminal </w:t>
      </w:r>
      <w:r w:rsidR="001C79DF">
        <w:t>after passing</w:t>
      </w:r>
      <w:r w:rsidR="00B92000">
        <w:t xml:space="preserve"> a guarded </w:t>
      </w:r>
      <w:r w:rsidR="00FE7CE8">
        <w:t>ISP</w:t>
      </w:r>
      <w:r w:rsidR="007D54DD">
        <w:t xml:space="preserve"> </w:t>
      </w:r>
      <w:r w:rsidR="001C79DF">
        <w:t xml:space="preserve">post </w:t>
      </w:r>
      <w:r w:rsidR="003D57B0">
        <w:t>directing them</w:t>
      </w:r>
      <w:r w:rsidR="008C14D7">
        <w:t xml:space="preserve"> to the Check-In Workstation</w:t>
      </w:r>
      <w:r w:rsidR="00860A93">
        <w:t>s</w:t>
      </w:r>
      <w:r w:rsidR="008C14D7">
        <w:t xml:space="preserve"> (CIW)</w:t>
      </w:r>
      <w:r w:rsidR="00860A93">
        <w:t xml:space="preserve"> located at site's </w:t>
      </w:r>
      <w:r w:rsidR="007D54DD">
        <w:t>entrance gate</w:t>
      </w:r>
      <w:r w:rsidR="001C79DF" w:rsidRPr="001C79DF">
        <w:t xml:space="preserve"> </w:t>
      </w:r>
      <w:r w:rsidR="003D57B0">
        <w:t>(</w:t>
      </w:r>
      <w:r w:rsidR="003B0762">
        <w:t xml:space="preserve">shown </w:t>
      </w:r>
      <w:r w:rsidR="003D57B0">
        <w:t xml:space="preserve">as </w:t>
      </w:r>
      <w:r w:rsidR="009B20C8">
        <w:t>CIex</w:t>
      </w:r>
      <w:r w:rsidR="003D57B0" w:rsidRPr="00EB5FA8">
        <w:t xml:space="preserve"> </w:t>
      </w:r>
      <w:r w:rsidR="003B0762" w:rsidRPr="00EB5FA8">
        <w:t>in the schematic plan of the site</w:t>
      </w:r>
      <w:r w:rsidR="009B20C8">
        <w:t xml:space="preserve"> and in the site layout</w:t>
      </w:r>
      <w:r w:rsidR="003D57B0" w:rsidRPr="00EB5FA8">
        <w:t>)</w:t>
      </w:r>
      <w:r w:rsidR="003B0762" w:rsidRPr="00EB5FA8">
        <w:t>.</w:t>
      </w:r>
    </w:p>
    <w:p w14:paraId="7F21A960" w14:textId="293E111E" w:rsidR="008C14D7" w:rsidRPr="00EB5FA8" w:rsidRDefault="001C79DF" w:rsidP="009B20C8">
      <w:pPr>
        <w:pStyle w:val="3"/>
        <w:spacing w:line="360" w:lineRule="auto"/>
        <w:ind w:right="-1"/>
        <w:jc w:val="both"/>
      </w:pPr>
      <w:r w:rsidRPr="00EB5FA8">
        <w:t>Export shipments</w:t>
      </w:r>
      <w:r w:rsidR="004547CD" w:rsidRPr="00EB5FA8">
        <w:t>,</w:t>
      </w:r>
      <w:r w:rsidRPr="00EB5FA8">
        <w:t xml:space="preserve"> requiring radiographic inspection</w:t>
      </w:r>
      <w:r w:rsidR="004547CD" w:rsidRPr="00EB5FA8">
        <w:t>,</w:t>
      </w:r>
      <w:r w:rsidRPr="00EB5FA8">
        <w:t xml:space="preserve"> will</w:t>
      </w:r>
      <w:r w:rsidR="004547CD" w:rsidRPr="00EB5FA8">
        <w:t xml:space="preserve"> enter </w:t>
      </w:r>
      <w:r w:rsidR="007A2B80" w:rsidRPr="00EB5FA8">
        <w:t xml:space="preserve">the </w:t>
      </w:r>
      <w:r w:rsidR="004547CD" w:rsidRPr="00EB5FA8">
        <w:t xml:space="preserve">customs site through </w:t>
      </w:r>
      <w:r w:rsidR="009B20C8">
        <w:t>another</w:t>
      </w:r>
      <w:r w:rsidR="004547CD" w:rsidRPr="00EB5FA8">
        <w:t xml:space="preserve"> entran</w:t>
      </w:r>
      <w:r w:rsidR="00C6207E" w:rsidRPr="00EB5FA8">
        <w:t xml:space="preserve">ce </w:t>
      </w:r>
      <w:r w:rsidR="009B20C8">
        <w:t>that has</w:t>
      </w:r>
      <w:r w:rsidR="00C6207E" w:rsidRPr="00EB5FA8">
        <w:t xml:space="preserve"> check-in workstation</w:t>
      </w:r>
      <w:r w:rsidR="009B20C8">
        <w:t xml:space="preserve"> (shown as CI</w:t>
      </w:r>
      <w:r w:rsidR="009B20C8" w:rsidRPr="00EB5FA8">
        <w:t xml:space="preserve"> in the schematic plan of the site</w:t>
      </w:r>
      <w:r w:rsidR="009B20C8">
        <w:t xml:space="preserve"> and in the site layout</w:t>
      </w:r>
      <w:r w:rsidR="009B20C8" w:rsidRPr="00EB5FA8">
        <w:t>).</w:t>
      </w:r>
    </w:p>
    <w:p w14:paraId="32E927D4" w14:textId="7D78DE52" w:rsidR="00A279B5" w:rsidRDefault="00A279B5" w:rsidP="007A2B80">
      <w:pPr>
        <w:pStyle w:val="2"/>
        <w:spacing w:line="360" w:lineRule="auto"/>
        <w:ind w:right="-1"/>
      </w:pPr>
      <w:r>
        <w:t xml:space="preserve">Performance of the check-in procedures described here is the responsibility of the </w:t>
      </w:r>
      <w:r w:rsidR="00134C00">
        <w:t>Customs</w:t>
      </w:r>
      <w:r w:rsidR="00B46CA2">
        <w:t xml:space="preserve"> </w:t>
      </w:r>
      <w:r>
        <w:t>Operator positioned at the CI</w:t>
      </w:r>
      <w:r w:rsidR="009B20C8">
        <w:t xml:space="preserve"> &amp; CIex</w:t>
      </w:r>
      <w:r>
        <w:t xml:space="preserve">. </w:t>
      </w:r>
    </w:p>
    <w:p w14:paraId="35A9CCB4" w14:textId="77777777" w:rsidR="00B93660" w:rsidRPr="00AA6B1A" w:rsidRDefault="00B93660" w:rsidP="00C16E45">
      <w:pPr>
        <w:pStyle w:val="2"/>
        <w:spacing w:line="360" w:lineRule="auto"/>
        <w:ind w:right="0"/>
        <w:jc w:val="both"/>
      </w:pPr>
      <w:r w:rsidRPr="00AA6B1A">
        <w:t>Inspection type</w:t>
      </w:r>
    </w:p>
    <w:p w14:paraId="4E1EE351" w14:textId="77777777" w:rsidR="008C14D7" w:rsidRPr="00B93660" w:rsidRDefault="008C14D7" w:rsidP="00C16E45">
      <w:pPr>
        <w:pStyle w:val="3"/>
        <w:spacing w:line="360" w:lineRule="auto"/>
        <w:ind w:right="0"/>
        <w:jc w:val="both"/>
      </w:pPr>
      <w:r>
        <w:t>The driver and/or</w:t>
      </w:r>
      <w:r w:rsidR="00776030">
        <w:t xml:space="preserve"> customs agent will present the required identifications documents: customs summons for inspection</w:t>
      </w:r>
      <w:r>
        <w:t xml:space="preserve"> </w:t>
      </w:r>
      <w:r w:rsidR="00776030">
        <w:t>and</w:t>
      </w:r>
      <w:r>
        <w:t xml:space="preserve"> any other document</w:t>
      </w:r>
      <w:r w:rsidR="00776030">
        <w:t>s</w:t>
      </w:r>
      <w:r>
        <w:t xml:space="preserve"> requested in the ins</w:t>
      </w:r>
      <w:r w:rsidR="00AA0A80">
        <w:t>pection summons (cargo manifest, bill</w:t>
      </w:r>
      <w:r w:rsidR="00E2792E">
        <w:t>s</w:t>
      </w:r>
      <w:r w:rsidR="00AA0A80" w:rsidRPr="00B93660">
        <w:t>, Truck License Number)</w:t>
      </w:r>
    </w:p>
    <w:p w14:paraId="120370AC" w14:textId="77777777" w:rsidR="00E50268" w:rsidRDefault="00E50268" w:rsidP="00B4567D">
      <w:pPr>
        <w:pStyle w:val="3"/>
        <w:tabs>
          <w:tab w:val="right" w:pos="9638"/>
        </w:tabs>
        <w:spacing w:line="360" w:lineRule="auto"/>
        <w:ind w:right="0"/>
        <w:jc w:val="both"/>
      </w:pPr>
      <w:r>
        <w:t xml:space="preserve">In some cases, </w:t>
      </w:r>
      <w:r w:rsidR="00DA23E1">
        <w:t xml:space="preserve">following customs instruction, </w:t>
      </w:r>
      <w:r>
        <w:t>in addition to cargo i</w:t>
      </w:r>
      <w:r w:rsidR="00B4567D">
        <w:t>nspection, the entering vehicle</w:t>
      </w:r>
      <w:r>
        <w:t xml:space="preserve"> </w:t>
      </w:r>
      <w:r w:rsidR="00B4567D">
        <w:t xml:space="preserve">itself </w:t>
      </w:r>
      <w:r>
        <w:t>(cars/pick-up/trucks) will require inspection.</w:t>
      </w:r>
    </w:p>
    <w:p w14:paraId="29062C96" w14:textId="77777777" w:rsidR="008C14D7" w:rsidRDefault="008C14D7" w:rsidP="00433F5B">
      <w:pPr>
        <w:pStyle w:val="3"/>
        <w:tabs>
          <w:tab w:val="right" w:pos="9638"/>
        </w:tabs>
        <w:spacing w:line="360" w:lineRule="auto"/>
        <w:ind w:right="0"/>
        <w:jc w:val="both"/>
      </w:pPr>
      <w:r>
        <w:t xml:space="preserve">In general, one of the following inspections will be a priori decided and shown in </w:t>
      </w:r>
      <w:r w:rsidR="00433F5B">
        <w:t>Customs</w:t>
      </w:r>
      <w:r>
        <w:t xml:space="preserve"> </w:t>
      </w:r>
      <w:r w:rsidR="000E384A">
        <w:t>documents</w:t>
      </w:r>
      <w:r>
        <w:t>:</w:t>
      </w:r>
    </w:p>
    <w:p w14:paraId="6CE92F83" w14:textId="348678CE" w:rsidR="008C14D7" w:rsidRDefault="008C14D7" w:rsidP="00472AD9">
      <w:pPr>
        <w:pStyle w:val="3"/>
        <w:numPr>
          <w:ilvl w:val="0"/>
          <w:numId w:val="2"/>
        </w:numPr>
        <w:spacing w:line="360" w:lineRule="auto"/>
        <w:ind w:right="282"/>
        <w:jc w:val="both"/>
      </w:pPr>
      <w:r>
        <w:t>Radiography (R</w:t>
      </w:r>
      <w:r w:rsidR="00433F5B">
        <w:t>/RD</w:t>
      </w:r>
      <w:r w:rsidR="007B43A6">
        <w:t xml:space="preserve"> - shown as RAex/RB/RC</w:t>
      </w:r>
      <w:r w:rsidR="007B43A6" w:rsidRPr="00EB5FA8">
        <w:t xml:space="preserve"> in the schematic plan of the site</w:t>
      </w:r>
      <w:r w:rsidR="007B43A6">
        <w:t xml:space="preserve"> and in the site layout</w:t>
      </w:r>
      <w:r>
        <w:t>)</w:t>
      </w:r>
      <w:r w:rsidR="007B43A6">
        <w:t xml:space="preserve"> </w:t>
      </w:r>
    </w:p>
    <w:p w14:paraId="48D09732" w14:textId="2C6922CC" w:rsidR="008C14D7" w:rsidRDefault="008C14D7" w:rsidP="00472AD9">
      <w:pPr>
        <w:pStyle w:val="3"/>
        <w:numPr>
          <w:ilvl w:val="0"/>
          <w:numId w:val="2"/>
        </w:numPr>
        <w:spacing w:line="360" w:lineRule="auto"/>
        <w:ind w:right="282"/>
        <w:jc w:val="both"/>
      </w:pPr>
      <w:r>
        <w:t>Manual inspection (M</w:t>
      </w:r>
      <w:r w:rsidR="0044331C">
        <w:t xml:space="preserve"> - shown as MOex/MO</w:t>
      </w:r>
      <w:r w:rsidR="0044331C" w:rsidRPr="00EB5FA8">
        <w:t xml:space="preserve"> in the schematic plan of the site</w:t>
      </w:r>
      <w:r w:rsidR="0044331C">
        <w:t xml:space="preserve"> and in the site layout</w:t>
      </w:r>
      <w:r w:rsidR="00BB65C3">
        <w:t>).</w:t>
      </w:r>
    </w:p>
    <w:p w14:paraId="05453481" w14:textId="00D9FEE4" w:rsidR="008C14D7" w:rsidRDefault="0065070F" w:rsidP="00472AD9">
      <w:pPr>
        <w:pStyle w:val="3"/>
        <w:numPr>
          <w:ilvl w:val="0"/>
          <w:numId w:val="2"/>
        </w:numPr>
        <w:spacing w:line="360" w:lineRule="auto"/>
        <w:ind w:right="282"/>
        <w:jc w:val="both"/>
      </w:pPr>
      <w:r>
        <w:t xml:space="preserve">Combined: </w:t>
      </w:r>
      <w:r w:rsidR="00DA23E1">
        <w:t xml:space="preserve">any combination of: </w:t>
      </w:r>
      <w:r>
        <w:t>Radiography,</w:t>
      </w:r>
      <w:r w:rsidR="008C14D7">
        <w:t xml:space="preserve"> Manual (RM</w:t>
      </w:r>
      <w:r w:rsidR="009E25E7">
        <w:t>, RMP</w:t>
      </w:r>
      <w:r w:rsidR="008C14D7">
        <w:t>)</w:t>
      </w:r>
      <w:r w:rsidR="002D218A">
        <w:t xml:space="preserve"> </w:t>
      </w:r>
    </w:p>
    <w:p w14:paraId="4AFBFC73" w14:textId="44600B01" w:rsidR="008C14D7" w:rsidRDefault="00FE16CC" w:rsidP="00765239">
      <w:pPr>
        <w:pStyle w:val="3"/>
        <w:tabs>
          <w:tab w:val="right" w:pos="9638"/>
        </w:tabs>
        <w:spacing w:line="360" w:lineRule="auto"/>
        <w:ind w:right="0"/>
        <w:jc w:val="both"/>
      </w:pPr>
      <w:r>
        <w:t>System's</w:t>
      </w:r>
      <w:r w:rsidR="008C14D7">
        <w:t xml:space="preserve"> </w:t>
      </w:r>
      <w:r w:rsidR="004309CA">
        <w:t>check-in procedure</w:t>
      </w:r>
      <w:r w:rsidR="00961E84">
        <w:t>s</w:t>
      </w:r>
      <w:r w:rsidR="008C14D7">
        <w:t xml:space="preserve"> will enable on site </w:t>
      </w:r>
      <w:r w:rsidR="00524CD4">
        <w:t xml:space="preserve">authorized </w:t>
      </w:r>
      <w:r w:rsidR="008C14D7">
        <w:t>change</w:t>
      </w:r>
      <w:r w:rsidR="00961E84">
        <w:t>s</w:t>
      </w:r>
      <w:r w:rsidR="008C14D7">
        <w:t xml:space="preserve"> of pre-</w:t>
      </w:r>
      <w:r w:rsidR="00524CD4">
        <w:t>planned</w:t>
      </w:r>
      <w:r w:rsidR="008C14D7">
        <w:t xml:space="preserve"> inspection</w:t>
      </w:r>
      <w:r w:rsidR="00DA23E1">
        <w:t xml:space="preserve"> (additions or </w:t>
      </w:r>
      <w:r w:rsidR="00CA6A42">
        <w:t>deletes</w:t>
      </w:r>
      <w:r w:rsidR="00DA23E1">
        <w:t>)</w:t>
      </w:r>
      <w:r w:rsidR="00765239">
        <w:t>.</w:t>
      </w:r>
    </w:p>
    <w:p w14:paraId="40109B79" w14:textId="2FC5A761" w:rsidR="008C14D7" w:rsidRDefault="008C14D7" w:rsidP="00C16E45">
      <w:pPr>
        <w:pStyle w:val="2"/>
        <w:spacing w:line="360" w:lineRule="auto"/>
        <w:ind w:right="0"/>
        <w:jc w:val="both"/>
      </w:pPr>
      <w:r>
        <w:lastRenderedPageBreak/>
        <w:t>The customs officer in the Check-In Workstation</w:t>
      </w:r>
      <w:r w:rsidR="004D3A7B">
        <w:t xml:space="preserve"> (CI</w:t>
      </w:r>
      <w:r w:rsidR="008D2E96">
        <w:t xml:space="preserve"> &amp; CIex</w:t>
      </w:r>
      <w:r w:rsidR="004D3A7B">
        <w:t>)</w:t>
      </w:r>
      <w:r>
        <w:t>, having</w:t>
      </w:r>
      <w:r w:rsidR="008C6EA4">
        <w:t xml:space="preserve"> access to the custom computer</w:t>
      </w:r>
      <w:r w:rsidR="00802AB0">
        <w:t xml:space="preserve"> and</w:t>
      </w:r>
      <w:r>
        <w:t xml:space="preserve"> site</w:t>
      </w:r>
      <w:r w:rsidR="00802AB0">
        <w:t>'s computerized</w:t>
      </w:r>
      <w:r>
        <w:t xml:space="preserve"> system, will perform the following: </w:t>
      </w:r>
    </w:p>
    <w:p w14:paraId="582946AD" w14:textId="77777777" w:rsidR="008C14D7" w:rsidRDefault="0018435D" w:rsidP="00320441">
      <w:pPr>
        <w:pStyle w:val="3"/>
        <w:tabs>
          <w:tab w:val="right" w:pos="9638"/>
        </w:tabs>
        <w:spacing w:line="360" w:lineRule="auto"/>
        <w:ind w:right="0"/>
        <w:jc w:val="both"/>
      </w:pPr>
      <w:r>
        <w:t xml:space="preserve">Verify </w:t>
      </w:r>
      <w:r w:rsidR="008C14D7">
        <w:t xml:space="preserve">the validity of the summons for inspection, type and </w:t>
      </w:r>
      <w:r w:rsidR="0074083B">
        <w:t>schedule,</w:t>
      </w:r>
      <w:r w:rsidR="008C14D7">
        <w:t xml:space="preserve"> as presented in the </w:t>
      </w:r>
      <w:r w:rsidR="008A1BA3">
        <w:t>customs system</w:t>
      </w:r>
    </w:p>
    <w:p w14:paraId="42892CE5" w14:textId="77777777" w:rsidR="006E66F8" w:rsidRDefault="0018435D" w:rsidP="00C16E45">
      <w:pPr>
        <w:pStyle w:val="3"/>
        <w:tabs>
          <w:tab w:val="right" w:pos="9638"/>
        </w:tabs>
        <w:spacing w:line="360" w:lineRule="auto"/>
        <w:ind w:right="0"/>
        <w:jc w:val="both"/>
      </w:pPr>
      <w:r>
        <w:t>Verify any</w:t>
      </w:r>
      <w:r w:rsidR="006E66F8">
        <w:t xml:space="preserve"> additional documents required according to customs procedures and the specific summons. </w:t>
      </w:r>
    </w:p>
    <w:p w14:paraId="238C2310" w14:textId="77777777" w:rsidR="0009356A" w:rsidRDefault="0009356A" w:rsidP="0009356A">
      <w:pPr>
        <w:pStyle w:val="3"/>
        <w:tabs>
          <w:tab w:val="right" w:pos="9638"/>
        </w:tabs>
        <w:spacing w:line="360" w:lineRule="auto"/>
        <w:ind w:right="0"/>
        <w:jc w:val="both"/>
      </w:pPr>
      <w:r>
        <w:t>Verify container number as shown in the custom documents.</w:t>
      </w:r>
      <w:r w:rsidRPr="006E66F8">
        <w:t xml:space="preserve"> </w:t>
      </w:r>
    </w:p>
    <w:p w14:paraId="5229D66E" w14:textId="77777777" w:rsidR="00C54268" w:rsidRDefault="00A77468" w:rsidP="00C16E45">
      <w:pPr>
        <w:pStyle w:val="3"/>
        <w:spacing w:line="360" w:lineRule="auto"/>
        <w:ind w:right="0"/>
        <w:jc w:val="both"/>
      </w:pPr>
      <w:r>
        <w:t>After</w:t>
      </w:r>
      <w:r w:rsidR="00C54268">
        <w:t xml:space="preserve"> the summons and/or the documentation are found to be in order, the shipment will be accepted for inspection.</w:t>
      </w:r>
    </w:p>
    <w:p w14:paraId="2A142DF4" w14:textId="77777777" w:rsidR="007806FA" w:rsidRDefault="007806FA" w:rsidP="00C16E45">
      <w:pPr>
        <w:pStyle w:val="2"/>
        <w:spacing w:line="360" w:lineRule="auto"/>
        <w:ind w:right="0"/>
        <w:jc w:val="both"/>
      </w:pPr>
      <w:r>
        <w:t>Check-in procedure comprises of the following steps, some automatic and other</w:t>
      </w:r>
      <w:r w:rsidR="00F62C09">
        <w:t>s</w:t>
      </w:r>
      <w:r>
        <w:t xml:space="preserve"> to be per</w:t>
      </w:r>
      <w:r w:rsidR="002A5E46">
        <w:t>formed by the Check-in operator:</w:t>
      </w:r>
    </w:p>
    <w:p w14:paraId="6333A402" w14:textId="45149A50" w:rsidR="004C5E00" w:rsidRDefault="008C14D7" w:rsidP="00C16E45">
      <w:pPr>
        <w:pStyle w:val="3"/>
        <w:spacing w:line="360" w:lineRule="auto"/>
        <w:ind w:right="0"/>
        <w:jc w:val="both"/>
      </w:pPr>
      <w:r>
        <w:t xml:space="preserve">Acceptance of a shipment will be registered </w:t>
      </w:r>
      <w:r w:rsidR="00316723">
        <w:t>in the CI</w:t>
      </w:r>
      <w:r w:rsidR="000D0D26">
        <w:t>/</w:t>
      </w:r>
      <w:r w:rsidR="009A299E">
        <w:t>CIex</w:t>
      </w:r>
      <w:r w:rsidR="00316723">
        <w:t xml:space="preserve"> </w:t>
      </w:r>
      <w:r>
        <w:t xml:space="preserve">by </w:t>
      </w:r>
      <w:r w:rsidR="00930144">
        <w:t xml:space="preserve">acknowledging and/or </w:t>
      </w:r>
      <w:r w:rsidR="005B24B0">
        <w:t>keying-in the relevant data</w:t>
      </w:r>
      <w:r>
        <w:t xml:space="preserve"> in the appropriate field on the </w:t>
      </w:r>
      <w:r w:rsidR="000D0D26">
        <w:t xml:space="preserve">CI/CIex </w:t>
      </w:r>
      <w:r>
        <w:t xml:space="preserve">display screen of the facility-computerized system. </w:t>
      </w:r>
    </w:p>
    <w:p w14:paraId="4F27CDAC" w14:textId="77777777" w:rsidR="008C14D7" w:rsidRDefault="005B24B0" w:rsidP="00127FCA">
      <w:pPr>
        <w:pStyle w:val="3"/>
        <w:spacing w:line="360" w:lineRule="auto"/>
        <w:ind w:right="0"/>
        <w:jc w:val="both"/>
      </w:pPr>
      <w:r>
        <w:t xml:space="preserve">The input data </w:t>
      </w:r>
      <w:r w:rsidR="000D687C">
        <w:t xml:space="preserve">(keyed-in) </w:t>
      </w:r>
      <w:r w:rsidR="00127FCA">
        <w:t>shall</w:t>
      </w:r>
      <w:r>
        <w:t xml:space="preserve"> be in both Hebrew and English characters.</w:t>
      </w:r>
    </w:p>
    <w:p w14:paraId="450A1D5F" w14:textId="77777777" w:rsidR="00116E1D" w:rsidRPr="002A419A" w:rsidRDefault="007806FA" w:rsidP="008F2DF5">
      <w:pPr>
        <w:pStyle w:val="2"/>
        <w:tabs>
          <w:tab w:val="left" w:pos="851"/>
        </w:tabs>
        <w:spacing w:before="0" w:after="0" w:line="360" w:lineRule="auto"/>
        <w:ind w:right="0"/>
        <w:jc w:val="both"/>
        <w:rPr>
          <w:rFonts w:cs="Arial"/>
        </w:rPr>
      </w:pPr>
      <w:r>
        <w:t>As per the approved traffic monitoring systems (SDMS) Vehicle</w:t>
      </w:r>
      <w:r w:rsidR="00981266">
        <w:t>/Shipment</w:t>
      </w:r>
      <w:r>
        <w:t xml:space="preserve"> ID </w:t>
      </w:r>
      <w:r w:rsidR="00981266">
        <w:t xml:space="preserve">number </w:t>
      </w:r>
      <w:r>
        <w:t xml:space="preserve">will be automatically recorded </w:t>
      </w:r>
      <w:r w:rsidR="00116E1D">
        <w:t xml:space="preserve">and </w:t>
      </w:r>
      <w:r w:rsidR="00116E1D" w:rsidRPr="002A419A">
        <w:rPr>
          <w:rFonts w:cs="Arial"/>
        </w:rPr>
        <w:t>input into the system, by means of:</w:t>
      </w:r>
    </w:p>
    <w:p w14:paraId="30158FD8" w14:textId="77777777" w:rsidR="00116E1D" w:rsidRPr="008F2DF5" w:rsidRDefault="00116E1D" w:rsidP="008F2DF5">
      <w:pPr>
        <w:pStyle w:val="3"/>
        <w:numPr>
          <w:ilvl w:val="0"/>
          <w:numId w:val="25"/>
        </w:numPr>
        <w:tabs>
          <w:tab w:val="clear" w:pos="1215"/>
          <w:tab w:val="left" w:pos="1134"/>
        </w:tabs>
        <w:spacing w:after="0" w:line="360" w:lineRule="auto"/>
        <w:ind w:left="1928" w:right="0" w:hanging="488"/>
        <w:jc w:val="both"/>
        <w:rPr>
          <w:rFonts w:cs="Arial"/>
        </w:rPr>
      </w:pPr>
      <w:r w:rsidRPr="008F2DF5">
        <w:rPr>
          <w:rFonts w:cs="Arial"/>
        </w:rPr>
        <w:t xml:space="preserve">Truck/Vehicle's License Number (LPR) </w:t>
      </w:r>
      <w:r w:rsidR="00050298" w:rsidRPr="008F2DF5">
        <w:rPr>
          <w:rFonts w:cs="Arial"/>
        </w:rPr>
        <w:tab/>
      </w:r>
    </w:p>
    <w:p w14:paraId="463C0C23" w14:textId="77777777" w:rsidR="00B15160" w:rsidRDefault="008C14D7" w:rsidP="008F2DF5">
      <w:pPr>
        <w:pStyle w:val="3"/>
        <w:spacing w:line="360" w:lineRule="auto"/>
        <w:ind w:right="0"/>
        <w:jc w:val="both"/>
      </w:pPr>
      <w:r>
        <w:t xml:space="preserve">In accordance with </w:t>
      </w:r>
      <w:r w:rsidR="00981266">
        <w:t>customs</w:t>
      </w:r>
      <w:r w:rsidR="00C15869">
        <w:t xml:space="preserve"> </w:t>
      </w:r>
      <w:r>
        <w:t xml:space="preserve">instructions, additional documents will, if necessary, be scanned </w:t>
      </w:r>
      <w:r w:rsidR="005B24B0">
        <w:t>and added to the data.</w:t>
      </w:r>
      <w:r>
        <w:t xml:space="preserve"> </w:t>
      </w:r>
    </w:p>
    <w:p w14:paraId="08AA7D2D" w14:textId="77777777" w:rsidR="00D57B40" w:rsidRDefault="00D57B40" w:rsidP="00C16E45">
      <w:pPr>
        <w:pStyle w:val="3"/>
        <w:spacing w:line="360" w:lineRule="auto"/>
        <w:ind w:right="-1"/>
      </w:pPr>
      <w:r>
        <w:t xml:space="preserve">The check-in officer will continue the reception process according to the following: </w:t>
      </w:r>
    </w:p>
    <w:p w14:paraId="0F90CE63" w14:textId="77777777" w:rsidR="00D57B40" w:rsidRDefault="00D57B40" w:rsidP="00472AD9">
      <w:pPr>
        <w:pStyle w:val="Style1"/>
        <w:numPr>
          <w:ilvl w:val="0"/>
          <w:numId w:val="3"/>
        </w:numPr>
        <w:spacing w:before="120" w:line="360" w:lineRule="auto"/>
        <w:ind w:right="282"/>
        <w:jc w:val="both"/>
      </w:pPr>
      <w:r w:rsidRPr="008F2DF5">
        <w:t xml:space="preserve">Check the </w:t>
      </w:r>
      <w:r w:rsidR="00227013" w:rsidRPr="008F2DF5">
        <w:t xml:space="preserve">electronic </w:t>
      </w:r>
      <w:r w:rsidRPr="008F2DF5">
        <w:t>seal at the back of the container</w:t>
      </w:r>
      <w:r>
        <w:t>.</w:t>
      </w:r>
    </w:p>
    <w:p w14:paraId="414A77CB" w14:textId="3D28534D" w:rsidR="00D57B40" w:rsidRDefault="00D57B40" w:rsidP="00472AD9">
      <w:pPr>
        <w:pStyle w:val="Style1"/>
        <w:numPr>
          <w:ilvl w:val="0"/>
          <w:numId w:val="3"/>
        </w:numPr>
        <w:spacing w:before="120" w:line="360" w:lineRule="auto"/>
        <w:ind w:right="-1"/>
        <w:jc w:val="both"/>
      </w:pPr>
      <w:r>
        <w:t xml:space="preserve">Verify, whether there is a vacant parking place in </w:t>
      </w:r>
      <w:r w:rsidR="00545687">
        <w:t>object's destination (</w:t>
      </w:r>
      <w:r>
        <w:t>the Pre-Radiograph</w:t>
      </w:r>
      <w:r w:rsidR="00545687">
        <w:t>y Parking Lot / the Manual ramp),</w:t>
      </w:r>
      <w:r>
        <w:t xml:space="preserve"> allowing receipt of the truck.</w:t>
      </w:r>
    </w:p>
    <w:p w14:paraId="60E279B1" w14:textId="77777777" w:rsidR="000720F4" w:rsidRPr="009E1907" w:rsidRDefault="000720F4" w:rsidP="00C16E45">
      <w:pPr>
        <w:pStyle w:val="2"/>
        <w:spacing w:line="360" w:lineRule="auto"/>
        <w:ind w:right="0"/>
        <w:jc w:val="both"/>
        <w:rPr>
          <w:u w:val="single"/>
        </w:rPr>
      </w:pPr>
      <w:r w:rsidRPr="009E1907">
        <w:rPr>
          <w:u w:val="single"/>
        </w:rPr>
        <w:t xml:space="preserve">Inspection/Event number </w:t>
      </w:r>
    </w:p>
    <w:p w14:paraId="6B63580F" w14:textId="77777777" w:rsidR="008F63DA" w:rsidRDefault="008C14D7" w:rsidP="00C16E45">
      <w:pPr>
        <w:pStyle w:val="3"/>
        <w:spacing w:line="360" w:lineRule="auto"/>
        <w:ind w:right="0"/>
        <w:jc w:val="both"/>
      </w:pPr>
      <w:r w:rsidRPr="00AA537B">
        <w:lastRenderedPageBreak/>
        <w:t xml:space="preserve">After successful completion of the input process, the Facility </w:t>
      </w:r>
      <w:r w:rsidR="00A57846">
        <w:t xml:space="preserve">Control </w:t>
      </w:r>
      <w:r w:rsidR="00C16E45">
        <w:t>S</w:t>
      </w:r>
      <w:r w:rsidRPr="00AA537B">
        <w:t xml:space="preserve">ystem </w:t>
      </w:r>
      <w:r w:rsidR="00C16E45">
        <w:t xml:space="preserve">(FCS) </w:t>
      </w:r>
      <w:r w:rsidRPr="00AA537B">
        <w:t xml:space="preserve">will automatically </w:t>
      </w:r>
      <w:r w:rsidR="004953D6">
        <w:t>create</w:t>
      </w:r>
      <w:r w:rsidR="0006176F">
        <w:t xml:space="preserve"> </w:t>
      </w:r>
      <w:r w:rsidR="0006176F" w:rsidRPr="007459AF">
        <w:t>Inspection/</w:t>
      </w:r>
      <w:r w:rsidR="00050298">
        <w:t xml:space="preserve"> </w:t>
      </w:r>
      <w:r w:rsidR="0006176F" w:rsidRPr="007459AF">
        <w:t>E</w:t>
      </w:r>
      <w:r w:rsidR="000A0EB5" w:rsidRPr="007459AF">
        <w:t>vent</w:t>
      </w:r>
      <w:r w:rsidR="000A0EB5">
        <w:t xml:space="preserve"> </w:t>
      </w:r>
      <w:r w:rsidR="00A1412B">
        <w:t xml:space="preserve">ID </w:t>
      </w:r>
      <w:r w:rsidR="000A0EB5">
        <w:t>number (date-hour-sequential number)</w:t>
      </w:r>
      <w:r w:rsidR="008F63DA">
        <w:t>.</w:t>
      </w:r>
    </w:p>
    <w:p w14:paraId="5D3632B4" w14:textId="77777777" w:rsidR="00FF35B9" w:rsidRDefault="00FF35B9" w:rsidP="00C16E45">
      <w:pPr>
        <w:pStyle w:val="3"/>
        <w:spacing w:line="360" w:lineRule="auto"/>
        <w:ind w:right="0"/>
        <w:jc w:val="both"/>
      </w:pPr>
      <w:r w:rsidRPr="007459AF">
        <w:t>Inspection/Event</w:t>
      </w:r>
      <w:r>
        <w:t xml:space="preserve"> number links between:</w:t>
      </w:r>
    </w:p>
    <w:p w14:paraId="03441BF4" w14:textId="77777777" w:rsidR="00FF35B9" w:rsidRDefault="00C859B7" w:rsidP="00472AD9">
      <w:pPr>
        <w:pStyle w:val="3"/>
        <w:numPr>
          <w:ilvl w:val="0"/>
          <w:numId w:val="14"/>
        </w:numPr>
        <w:spacing w:line="360" w:lineRule="auto"/>
        <w:jc w:val="both"/>
      </w:pPr>
      <w:r>
        <w:t>C</w:t>
      </w:r>
      <w:r w:rsidR="00FF35B9">
        <w:t>argo</w:t>
      </w:r>
      <w:r>
        <w:t>/Shipment</w:t>
      </w:r>
      <w:r w:rsidR="00FF35B9">
        <w:t xml:space="preserve"> data</w:t>
      </w:r>
      <w:r w:rsidR="006530B5">
        <w:t xml:space="preserve"> – from Customs computer</w:t>
      </w:r>
    </w:p>
    <w:p w14:paraId="66F11D14" w14:textId="77777777" w:rsidR="00FF35B9" w:rsidRDefault="00FF35B9" w:rsidP="00472AD9">
      <w:pPr>
        <w:pStyle w:val="3"/>
        <w:numPr>
          <w:ilvl w:val="0"/>
          <w:numId w:val="14"/>
        </w:numPr>
        <w:tabs>
          <w:tab w:val="right" w:pos="9638"/>
        </w:tabs>
        <w:spacing w:line="360" w:lineRule="auto"/>
        <w:ind w:right="-1"/>
        <w:jc w:val="both"/>
      </w:pPr>
      <w:r>
        <w:t>Vehicle ID (the cargo is loaded on)</w:t>
      </w:r>
      <w:r w:rsidR="006530B5">
        <w:t xml:space="preserve"> – per SDMS </w:t>
      </w:r>
      <w:r w:rsidR="00257C74">
        <w:t xml:space="preserve">specific </w:t>
      </w:r>
      <w:r w:rsidR="006530B5">
        <w:t xml:space="preserve">system: License </w:t>
      </w:r>
      <w:r w:rsidR="00160306">
        <w:t xml:space="preserve">Plate </w:t>
      </w:r>
      <w:r w:rsidR="006530B5">
        <w:t>Number</w:t>
      </w:r>
    </w:p>
    <w:p w14:paraId="4AF5865F" w14:textId="77777777" w:rsidR="00FF35B9" w:rsidRDefault="00FF35B9" w:rsidP="00472AD9">
      <w:pPr>
        <w:pStyle w:val="3"/>
        <w:numPr>
          <w:ilvl w:val="0"/>
          <w:numId w:val="14"/>
        </w:numPr>
        <w:spacing w:line="360" w:lineRule="auto"/>
        <w:ind w:right="-1"/>
        <w:jc w:val="both"/>
      </w:pPr>
      <w:r>
        <w:t>Inspection data, as monitored in the site</w:t>
      </w:r>
      <w:r w:rsidR="006530B5">
        <w:t xml:space="preserve"> – date, inspection results, operators ID, </w:t>
      </w:r>
      <w:r w:rsidR="00050298">
        <w:t>etc.</w:t>
      </w:r>
      <w:r>
        <w:t xml:space="preserve">  </w:t>
      </w:r>
    </w:p>
    <w:p w14:paraId="4830CFE4" w14:textId="77777777" w:rsidR="00804872" w:rsidRDefault="008F63DA" w:rsidP="00C16E45">
      <w:pPr>
        <w:pStyle w:val="3"/>
        <w:spacing w:line="360" w:lineRule="auto"/>
        <w:ind w:right="0"/>
        <w:jc w:val="both"/>
      </w:pPr>
      <w:r>
        <w:t>Facility</w:t>
      </w:r>
      <w:r w:rsidR="000A0EB5">
        <w:t xml:space="preserve"> </w:t>
      </w:r>
      <w:r>
        <w:t xml:space="preserve">control system </w:t>
      </w:r>
      <w:r w:rsidR="00EC144B">
        <w:t>will</w:t>
      </w:r>
      <w:r w:rsidR="000A0EB5">
        <w:t xml:space="preserve"> </w:t>
      </w:r>
      <w:r w:rsidR="008C14D7" w:rsidRPr="00AA537B">
        <w:t xml:space="preserve">produce </w:t>
      </w:r>
      <w:r w:rsidR="00056103">
        <w:t xml:space="preserve">an </w:t>
      </w:r>
      <w:r w:rsidR="00FF35B9">
        <w:t>Inspection ID</w:t>
      </w:r>
      <w:r w:rsidR="00056103">
        <w:t xml:space="preserve"> ticket</w:t>
      </w:r>
      <w:r w:rsidR="00AA6B1A">
        <w:t xml:space="preserve"> </w:t>
      </w:r>
      <w:r w:rsidR="00804872">
        <w:t>/</w:t>
      </w:r>
      <w:r w:rsidR="00AA6B1A">
        <w:t xml:space="preserve"> </w:t>
      </w:r>
      <w:r w:rsidR="00804872">
        <w:t>tag</w:t>
      </w:r>
      <w:r w:rsidR="00056103">
        <w:t xml:space="preserve"> that carries</w:t>
      </w:r>
      <w:r w:rsidR="004953D6">
        <w:t xml:space="preserve"> the same unique I</w:t>
      </w:r>
      <w:r w:rsidR="008C14D7" w:rsidRPr="00AA537B">
        <w:t xml:space="preserve">nspection ID code (produced by facility database and identifying uniquely the </w:t>
      </w:r>
      <w:r w:rsidR="0006176F">
        <w:t>current</w:t>
      </w:r>
      <w:r w:rsidR="008C14D7" w:rsidRPr="00AA537B">
        <w:t xml:space="preserve"> inspection with unique relation to </w:t>
      </w:r>
      <w:r w:rsidR="0006176F">
        <w:t xml:space="preserve">all data and </w:t>
      </w:r>
      <w:r w:rsidR="008C14D7" w:rsidRPr="00AA537B">
        <w:t>customs ID).</w:t>
      </w:r>
    </w:p>
    <w:p w14:paraId="13A42E74" w14:textId="77777777" w:rsidR="000A0EB5" w:rsidRDefault="00804872" w:rsidP="00804872">
      <w:pPr>
        <w:pStyle w:val="3"/>
        <w:numPr>
          <w:ilvl w:val="0"/>
          <w:numId w:val="0"/>
        </w:numPr>
        <w:spacing w:line="360" w:lineRule="auto"/>
        <w:ind w:firstLine="851"/>
        <w:jc w:val="both"/>
      </w:pPr>
      <w:r w:rsidRPr="002A419A">
        <w:rPr>
          <w:rFonts w:cs="Arial"/>
        </w:rPr>
        <w:t>The tag will be distributed in the hands of the driver</w:t>
      </w:r>
      <w:r w:rsidR="007E5F8C">
        <w:rPr>
          <w:rFonts w:cs="Arial"/>
        </w:rPr>
        <w:t>.</w:t>
      </w:r>
      <w:r w:rsidR="008C14D7" w:rsidRPr="00AA537B">
        <w:t xml:space="preserve"> </w:t>
      </w:r>
    </w:p>
    <w:p w14:paraId="1C96DCB4" w14:textId="77777777" w:rsidR="00B41058" w:rsidRPr="006C6944" w:rsidRDefault="009E1907" w:rsidP="00C16E45">
      <w:pPr>
        <w:pStyle w:val="2"/>
        <w:spacing w:line="360" w:lineRule="auto"/>
        <w:ind w:right="0"/>
        <w:jc w:val="both"/>
        <w:rPr>
          <w:u w:val="single"/>
        </w:rPr>
      </w:pPr>
      <w:r w:rsidRPr="006C6944">
        <w:rPr>
          <w:u w:val="single"/>
        </w:rPr>
        <w:t>Traffic Monitoring</w:t>
      </w:r>
    </w:p>
    <w:p w14:paraId="629DA095" w14:textId="4703945C" w:rsidR="009E1907" w:rsidRDefault="009E1907" w:rsidP="00C16E45">
      <w:pPr>
        <w:pStyle w:val="3"/>
        <w:numPr>
          <w:ilvl w:val="0"/>
          <w:numId w:val="0"/>
        </w:numPr>
        <w:spacing w:line="360" w:lineRule="auto"/>
        <w:ind w:left="851" w:right="0"/>
        <w:jc w:val="both"/>
      </w:pPr>
      <w:r>
        <w:t xml:space="preserve">In his </w:t>
      </w:r>
      <w:r w:rsidR="00AB3396">
        <w:t>proposal,</w:t>
      </w:r>
      <w:r>
        <w:t xml:space="preserve"> the Bidder will describe the proposed system to be implemented in order to observe, control and monitor vehicles and cargo movements in the site and at the exit gate.</w:t>
      </w:r>
    </w:p>
    <w:p w14:paraId="54266100" w14:textId="77777777" w:rsidR="002D2979" w:rsidRDefault="009E1907" w:rsidP="00C16E45">
      <w:pPr>
        <w:pStyle w:val="3"/>
        <w:numPr>
          <w:ilvl w:val="0"/>
          <w:numId w:val="0"/>
        </w:numPr>
        <w:spacing w:line="360" w:lineRule="auto"/>
        <w:ind w:left="851" w:right="0"/>
        <w:jc w:val="both"/>
      </w:pPr>
      <w:r>
        <w:t>At least</w:t>
      </w:r>
      <w:r w:rsidR="00FD64D5">
        <w:t xml:space="preserve">, </w:t>
      </w:r>
      <w:r w:rsidR="006C3FC1">
        <w:t xml:space="preserve">the following </w:t>
      </w:r>
      <w:r w:rsidR="002D2979">
        <w:t xml:space="preserve">two parameters: </w:t>
      </w:r>
    </w:p>
    <w:p w14:paraId="5F6413EA" w14:textId="77777777" w:rsidR="002D2979" w:rsidRDefault="000A0EB5" w:rsidP="00472AD9">
      <w:pPr>
        <w:pStyle w:val="3"/>
        <w:numPr>
          <w:ilvl w:val="0"/>
          <w:numId w:val="15"/>
        </w:numPr>
        <w:spacing w:line="360" w:lineRule="auto"/>
        <w:ind w:right="0"/>
        <w:jc w:val="both"/>
      </w:pPr>
      <w:r>
        <w:t xml:space="preserve"> </w:t>
      </w:r>
      <w:r w:rsidR="008B6087">
        <w:t>Vehicl</w:t>
      </w:r>
      <w:r w:rsidR="00FD64D5">
        <w:t xml:space="preserve">e </w:t>
      </w:r>
      <w:r w:rsidR="007459AF">
        <w:t>ID</w:t>
      </w:r>
      <w:r w:rsidR="009E1907">
        <w:t xml:space="preserve"> (</w:t>
      </w:r>
      <w:r w:rsidR="003853DA">
        <w:t>example:</w:t>
      </w:r>
      <w:r w:rsidR="002E2963">
        <w:t xml:space="preserve"> truck </w:t>
      </w:r>
      <w:r w:rsidR="009E1907">
        <w:t>license number)</w:t>
      </w:r>
      <w:r w:rsidR="007459AF">
        <w:t xml:space="preserve"> </w:t>
      </w:r>
    </w:p>
    <w:p w14:paraId="1D5CECD3" w14:textId="77777777" w:rsidR="002D2979" w:rsidRDefault="002D2979" w:rsidP="00472AD9">
      <w:pPr>
        <w:pStyle w:val="3"/>
        <w:numPr>
          <w:ilvl w:val="0"/>
          <w:numId w:val="15"/>
        </w:numPr>
        <w:spacing w:line="360" w:lineRule="auto"/>
        <w:ind w:right="0"/>
        <w:jc w:val="both"/>
      </w:pPr>
      <w:r>
        <w:t xml:space="preserve"> </w:t>
      </w:r>
      <w:r w:rsidR="008B6087">
        <w:t>Driver</w:t>
      </w:r>
      <w:r w:rsidR="007459AF">
        <w:t>'s</w:t>
      </w:r>
      <w:r w:rsidR="008B6087">
        <w:t xml:space="preserve"> </w:t>
      </w:r>
      <w:r w:rsidR="007459AF">
        <w:t>ticket</w:t>
      </w:r>
      <w:r w:rsidR="008C14D7" w:rsidRPr="00AA537B">
        <w:t xml:space="preserve"> </w:t>
      </w:r>
    </w:p>
    <w:p w14:paraId="10F614F3" w14:textId="77777777" w:rsidR="00FC2CEA" w:rsidRDefault="00FC2CEA" w:rsidP="00F5596E">
      <w:pPr>
        <w:pStyle w:val="3"/>
        <w:numPr>
          <w:ilvl w:val="0"/>
          <w:numId w:val="0"/>
        </w:numPr>
        <w:spacing w:line="360" w:lineRule="auto"/>
        <w:ind w:left="914" w:right="0"/>
        <w:jc w:val="both"/>
      </w:pPr>
      <w:r>
        <w:t>Shall</w:t>
      </w:r>
      <w:r w:rsidR="008C14D7" w:rsidRPr="00AA537B">
        <w:t xml:space="preserve"> be used to control, check and monitor </w:t>
      </w:r>
      <w:r w:rsidR="006C6944">
        <w:t xml:space="preserve">inspection status and </w:t>
      </w:r>
      <w:r w:rsidR="000A0EB5">
        <w:t>the</w:t>
      </w:r>
      <w:r w:rsidR="008C14D7" w:rsidRPr="00AA537B">
        <w:t xml:space="preserve"> process</w:t>
      </w:r>
      <w:r w:rsidR="000A0EB5">
        <w:t>es</w:t>
      </w:r>
      <w:r w:rsidR="008C14D7" w:rsidRPr="00AA537B">
        <w:t xml:space="preserve"> for every shipment</w:t>
      </w:r>
      <w:r w:rsidR="008B6087">
        <w:t>/object</w:t>
      </w:r>
      <w:r w:rsidR="008C14D7" w:rsidRPr="00AA537B">
        <w:t xml:space="preserve"> inspected</w:t>
      </w:r>
      <w:r w:rsidR="006C6944">
        <w:t xml:space="preserve"> in the site</w:t>
      </w:r>
      <w:r w:rsidR="008C14D7" w:rsidRPr="00AA537B">
        <w:t>.</w:t>
      </w:r>
      <w:r w:rsidR="006C3FC1">
        <w:t xml:space="preserve"> </w:t>
      </w:r>
    </w:p>
    <w:p w14:paraId="4B8E6DE4" w14:textId="77777777" w:rsidR="008F63DA" w:rsidRDefault="008F63DA" w:rsidP="00C16E45">
      <w:pPr>
        <w:pStyle w:val="3"/>
        <w:spacing w:line="360" w:lineRule="auto"/>
        <w:ind w:right="0"/>
      </w:pPr>
      <w:r>
        <w:t>Vehicle ID</w:t>
      </w:r>
      <w:r w:rsidR="008C6A9D">
        <w:t xml:space="preserve"> - automatic</w:t>
      </w:r>
    </w:p>
    <w:p w14:paraId="321AA5D6" w14:textId="77777777" w:rsidR="00A54493" w:rsidRDefault="009E458B" w:rsidP="008F2DF5">
      <w:pPr>
        <w:pStyle w:val="3"/>
        <w:numPr>
          <w:ilvl w:val="0"/>
          <w:numId w:val="0"/>
        </w:numPr>
        <w:spacing w:line="360" w:lineRule="auto"/>
        <w:ind w:left="851" w:right="-1"/>
        <w:jc w:val="both"/>
      </w:pPr>
      <w:r>
        <w:t xml:space="preserve">According to the approved </w:t>
      </w:r>
      <w:r w:rsidR="008F63DA">
        <w:t xml:space="preserve">traffic monitoring </w:t>
      </w:r>
      <w:r w:rsidR="00AA537B">
        <w:t>system</w:t>
      </w:r>
      <w:r w:rsidR="008F2DF5">
        <w:t>, based</w:t>
      </w:r>
      <w:r w:rsidR="00764A27">
        <w:t xml:space="preserve"> </w:t>
      </w:r>
      <w:r>
        <w:t xml:space="preserve">on </w:t>
      </w:r>
      <w:r w:rsidR="008F63DA">
        <w:t>vehicle</w:t>
      </w:r>
      <w:r>
        <w:t>'s</w:t>
      </w:r>
      <w:r w:rsidR="00474FC9">
        <w:t xml:space="preserve"> number</w:t>
      </w:r>
      <w:r w:rsidR="00A54493">
        <w:t>, the system will</w:t>
      </w:r>
      <w:r w:rsidR="00A430E8">
        <w:t xml:space="preserve"> </w:t>
      </w:r>
      <w:r w:rsidR="00A54493">
        <w:t xml:space="preserve">automatically read </w:t>
      </w:r>
      <w:r w:rsidR="00764A27">
        <w:t>the</w:t>
      </w:r>
      <w:r w:rsidR="00AA537B">
        <w:t xml:space="preserve"> relevant</w:t>
      </w:r>
      <w:r w:rsidR="00764A27">
        <w:t xml:space="preserve"> </w:t>
      </w:r>
      <w:r w:rsidR="008F63DA">
        <w:t xml:space="preserve">ID </w:t>
      </w:r>
      <w:r w:rsidR="00A54493">
        <w:t>number corresponding to the check</w:t>
      </w:r>
      <w:r w:rsidR="00973B31">
        <w:t>ed</w:t>
      </w:r>
      <w:r w:rsidR="00A54493">
        <w:t>-in vehicle</w:t>
      </w:r>
      <w:r w:rsidR="006C3FC1">
        <w:t xml:space="preserve"> and cargo</w:t>
      </w:r>
      <w:r w:rsidR="00A54493">
        <w:t xml:space="preserve">. </w:t>
      </w:r>
      <w:r w:rsidR="00530918">
        <w:t>This will serve as Vehicle ID.</w:t>
      </w:r>
    </w:p>
    <w:p w14:paraId="4358CCB2" w14:textId="0A7DACF6" w:rsidR="00D57B40" w:rsidRDefault="00D57B40" w:rsidP="00C16E45">
      <w:pPr>
        <w:pStyle w:val="3"/>
        <w:spacing w:line="360" w:lineRule="auto"/>
        <w:ind w:right="-1"/>
        <w:jc w:val="both"/>
      </w:pPr>
      <w:r>
        <w:lastRenderedPageBreak/>
        <w:t xml:space="preserve">Driver's </w:t>
      </w:r>
      <w:r w:rsidR="00E34174">
        <w:t>Ticket</w:t>
      </w:r>
      <w:r w:rsidR="008C6A9D">
        <w:t xml:space="preserve"> – issued at CI</w:t>
      </w:r>
      <w:r w:rsidR="00D50B20">
        <w:t>/CIex</w:t>
      </w:r>
    </w:p>
    <w:p w14:paraId="40B1AD38" w14:textId="77777777" w:rsidR="008C14D7" w:rsidRPr="00D57B40" w:rsidRDefault="00BE224D" w:rsidP="00C16E45">
      <w:pPr>
        <w:pStyle w:val="3"/>
        <w:numPr>
          <w:ilvl w:val="0"/>
          <w:numId w:val="0"/>
        </w:numPr>
        <w:spacing w:line="360" w:lineRule="auto"/>
        <w:ind w:left="851" w:right="-1"/>
        <w:jc w:val="both"/>
        <w:rPr>
          <w:bCs w:val="0"/>
          <w:szCs w:val="20"/>
        </w:rPr>
      </w:pPr>
      <w:r>
        <w:rPr>
          <w:bCs w:val="0"/>
          <w:szCs w:val="20"/>
        </w:rPr>
        <w:t>In addition to the unique I</w:t>
      </w:r>
      <w:r w:rsidR="003D537E" w:rsidRPr="00D57B40">
        <w:rPr>
          <w:bCs w:val="0"/>
          <w:szCs w:val="20"/>
        </w:rPr>
        <w:t>nspection</w:t>
      </w:r>
      <w:r>
        <w:rPr>
          <w:bCs w:val="0"/>
          <w:szCs w:val="20"/>
        </w:rPr>
        <w:t>/E</w:t>
      </w:r>
      <w:r w:rsidR="00FA7089">
        <w:rPr>
          <w:bCs w:val="0"/>
          <w:szCs w:val="20"/>
        </w:rPr>
        <w:t>vent</w:t>
      </w:r>
      <w:r w:rsidR="003D537E" w:rsidRPr="00D57B40">
        <w:rPr>
          <w:bCs w:val="0"/>
          <w:szCs w:val="20"/>
        </w:rPr>
        <w:t xml:space="preserve"> </w:t>
      </w:r>
      <w:r>
        <w:rPr>
          <w:bCs w:val="0"/>
          <w:szCs w:val="20"/>
        </w:rPr>
        <w:t>N</w:t>
      </w:r>
      <w:r w:rsidR="00FA7089">
        <w:rPr>
          <w:bCs w:val="0"/>
          <w:szCs w:val="20"/>
        </w:rPr>
        <w:t>umber</w:t>
      </w:r>
      <w:r w:rsidR="003D537E" w:rsidRPr="00D57B40">
        <w:rPr>
          <w:bCs w:val="0"/>
          <w:szCs w:val="20"/>
        </w:rPr>
        <w:t>, t</w:t>
      </w:r>
      <w:r>
        <w:rPr>
          <w:bCs w:val="0"/>
          <w:szCs w:val="20"/>
        </w:rPr>
        <w:t>he ticket</w:t>
      </w:r>
      <w:r w:rsidR="005F00FE">
        <w:rPr>
          <w:bCs w:val="0"/>
          <w:szCs w:val="20"/>
        </w:rPr>
        <w:t>,</w:t>
      </w:r>
      <w:r w:rsidR="008C14D7" w:rsidRPr="00D57B40">
        <w:rPr>
          <w:bCs w:val="0"/>
          <w:szCs w:val="20"/>
        </w:rPr>
        <w:t xml:space="preserve"> distributed to </w:t>
      </w:r>
      <w:r w:rsidR="004E195D">
        <w:rPr>
          <w:bCs w:val="0"/>
          <w:szCs w:val="20"/>
        </w:rPr>
        <w:t>vehicle's</w:t>
      </w:r>
      <w:r w:rsidR="008C14D7" w:rsidRPr="00D57B40">
        <w:rPr>
          <w:bCs w:val="0"/>
          <w:szCs w:val="20"/>
        </w:rPr>
        <w:t xml:space="preserve"> driver</w:t>
      </w:r>
      <w:r w:rsidR="005F00FE">
        <w:rPr>
          <w:bCs w:val="0"/>
          <w:szCs w:val="20"/>
        </w:rPr>
        <w:t>, will display</w:t>
      </w:r>
      <w:r w:rsidR="003D537E" w:rsidRPr="00D57B40">
        <w:rPr>
          <w:bCs w:val="0"/>
          <w:szCs w:val="20"/>
        </w:rPr>
        <w:t xml:space="preserve"> in readable characters</w:t>
      </w:r>
      <w:r w:rsidR="00CA753E" w:rsidRPr="00D57B40">
        <w:rPr>
          <w:bCs w:val="0"/>
          <w:szCs w:val="20"/>
        </w:rPr>
        <w:t>,</w:t>
      </w:r>
      <w:r w:rsidR="008C14D7" w:rsidRPr="00D57B40">
        <w:rPr>
          <w:bCs w:val="0"/>
          <w:szCs w:val="20"/>
        </w:rPr>
        <w:t xml:space="preserve"> the following:</w:t>
      </w:r>
    </w:p>
    <w:p w14:paraId="7B4F0E0A" w14:textId="77777777" w:rsidR="008C14D7" w:rsidRDefault="008C14D7" w:rsidP="00472AD9">
      <w:pPr>
        <w:pStyle w:val="Style1"/>
        <w:numPr>
          <w:ilvl w:val="0"/>
          <w:numId w:val="1"/>
        </w:numPr>
        <w:spacing w:before="120" w:line="360" w:lineRule="auto"/>
        <w:ind w:right="282"/>
        <w:jc w:val="both"/>
      </w:pPr>
      <w:r>
        <w:t xml:space="preserve"> Time of issue (date, hour, minutes)</w:t>
      </w:r>
    </w:p>
    <w:p w14:paraId="22DA8787" w14:textId="52E27142" w:rsidR="008C14D7" w:rsidRDefault="008C14D7" w:rsidP="00472AD9">
      <w:pPr>
        <w:pStyle w:val="Style1"/>
        <w:numPr>
          <w:ilvl w:val="0"/>
          <w:numId w:val="1"/>
        </w:numPr>
        <w:tabs>
          <w:tab w:val="clear" w:pos="1211"/>
          <w:tab w:val="num" w:pos="1276"/>
        </w:tabs>
        <w:spacing w:before="120" w:line="360" w:lineRule="auto"/>
        <w:ind w:left="1276" w:right="-1" w:hanging="425"/>
        <w:jc w:val="both"/>
      </w:pPr>
      <w:r>
        <w:t>Designated Inspection type (</w:t>
      </w:r>
      <w:r w:rsidRPr="00CF41FA">
        <w:rPr>
          <w:u w:val="single"/>
        </w:rPr>
        <w:t>R</w:t>
      </w:r>
      <w:r>
        <w:t xml:space="preserve">adiography / </w:t>
      </w:r>
      <w:r w:rsidR="005F00FE" w:rsidRPr="005F00FE">
        <w:rPr>
          <w:u w:val="single"/>
        </w:rPr>
        <w:t>RD</w:t>
      </w:r>
      <w:r w:rsidR="005F00FE">
        <w:t xml:space="preserve">/ </w:t>
      </w:r>
      <w:r w:rsidRPr="00CF41FA">
        <w:rPr>
          <w:u w:val="single"/>
        </w:rPr>
        <w:t>M</w:t>
      </w:r>
      <w:r>
        <w:t>anual/ combined R/</w:t>
      </w:r>
      <w:r w:rsidR="005F00FE">
        <w:t>RD/</w:t>
      </w:r>
      <w:r>
        <w:t xml:space="preserve">M, </w:t>
      </w:r>
      <w:r w:rsidRPr="00CF41FA">
        <w:rPr>
          <w:u w:val="single"/>
        </w:rPr>
        <w:t>E</w:t>
      </w:r>
      <w:r>
        <w:t>xit -Error)</w:t>
      </w:r>
    </w:p>
    <w:p w14:paraId="348DFD1E" w14:textId="77777777" w:rsidR="008C14D7" w:rsidRDefault="008C14D7" w:rsidP="00472AD9">
      <w:pPr>
        <w:pStyle w:val="Style1"/>
        <w:numPr>
          <w:ilvl w:val="0"/>
          <w:numId w:val="1"/>
        </w:numPr>
        <w:spacing w:before="120" w:line="360" w:lineRule="auto"/>
        <w:ind w:right="282"/>
        <w:jc w:val="both"/>
      </w:pPr>
      <w:r>
        <w:t xml:space="preserve">Queue number </w:t>
      </w:r>
      <w:r w:rsidR="00FA7089">
        <w:t xml:space="preserve">/ parking lot designated </w:t>
      </w:r>
      <w:r>
        <w:t xml:space="preserve">for </w:t>
      </w:r>
      <w:r w:rsidR="00FA7089">
        <w:t>him.</w:t>
      </w:r>
    </w:p>
    <w:p w14:paraId="46342EC8" w14:textId="77777777" w:rsidR="00396C3B" w:rsidRDefault="00396C3B" w:rsidP="00472AD9">
      <w:pPr>
        <w:pStyle w:val="Style1"/>
        <w:numPr>
          <w:ilvl w:val="0"/>
          <w:numId w:val="1"/>
        </w:numPr>
        <w:spacing w:before="120" w:line="360" w:lineRule="auto"/>
        <w:ind w:right="282"/>
        <w:jc w:val="both"/>
      </w:pPr>
      <w:r>
        <w:t>Vehicl</w:t>
      </w:r>
      <w:r w:rsidR="005F00FE">
        <w:t>e ID (Truck License</w:t>
      </w:r>
      <w:r w:rsidR="008C1DFF">
        <w:t xml:space="preserve"> Number</w:t>
      </w:r>
      <w:r>
        <w:t>)</w:t>
      </w:r>
    </w:p>
    <w:p w14:paraId="5AF3820D" w14:textId="77777777" w:rsidR="00AA6B1A" w:rsidRDefault="00AA6B1A" w:rsidP="00AA6B1A">
      <w:pPr>
        <w:pStyle w:val="Style1"/>
        <w:numPr>
          <w:ilvl w:val="0"/>
          <w:numId w:val="1"/>
        </w:numPr>
        <w:spacing w:before="120" w:line="360" w:lineRule="auto"/>
        <w:ind w:right="282"/>
        <w:jc w:val="both"/>
      </w:pPr>
      <w:r>
        <w:t>Driver group (local / foreign)</w:t>
      </w:r>
    </w:p>
    <w:p w14:paraId="4AD10CEE" w14:textId="77777777" w:rsidR="002B2B9B" w:rsidRDefault="002B2B9B" w:rsidP="00C16E45">
      <w:pPr>
        <w:pStyle w:val="2"/>
        <w:spacing w:line="360" w:lineRule="auto"/>
        <w:ind w:right="0"/>
        <w:jc w:val="both"/>
      </w:pPr>
      <w:r>
        <w:t>Check-in officer will open the entrance gate.</w:t>
      </w:r>
    </w:p>
    <w:p w14:paraId="50E9E8FE" w14:textId="77777777" w:rsidR="008C14D7" w:rsidRDefault="008C14D7" w:rsidP="00633436">
      <w:pPr>
        <w:pStyle w:val="2"/>
        <w:spacing w:line="360" w:lineRule="auto"/>
        <w:ind w:right="0"/>
        <w:jc w:val="both"/>
      </w:pPr>
      <w:r>
        <w:t xml:space="preserve">Output of the Facility shipment directing and monitoring system (SDMS) will direct the truck to the first station in the process according to the inspection type and availability status. </w:t>
      </w:r>
    </w:p>
    <w:p w14:paraId="389C2CA5" w14:textId="0C5427F2" w:rsidR="008C14D7" w:rsidRDefault="008C14D7" w:rsidP="00C16E45">
      <w:pPr>
        <w:pStyle w:val="10"/>
        <w:bidi w:val="0"/>
        <w:spacing w:before="120" w:line="360" w:lineRule="auto"/>
        <w:ind w:right="282"/>
      </w:pPr>
      <w:r>
        <w:t xml:space="preserve">R </w:t>
      </w:r>
      <w:r w:rsidR="00DB1F24">
        <w:t>/RD</w:t>
      </w:r>
      <w:r>
        <w:t xml:space="preserve">– </w:t>
      </w:r>
      <w:r w:rsidR="00A64193">
        <w:t xml:space="preserve">Shipment </w:t>
      </w:r>
      <w:r>
        <w:t xml:space="preserve">will be directed to </w:t>
      </w:r>
      <w:r w:rsidR="009E09BB">
        <w:t xml:space="preserve">one of </w:t>
      </w:r>
      <w:r>
        <w:t>the pre-radiography parking lot</w:t>
      </w:r>
      <w:r w:rsidR="009E09BB">
        <w:t>s.</w:t>
      </w:r>
    </w:p>
    <w:p w14:paraId="5A697DA6" w14:textId="14CB2DB9" w:rsidR="008C14D7" w:rsidRDefault="008C14D7" w:rsidP="00B26146">
      <w:pPr>
        <w:pStyle w:val="10"/>
        <w:bidi w:val="0"/>
        <w:spacing w:before="120" w:line="360" w:lineRule="auto"/>
        <w:ind w:right="282"/>
      </w:pPr>
      <w:r>
        <w:t xml:space="preserve">M – </w:t>
      </w:r>
      <w:r w:rsidR="00B26146">
        <w:t>As per s</w:t>
      </w:r>
      <w:r w:rsidR="00A64193">
        <w:t xml:space="preserve">hipment </w:t>
      </w:r>
      <w:r w:rsidR="00B26146">
        <w:t>type it will</w:t>
      </w:r>
      <w:r>
        <w:t xml:space="preserve"> be directed to first vacant space on the manual ramp</w:t>
      </w:r>
      <w:r w:rsidR="009E09BB">
        <w:t>s</w:t>
      </w:r>
      <w:r w:rsidR="00B26146">
        <w:t>: container or pallets area.</w:t>
      </w:r>
    </w:p>
    <w:p w14:paraId="3184FF5E" w14:textId="4B7F8685" w:rsidR="00892F91" w:rsidRDefault="00892F91" w:rsidP="00C16E45">
      <w:pPr>
        <w:pStyle w:val="10"/>
        <w:bidi w:val="0"/>
        <w:spacing w:before="120" w:line="360" w:lineRule="auto"/>
        <w:ind w:right="282"/>
      </w:pPr>
      <w:r>
        <w:t>R/</w:t>
      </w:r>
      <w:r w:rsidR="00DB1F24">
        <w:t xml:space="preserve"> </w:t>
      </w:r>
      <w:r>
        <w:t xml:space="preserve">M – </w:t>
      </w:r>
      <w:r w:rsidR="00A64193">
        <w:t xml:space="preserve">Shipment </w:t>
      </w:r>
      <w:r>
        <w:t xml:space="preserve">will first be directed to </w:t>
      </w:r>
      <w:r w:rsidR="009E09BB">
        <w:t>one of the</w:t>
      </w:r>
      <w:r>
        <w:t xml:space="preserve"> pre-radiography parking lot</w:t>
      </w:r>
      <w:r w:rsidR="009E09BB">
        <w:t>s.</w:t>
      </w:r>
      <w:r>
        <w:t xml:space="preserve"> </w:t>
      </w:r>
    </w:p>
    <w:p w14:paraId="7D76FD4E" w14:textId="77777777" w:rsidR="00A30577" w:rsidRDefault="008C14D7" w:rsidP="00C16E45">
      <w:pPr>
        <w:pStyle w:val="10"/>
        <w:bidi w:val="0"/>
        <w:spacing w:before="120" w:line="360" w:lineRule="auto"/>
        <w:ind w:right="282"/>
      </w:pPr>
      <w:r>
        <w:t xml:space="preserve">E – </w:t>
      </w:r>
      <w:r w:rsidR="00A64193">
        <w:t xml:space="preserve">Shipment </w:t>
      </w:r>
      <w:r>
        <w:t>will be directed to Exit gate</w:t>
      </w:r>
      <w:r w:rsidR="00892F91">
        <w:t xml:space="preserve"> (authorized only by site's manager)</w:t>
      </w:r>
      <w:r>
        <w:t>.</w:t>
      </w:r>
    </w:p>
    <w:p w14:paraId="155F4187" w14:textId="77777777" w:rsidR="00047B31" w:rsidRDefault="00047B31" w:rsidP="00047B31">
      <w:pPr>
        <w:pStyle w:val="10"/>
        <w:bidi w:val="0"/>
        <w:spacing w:before="120" w:line="360" w:lineRule="auto"/>
        <w:ind w:right="282"/>
      </w:pPr>
    </w:p>
    <w:p w14:paraId="026190EB" w14:textId="77777777" w:rsidR="00047B31" w:rsidRDefault="00047B31" w:rsidP="00047B31">
      <w:pPr>
        <w:pStyle w:val="10"/>
        <w:bidi w:val="0"/>
        <w:spacing w:before="120" w:line="360" w:lineRule="auto"/>
        <w:ind w:right="282"/>
      </w:pPr>
    </w:p>
    <w:p w14:paraId="740135AD" w14:textId="77777777" w:rsidR="00047B31" w:rsidRDefault="00047B31" w:rsidP="00047B31">
      <w:pPr>
        <w:pStyle w:val="10"/>
        <w:bidi w:val="0"/>
        <w:spacing w:before="120" w:line="360" w:lineRule="auto"/>
        <w:ind w:right="282"/>
      </w:pPr>
    </w:p>
    <w:p w14:paraId="5CE8C438" w14:textId="77777777" w:rsidR="00047B31" w:rsidRDefault="00047B31" w:rsidP="00047B31">
      <w:pPr>
        <w:pStyle w:val="10"/>
        <w:bidi w:val="0"/>
        <w:spacing w:before="120" w:line="360" w:lineRule="auto"/>
        <w:ind w:right="282"/>
      </w:pPr>
    </w:p>
    <w:p w14:paraId="68BC78B3" w14:textId="77777777" w:rsidR="00047B31" w:rsidRDefault="00047B31" w:rsidP="00047B31">
      <w:pPr>
        <w:pStyle w:val="10"/>
        <w:bidi w:val="0"/>
        <w:spacing w:before="120" w:line="360" w:lineRule="auto"/>
        <w:ind w:right="282"/>
      </w:pPr>
    </w:p>
    <w:p w14:paraId="1BF92C90" w14:textId="77777777" w:rsidR="00A30577" w:rsidRDefault="00A30577" w:rsidP="00A30577">
      <w:pPr>
        <w:bidi w:val="0"/>
        <w:ind w:left="900"/>
        <w:rPr>
          <w:b/>
          <w:bCs/>
          <w:i/>
          <w:iCs/>
          <w:sz w:val="28"/>
          <w:szCs w:val="28"/>
        </w:rPr>
      </w:pPr>
    </w:p>
    <w:p w14:paraId="56715BE1" w14:textId="5E0A76C4" w:rsidR="00A30577" w:rsidRPr="002E52E8" w:rsidRDefault="00A30577" w:rsidP="00A30577">
      <w:pPr>
        <w:bidi w:val="0"/>
        <w:ind w:left="900"/>
        <w:rPr>
          <w:b/>
          <w:bCs/>
          <w:i/>
          <w:iCs/>
          <w:sz w:val="28"/>
          <w:szCs w:val="28"/>
        </w:rPr>
      </w:pPr>
      <w:r w:rsidRPr="002E52E8">
        <w:rPr>
          <w:b/>
          <w:bCs/>
          <w:i/>
          <w:iCs/>
          <w:sz w:val="28"/>
          <w:szCs w:val="28"/>
        </w:rPr>
        <w:lastRenderedPageBreak/>
        <w:t xml:space="preserve">Drawing 1 </w:t>
      </w:r>
      <w:r>
        <w:rPr>
          <w:b/>
          <w:bCs/>
          <w:i/>
          <w:iCs/>
          <w:sz w:val="28"/>
          <w:szCs w:val="28"/>
        </w:rPr>
        <w:t>–</w:t>
      </w:r>
      <w:r w:rsidRPr="002E52E8">
        <w:rPr>
          <w:b/>
          <w:bCs/>
          <w:i/>
          <w:iCs/>
          <w:sz w:val="28"/>
          <w:szCs w:val="28"/>
        </w:rPr>
        <w:t xml:space="preserve"> </w:t>
      </w:r>
      <w:r>
        <w:rPr>
          <w:b/>
          <w:bCs/>
          <w:i/>
          <w:iCs/>
          <w:sz w:val="28"/>
          <w:szCs w:val="28"/>
        </w:rPr>
        <w:t xml:space="preserve">Trucks Directed to Pre-Radiography Parking Lots </w:t>
      </w:r>
    </w:p>
    <w:p w14:paraId="323FD58F" w14:textId="22782930" w:rsidR="00F165B2" w:rsidRDefault="00846FA7" w:rsidP="00F165B2">
      <w:pPr>
        <w:pStyle w:val="10"/>
        <w:bidi w:val="0"/>
        <w:spacing w:before="120" w:line="360" w:lineRule="auto"/>
        <w:ind w:right="282"/>
        <w:jc w:val="center"/>
      </w:pPr>
      <w:r w:rsidRPr="00846FA7">
        <w:rPr>
          <w:noProof/>
        </w:rPr>
        <w:drawing>
          <wp:inline distT="0" distB="0" distL="0" distR="0" wp14:anchorId="09497567" wp14:editId="47C603AB">
            <wp:extent cx="5361359" cy="25422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394857" cy="2558104"/>
                    </a:xfrm>
                    <a:prstGeom prst="rect">
                      <a:avLst/>
                    </a:prstGeom>
                    <a:noFill/>
                    <a:ln>
                      <a:noFill/>
                    </a:ln>
                  </pic:spPr>
                </pic:pic>
              </a:graphicData>
            </a:graphic>
          </wp:inline>
        </w:drawing>
      </w:r>
    </w:p>
    <w:p w14:paraId="425091AF" w14:textId="77777777" w:rsidR="008C14D7" w:rsidRDefault="008C14D7" w:rsidP="00C16E45">
      <w:pPr>
        <w:pStyle w:val="2"/>
        <w:spacing w:line="360" w:lineRule="auto"/>
        <w:ind w:right="0"/>
        <w:jc w:val="both"/>
      </w:pPr>
      <w:r>
        <w:t>The truck will be</w:t>
      </w:r>
      <w:r w:rsidR="00633436">
        <w:t xml:space="preserve"> directed to the first station i</w:t>
      </w:r>
      <w:r>
        <w:t xml:space="preserve">n the process by means of illuminated signs </w:t>
      </w:r>
      <w:r w:rsidR="00982F02">
        <w:t xml:space="preserve">(Boards) </w:t>
      </w:r>
      <w:r>
        <w:t>and traffic lanes marked with appropriate signs.</w:t>
      </w:r>
    </w:p>
    <w:p w14:paraId="27F1B1CE" w14:textId="77777777" w:rsidR="008C14D7" w:rsidRDefault="00E03E5D" w:rsidP="00925476">
      <w:pPr>
        <w:pStyle w:val="3"/>
        <w:numPr>
          <w:ilvl w:val="0"/>
          <w:numId w:val="0"/>
        </w:numPr>
        <w:spacing w:line="360" w:lineRule="auto"/>
        <w:ind w:left="851" w:right="-1"/>
        <w:jc w:val="both"/>
      </w:pPr>
      <w:r>
        <w:t>I</w:t>
      </w:r>
      <w:r w:rsidR="008C14D7">
        <w:t xml:space="preserve">f the first inspection station in the inspection process assigned to the specific shipment is not vacant, the </w:t>
      </w:r>
      <w:r w:rsidR="00186FDC">
        <w:t>loaded vehicle</w:t>
      </w:r>
      <w:r w:rsidR="008C14D7">
        <w:t xml:space="preserve"> </w:t>
      </w:r>
      <w:r w:rsidR="00925476">
        <w:t>may</w:t>
      </w:r>
      <w:r w:rsidR="008C14D7">
        <w:t xml:space="preserve"> be </w:t>
      </w:r>
      <w:r w:rsidR="00925476">
        <w:t>routed</w:t>
      </w:r>
      <w:r w:rsidR="008C14D7">
        <w:t xml:space="preserve"> to a</w:t>
      </w:r>
      <w:r w:rsidR="00925476">
        <w:t>n</w:t>
      </w:r>
      <w:r w:rsidR="008C14D7">
        <w:t xml:space="preserve"> alternate parking place</w:t>
      </w:r>
      <w:r w:rsidR="00186FDC">
        <w:t xml:space="preserve"> or will wait</w:t>
      </w:r>
      <w:r w:rsidR="008C14D7">
        <w:t xml:space="preserve">. </w:t>
      </w:r>
    </w:p>
    <w:p w14:paraId="7E3EED65" w14:textId="77777777" w:rsidR="008C14D7" w:rsidRDefault="008C14D7" w:rsidP="001A7DE3">
      <w:pPr>
        <w:pStyle w:val="2"/>
        <w:spacing w:line="360" w:lineRule="auto"/>
        <w:ind w:right="0"/>
        <w:jc w:val="both"/>
      </w:pPr>
      <w:bookmarkStart w:id="6" w:name="_Toc381086722"/>
      <w:bookmarkStart w:id="7" w:name="_Toc384708873"/>
      <w:r>
        <w:t>Facility main database, corresponding to the specific inspection and identified by the inspection ID code, will contain, among other things, the following data:</w:t>
      </w:r>
    </w:p>
    <w:p w14:paraId="4F26396C" w14:textId="77777777" w:rsidR="008C14D7" w:rsidRDefault="008C14D7" w:rsidP="009A5F2A">
      <w:pPr>
        <w:pStyle w:val="3"/>
        <w:spacing w:line="360" w:lineRule="auto"/>
        <w:ind w:right="0"/>
        <w:jc w:val="both"/>
      </w:pPr>
      <w:r>
        <w:t>All data transferred from the customs comp</w:t>
      </w:r>
      <w:r w:rsidR="009A6464">
        <w:t xml:space="preserve">uter to the FCS in the check-in </w:t>
      </w:r>
      <w:r>
        <w:t>procedure.</w:t>
      </w:r>
    </w:p>
    <w:p w14:paraId="0875B649" w14:textId="77777777" w:rsidR="008C14D7" w:rsidRDefault="008C14D7" w:rsidP="009A5F2A">
      <w:pPr>
        <w:pStyle w:val="3"/>
        <w:spacing w:line="360" w:lineRule="auto"/>
        <w:ind w:right="-143"/>
        <w:jc w:val="both"/>
      </w:pPr>
      <w:r>
        <w:t>Documents that were scanned and data t</w:t>
      </w:r>
      <w:r w:rsidR="002C2E61">
        <w:t>hat was keyed-</w:t>
      </w:r>
      <w:r w:rsidR="009A6464">
        <w:t xml:space="preserve">in at the time of </w:t>
      </w:r>
      <w:r>
        <w:t>reception;</w:t>
      </w:r>
    </w:p>
    <w:p w14:paraId="26DEBE07" w14:textId="77777777" w:rsidR="008C14D7" w:rsidRDefault="008C14D7" w:rsidP="009A5F2A">
      <w:pPr>
        <w:pStyle w:val="3"/>
        <w:spacing w:line="360" w:lineRule="auto"/>
        <w:ind w:right="0"/>
        <w:jc w:val="both"/>
      </w:pPr>
      <w:r>
        <w:t xml:space="preserve">Additional inspection instructions, as determined by the assessor who directed the shipment to inspection; </w:t>
      </w:r>
    </w:p>
    <w:p w14:paraId="4A2CCC2A" w14:textId="77777777" w:rsidR="00AC29D1" w:rsidRDefault="008C14D7" w:rsidP="00C16E45">
      <w:pPr>
        <w:pStyle w:val="1"/>
        <w:bidi w:val="0"/>
        <w:spacing w:before="120" w:after="120" w:line="360" w:lineRule="auto"/>
        <w:ind w:right="-1"/>
        <w:jc w:val="both"/>
      </w:pPr>
      <w:r>
        <w:br w:type="page"/>
      </w:r>
      <w:r w:rsidR="00AC29D1">
        <w:lastRenderedPageBreak/>
        <w:t xml:space="preserve">Radiography procedure </w:t>
      </w:r>
    </w:p>
    <w:p w14:paraId="33A134E2" w14:textId="009F14C5" w:rsidR="00AC29D1" w:rsidRDefault="00D96758" w:rsidP="00C16E45">
      <w:pPr>
        <w:pStyle w:val="2"/>
        <w:numPr>
          <w:ilvl w:val="0"/>
          <w:numId w:val="0"/>
        </w:numPr>
        <w:spacing w:line="360" w:lineRule="auto"/>
        <w:ind w:left="851" w:right="-1"/>
        <w:jc w:val="both"/>
      </w:pPr>
      <w:r>
        <w:t>I</w:t>
      </w:r>
      <w:r w:rsidR="00595FB6">
        <w:t>n case radiography (R</w:t>
      </w:r>
      <w:r w:rsidR="005A1E8C">
        <w:t>/</w:t>
      </w:r>
      <w:r w:rsidR="009021C1">
        <w:t xml:space="preserve"> </w:t>
      </w:r>
      <w:r w:rsidR="005A1E8C">
        <w:t>RD</w:t>
      </w:r>
      <w:r w:rsidR="00595FB6">
        <w:t xml:space="preserve">) was </w:t>
      </w:r>
      <w:r>
        <w:t>designated</w:t>
      </w:r>
      <w:r w:rsidR="00595FB6">
        <w:t xml:space="preserve"> (alone or as radiography combined with manual inspection (RM</w:t>
      </w:r>
      <w:r w:rsidR="005C403A">
        <w:t>/</w:t>
      </w:r>
      <w:r w:rsidR="009021C1">
        <w:t xml:space="preserve"> </w:t>
      </w:r>
      <w:r w:rsidR="005C403A">
        <w:t>RP/</w:t>
      </w:r>
      <w:r w:rsidR="009021C1">
        <w:t xml:space="preserve"> </w:t>
      </w:r>
      <w:r w:rsidR="005C403A">
        <w:t>RMP</w:t>
      </w:r>
      <w:r w:rsidR="00595FB6">
        <w:t>)</w:t>
      </w:r>
      <w:r>
        <w:t>,</w:t>
      </w:r>
      <w:r w:rsidR="00595FB6">
        <w:t xml:space="preserve"> </w:t>
      </w:r>
      <w:r>
        <w:t xml:space="preserve">the operational procedure </w:t>
      </w:r>
      <w:r w:rsidR="00C01EE2">
        <w:t>comprises</w:t>
      </w:r>
      <w:r w:rsidR="00595FB6">
        <w:t xml:space="preserve"> of the following sequence:</w:t>
      </w:r>
    </w:p>
    <w:p w14:paraId="4A76A2D5" w14:textId="77777777" w:rsidR="00E6592A" w:rsidRDefault="002134FD" w:rsidP="00C16E45">
      <w:pPr>
        <w:pStyle w:val="2"/>
        <w:tabs>
          <w:tab w:val="right" w:pos="9638"/>
        </w:tabs>
        <w:spacing w:line="360" w:lineRule="auto"/>
        <w:ind w:right="-1"/>
        <w:jc w:val="both"/>
      </w:pPr>
      <w:r>
        <w:t xml:space="preserve">Waiting for inspection </w:t>
      </w:r>
    </w:p>
    <w:p w14:paraId="4451B253" w14:textId="1F4CA0D8" w:rsidR="00AC29D1" w:rsidRDefault="00AC29D1" w:rsidP="00C16E45">
      <w:pPr>
        <w:pStyle w:val="3"/>
        <w:spacing w:line="360" w:lineRule="auto"/>
        <w:ind w:right="0"/>
        <w:jc w:val="both"/>
      </w:pPr>
      <w:r>
        <w:t>The shipment will be directed from the check-in by means of signs and traffic control system to a vacant</w:t>
      </w:r>
      <w:r w:rsidR="00A71526">
        <w:t xml:space="preserve">, </w:t>
      </w:r>
      <w:r w:rsidR="007232CD">
        <w:t xml:space="preserve">numbered, </w:t>
      </w:r>
      <w:r w:rsidR="00A71526">
        <w:t>pre-designated,</w:t>
      </w:r>
      <w:r>
        <w:t xml:space="preserve"> parking place at the pre-radiography </w:t>
      </w:r>
      <w:r w:rsidR="00DA6CFF">
        <w:t>parking</w:t>
      </w:r>
      <w:r>
        <w:t xml:space="preserve"> lot</w:t>
      </w:r>
      <w:r w:rsidR="009E3C1E">
        <w:t>s</w:t>
      </w:r>
      <w:r>
        <w:t xml:space="preserve">. </w:t>
      </w:r>
    </w:p>
    <w:p w14:paraId="0D32F80A" w14:textId="77777777" w:rsidR="000E3A4D" w:rsidRDefault="00C65F85" w:rsidP="008F77FE">
      <w:pPr>
        <w:pStyle w:val="3"/>
        <w:spacing w:line="360" w:lineRule="auto"/>
        <w:ind w:right="0"/>
        <w:jc w:val="both"/>
      </w:pPr>
      <w:r>
        <w:t>Each</w:t>
      </w:r>
      <w:r w:rsidR="00AC29D1">
        <w:t xml:space="preserve"> shipment</w:t>
      </w:r>
      <w:r>
        <w:t>, out of the two trucks inspected together,</w:t>
      </w:r>
      <w:r w:rsidR="00AC29D1">
        <w:t xml:space="preserve"> will be queued into the radiography installation by </w:t>
      </w:r>
      <w:r w:rsidR="008F77FE">
        <w:t xml:space="preserve">his </w:t>
      </w:r>
      <w:r w:rsidR="00AC29D1">
        <w:t xml:space="preserve">number </w:t>
      </w:r>
      <w:r w:rsidR="007232CD">
        <w:t xml:space="preserve">displayed </w:t>
      </w:r>
      <w:r w:rsidR="00AC29D1">
        <w:t xml:space="preserve">on </w:t>
      </w:r>
      <w:r w:rsidR="007232CD">
        <w:t xml:space="preserve">a </w:t>
      </w:r>
      <w:r w:rsidR="00AC29D1">
        <w:t xml:space="preserve">large illuminated board in front of the parking lot. </w:t>
      </w:r>
    </w:p>
    <w:p w14:paraId="776261F5" w14:textId="77777777" w:rsidR="00D564D9" w:rsidRDefault="00D564D9" w:rsidP="00C16E45">
      <w:pPr>
        <w:pStyle w:val="2"/>
        <w:tabs>
          <w:tab w:val="right" w:pos="9638"/>
        </w:tabs>
        <w:spacing w:line="360" w:lineRule="auto"/>
        <w:ind w:right="-1"/>
        <w:jc w:val="both"/>
      </w:pPr>
      <w:r>
        <w:t xml:space="preserve">At </w:t>
      </w:r>
      <w:r w:rsidR="00EF5661">
        <w:t>the Radiography T</w:t>
      </w:r>
      <w:r>
        <w:t>unnel</w:t>
      </w:r>
    </w:p>
    <w:p w14:paraId="1454FB67" w14:textId="77777777" w:rsidR="003B7234" w:rsidRDefault="003B7234" w:rsidP="00050767">
      <w:pPr>
        <w:pStyle w:val="3"/>
        <w:spacing w:line="360" w:lineRule="auto"/>
        <w:ind w:right="0"/>
        <w:jc w:val="both"/>
      </w:pPr>
      <w:r w:rsidRPr="002A419A">
        <w:rPr>
          <w:rFonts w:cs="Arial"/>
        </w:rPr>
        <w:t>The shipment will be admitted after the readers at the entrance to Radiography install</w:t>
      </w:r>
      <w:r>
        <w:rPr>
          <w:rFonts w:cs="Arial"/>
        </w:rPr>
        <w:t xml:space="preserve">ation verify the shipment ID. </w:t>
      </w:r>
      <w:r w:rsidRPr="002A419A">
        <w:rPr>
          <w:rFonts w:cs="Arial"/>
        </w:rPr>
        <w:t>The verification will be realized automatically by the Traffic Control (SDMS) systems (LPR</w:t>
      </w:r>
      <w:r w:rsidR="00050767">
        <w:rPr>
          <w:rFonts w:cs="Arial"/>
        </w:rPr>
        <w:t>)</w:t>
      </w:r>
      <w:r w:rsidRPr="002A419A">
        <w:rPr>
          <w:rFonts w:cs="Arial"/>
        </w:rPr>
        <w:t>.</w:t>
      </w:r>
    </w:p>
    <w:p w14:paraId="1B3D5A97" w14:textId="77777777" w:rsidR="00626825" w:rsidRDefault="00134766" w:rsidP="004D4211">
      <w:pPr>
        <w:pStyle w:val="3"/>
        <w:spacing w:line="360" w:lineRule="auto"/>
        <w:ind w:right="0"/>
        <w:jc w:val="both"/>
      </w:pPr>
      <w:r>
        <w:t>The</w:t>
      </w:r>
      <w:r w:rsidR="00626825">
        <w:t xml:space="preserve"> tunnel radiation door</w:t>
      </w:r>
      <w:r w:rsidR="00385F90">
        <w:t>s open</w:t>
      </w:r>
      <w:r w:rsidR="00626825">
        <w:t xml:space="preserve"> and </w:t>
      </w:r>
      <w:r w:rsidR="003B7234">
        <w:t xml:space="preserve">the waiting two vehicles </w:t>
      </w:r>
      <w:r w:rsidR="004D4211">
        <w:t xml:space="preserve">are directed, </w:t>
      </w:r>
      <w:r w:rsidR="003B7234">
        <w:t>by</w:t>
      </w:r>
      <w:r w:rsidR="00626825">
        <w:t xml:space="preserve"> </w:t>
      </w:r>
      <w:r w:rsidR="004D4211">
        <w:t xml:space="preserve">the system operator using the </w:t>
      </w:r>
      <w:r w:rsidR="009711E9">
        <w:t>PA (</w:t>
      </w:r>
      <w:r w:rsidR="003B7234">
        <w:t>public address</w:t>
      </w:r>
      <w:r w:rsidR="009711E9">
        <w:t>)</w:t>
      </w:r>
      <w:r w:rsidR="004D4211">
        <w:t>,</w:t>
      </w:r>
      <w:r w:rsidR="00626825">
        <w:t xml:space="preserve"> into the radiography tunnel along clearly marked road signs, up to the exact </w:t>
      </w:r>
      <w:r w:rsidR="004C2190">
        <w:t>locat</w:t>
      </w:r>
      <w:r w:rsidR="00626825">
        <w:t xml:space="preserve">ion inside the tunnel. </w:t>
      </w:r>
    </w:p>
    <w:p w14:paraId="1BC900DD" w14:textId="77777777" w:rsidR="00626825" w:rsidRDefault="00626825" w:rsidP="00C16E45">
      <w:pPr>
        <w:pStyle w:val="3"/>
        <w:spacing w:line="360" w:lineRule="auto"/>
        <w:ind w:right="0"/>
        <w:jc w:val="both"/>
      </w:pPr>
      <w:r>
        <w:t xml:space="preserve">The drivers </w:t>
      </w:r>
      <w:r w:rsidR="006B1A6D">
        <w:t xml:space="preserve">(one or two) </w:t>
      </w:r>
      <w:r>
        <w:t xml:space="preserve">leave the vehicles and </w:t>
      </w:r>
      <w:r w:rsidR="00385F90">
        <w:t xml:space="preserve">move into </w:t>
      </w:r>
      <w:r w:rsidR="00D564D9">
        <w:t>drivers'</w:t>
      </w:r>
      <w:r w:rsidR="00385F90">
        <w:t xml:space="preserve"> waiting room – </w:t>
      </w:r>
      <w:r w:rsidR="00D564D9">
        <w:t xml:space="preserve">a </w:t>
      </w:r>
      <w:r w:rsidR="00677885">
        <w:t xml:space="preserve">secured and </w:t>
      </w:r>
      <w:r w:rsidR="00D564D9">
        <w:t>radiation</w:t>
      </w:r>
      <w:r w:rsidR="00385F90">
        <w:t xml:space="preserve"> </w:t>
      </w:r>
      <w:r w:rsidR="00677885">
        <w:t>controlled</w:t>
      </w:r>
      <w:r>
        <w:t xml:space="preserve"> room.</w:t>
      </w:r>
    </w:p>
    <w:p w14:paraId="0932E5FF" w14:textId="77777777" w:rsidR="006B1A6D" w:rsidRPr="002A419A" w:rsidRDefault="006B1A6D" w:rsidP="006B1A6D">
      <w:pPr>
        <w:pStyle w:val="2"/>
        <w:tabs>
          <w:tab w:val="left" w:pos="851"/>
        </w:tabs>
        <w:spacing w:after="0" w:line="360" w:lineRule="auto"/>
        <w:ind w:left="1134" w:right="0" w:hanging="1134"/>
        <w:jc w:val="both"/>
        <w:rPr>
          <w:rFonts w:cs="Arial"/>
        </w:rPr>
      </w:pPr>
      <w:r w:rsidRPr="002A419A">
        <w:rPr>
          <w:rFonts w:cs="Arial"/>
        </w:rPr>
        <w:t xml:space="preserve">The system operator at the radiography installation will: </w:t>
      </w:r>
    </w:p>
    <w:p w14:paraId="00AE1499" w14:textId="77777777" w:rsidR="006B1A6D" w:rsidRPr="002A419A" w:rsidRDefault="006B1A6D" w:rsidP="00472AD9">
      <w:pPr>
        <w:pStyle w:val="3"/>
        <w:numPr>
          <w:ilvl w:val="0"/>
          <w:numId w:val="26"/>
        </w:numPr>
        <w:tabs>
          <w:tab w:val="clear" w:pos="1215"/>
          <w:tab w:val="num" w:pos="1866"/>
          <w:tab w:val="right" w:pos="9638"/>
        </w:tabs>
        <w:spacing w:after="0" w:line="360" w:lineRule="auto"/>
        <w:ind w:left="1866" w:right="-1" w:hanging="426"/>
        <w:jc w:val="both"/>
        <w:rPr>
          <w:rFonts w:cs="Arial"/>
        </w:rPr>
      </w:pPr>
      <w:r w:rsidRPr="002A419A">
        <w:rPr>
          <w:rFonts w:cs="Arial"/>
        </w:rPr>
        <w:t>Verify that the driver</w:t>
      </w:r>
      <w:r>
        <w:rPr>
          <w:rFonts w:cs="Arial"/>
        </w:rPr>
        <w:t>s</w:t>
      </w:r>
      <w:r w:rsidRPr="002A419A">
        <w:rPr>
          <w:rFonts w:cs="Arial"/>
        </w:rPr>
        <w:t xml:space="preserve"> left the tunnel </w:t>
      </w:r>
    </w:p>
    <w:p w14:paraId="3158E476" w14:textId="77777777" w:rsidR="006B1A6D" w:rsidRPr="002A419A" w:rsidRDefault="006B1A6D" w:rsidP="00472AD9">
      <w:pPr>
        <w:pStyle w:val="3"/>
        <w:numPr>
          <w:ilvl w:val="0"/>
          <w:numId w:val="26"/>
        </w:numPr>
        <w:tabs>
          <w:tab w:val="clear" w:pos="1215"/>
          <w:tab w:val="num" w:pos="1866"/>
          <w:tab w:val="right" w:pos="9638"/>
        </w:tabs>
        <w:spacing w:after="0" w:line="360" w:lineRule="auto"/>
        <w:ind w:left="1866" w:right="-1" w:hanging="426"/>
        <w:jc w:val="both"/>
        <w:rPr>
          <w:rFonts w:cs="Arial"/>
        </w:rPr>
      </w:pPr>
      <w:r w:rsidRPr="002A419A">
        <w:rPr>
          <w:rFonts w:cs="Arial"/>
        </w:rPr>
        <w:t xml:space="preserve">Verify </w:t>
      </w:r>
      <w:r>
        <w:rPr>
          <w:rFonts w:cs="Arial"/>
        </w:rPr>
        <w:t>all</w:t>
      </w:r>
      <w:r w:rsidRPr="002A419A">
        <w:rPr>
          <w:rFonts w:cs="Arial"/>
        </w:rPr>
        <w:t xml:space="preserve"> </w:t>
      </w:r>
      <w:r>
        <w:rPr>
          <w:rFonts w:cs="Arial"/>
        </w:rPr>
        <w:t xml:space="preserve">tunnel's </w:t>
      </w:r>
      <w:r w:rsidRPr="002A419A">
        <w:rPr>
          <w:rFonts w:cs="Arial"/>
        </w:rPr>
        <w:t>doors are closed</w:t>
      </w:r>
    </w:p>
    <w:p w14:paraId="3A414328" w14:textId="77777777" w:rsidR="00AC29D1" w:rsidRDefault="00AC29D1" w:rsidP="00C16E45">
      <w:pPr>
        <w:pStyle w:val="3"/>
        <w:spacing w:line="360" w:lineRule="auto"/>
        <w:ind w:right="0"/>
        <w:jc w:val="both"/>
      </w:pPr>
      <w:r>
        <w:t xml:space="preserve">The shipment will be admitted after double verifications at the readers </w:t>
      </w:r>
      <w:r w:rsidR="005E4DA9">
        <w:t>of</w:t>
      </w:r>
      <w:r>
        <w:t xml:space="preserve"> the installation: </w:t>
      </w:r>
    </w:p>
    <w:p w14:paraId="74BA3506" w14:textId="77777777" w:rsidR="00626825" w:rsidRDefault="00B869C0" w:rsidP="00472AD9">
      <w:pPr>
        <w:pStyle w:val="2"/>
        <w:numPr>
          <w:ilvl w:val="0"/>
          <w:numId w:val="16"/>
        </w:numPr>
        <w:tabs>
          <w:tab w:val="clear" w:pos="1418"/>
          <w:tab w:val="num" w:pos="1701"/>
          <w:tab w:val="right" w:pos="9638"/>
        </w:tabs>
        <w:spacing w:line="360" w:lineRule="auto"/>
        <w:ind w:left="1701" w:right="-1"/>
        <w:jc w:val="both"/>
      </w:pPr>
      <w:r>
        <w:t xml:space="preserve"> T</w:t>
      </w:r>
      <w:r w:rsidR="00626825">
        <w:t>ruck ID number (according to the proposed and approved monitoring system/device</w:t>
      </w:r>
      <w:r w:rsidR="000B20E3">
        <w:t>, example: LPR) – at tunnel</w:t>
      </w:r>
      <w:r w:rsidR="00626825">
        <w:t xml:space="preserve"> entrance</w:t>
      </w:r>
    </w:p>
    <w:p w14:paraId="26912775" w14:textId="77777777" w:rsidR="00AC29D1" w:rsidRDefault="00AC29D1" w:rsidP="00472AD9">
      <w:pPr>
        <w:pStyle w:val="2"/>
        <w:numPr>
          <w:ilvl w:val="0"/>
          <w:numId w:val="16"/>
        </w:numPr>
        <w:tabs>
          <w:tab w:val="clear" w:pos="1418"/>
          <w:tab w:val="num" w:pos="1701"/>
          <w:tab w:val="right" w:pos="9638"/>
        </w:tabs>
        <w:spacing w:line="360" w:lineRule="auto"/>
        <w:ind w:left="1701" w:right="-1"/>
        <w:jc w:val="both"/>
      </w:pPr>
      <w:r>
        <w:lastRenderedPageBreak/>
        <w:t>Driver’s t</w:t>
      </w:r>
      <w:r w:rsidR="00F27695">
        <w:t>icket</w:t>
      </w:r>
      <w:r>
        <w:t xml:space="preserve"> </w:t>
      </w:r>
      <w:r w:rsidR="00B915B4">
        <w:t xml:space="preserve">– </w:t>
      </w:r>
      <w:r w:rsidR="001C49AA">
        <w:t>provided through the special service drawer to the system operator.</w:t>
      </w:r>
    </w:p>
    <w:p w14:paraId="29A38C25" w14:textId="77777777" w:rsidR="00072F64" w:rsidRPr="00050767" w:rsidRDefault="00072F64" w:rsidP="00050767">
      <w:pPr>
        <w:pStyle w:val="2"/>
        <w:spacing w:line="360" w:lineRule="auto"/>
        <w:ind w:right="-1"/>
        <w:jc w:val="both"/>
        <w:rPr>
          <w:u w:val="single"/>
        </w:rPr>
      </w:pPr>
      <w:r w:rsidRPr="00050767">
        <w:rPr>
          <w:u w:val="single"/>
        </w:rPr>
        <w:t xml:space="preserve">At Drivers' room </w:t>
      </w:r>
      <w:r w:rsidR="00050767">
        <w:rPr>
          <w:u w:val="single"/>
        </w:rPr>
        <w:t>(Radiography Building)</w:t>
      </w:r>
    </w:p>
    <w:p w14:paraId="02443CB7" w14:textId="77777777" w:rsidR="002C44C3" w:rsidRDefault="002C44C3" w:rsidP="00C16E45">
      <w:pPr>
        <w:pStyle w:val="3"/>
        <w:spacing w:line="360" w:lineRule="auto"/>
        <w:ind w:right="0"/>
        <w:jc w:val="both"/>
      </w:pPr>
      <w:r>
        <w:t>Drivers transfer their tickets to system operator</w:t>
      </w:r>
    </w:p>
    <w:p w14:paraId="0ED9E0B8" w14:textId="28B7D1C9" w:rsidR="004A0164" w:rsidRDefault="002D1CF0" w:rsidP="00C16E45">
      <w:pPr>
        <w:pStyle w:val="3"/>
        <w:spacing w:line="360" w:lineRule="auto"/>
        <w:ind w:right="0"/>
        <w:jc w:val="both"/>
      </w:pPr>
      <w:r>
        <w:t>I</w:t>
      </w:r>
      <w:r w:rsidR="00422043">
        <w:t>dentification number</w:t>
      </w:r>
      <w:r>
        <w:t>s</w:t>
      </w:r>
      <w:r w:rsidR="00422043">
        <w:t xml:space="preserve"> on the </w:t>
      </w:r>
      <w:r w:rsidR="009411D1">
        <w:t>driver’s</w:t>
      </w:r>
      <w:r w:rsidR="00F27695">
        <w:t xml:space="preserve"> ticket</w:t>
      </w:r>
      <w:r w:rsidR="00422043">
        <w:t xml:space="preserve"> will be read into t</w:t>
      </w:r>
      <w:r w:rsidR="009070B1">
        <w:t>he Facility computerized system, providing</w:t>
      </w:r>
      <w:r w:rsidR="004A0164">
        <w:t>:</w:t>
      </w:r>
    </w:p>
    <w:p w14:paraId="578EBB13" w14:textId="77777777" w:rsidR="004A0164" w:rsidRDefault="004A0164" w:rsidP="00472AD9">
      <w:pPr>
        <w:pStyle w:val="2"/>
        <w:numPr>
          <w:ilvl w:val="0"/>
          <w:numId w:val="17"/>
        </w:numPr>
        <w:tabs>
          <w:tab w:val="clear" w:pos="1418"/>
          <w:tab w:val="num" w:pos="1701"/>
        </w:tabs>
        <w:spacing w:line="360" w:lineRule="auto"/>
        <w:ind w:left="1701" w:right="-1"/>
        <w:jc w:val="both"/>
      </w:pPr>
      <w:r>
        <w:t xml:space="preserve">Authorization to operate the system (radiation safety - drivers present in drivers waiting room) </w:t>
      </w:r>
    </w:p>
    <w:p w14:paraId="19ABBCA5" w14:textId="77777777" w:rsidR="00422043" w:rsidRDefault="002D1CF0" w:rsidP="00472AD9">
      <w:pPr>
        <w:pStyle w:val="2"/>
        <w:numPr>
          <w:ilvl w:val="0"/>
          <w:numId w:val="17"/>
        </w:numPr>
        <w:tabs>
          <w:tab w:val="clear" w:pos="1418"/>
          <w:tab w:val="num" w:pos="1701"/>
        </w:tabs>
        <w:spacing w:line="360" w:lineRule="auto"/>
        <w:ind w:left="1701" w:right="-1"/>
        <w:jc w:val="both"/>
      </w:pPr>
      <w:r>
        <w:t>A</w:t>
      </w:r>
      <w:r w:rsidR="004A0164">
        <w:t xml:space="preserve"> </w:t>
      </w:r>
      <w:r w:rsidR="009070B1">
        <w:t>unique</w:t>
      </w:r>
      <w:r w:rsidR="00F27695">
        <w:t xml:space="preserve"> </w:t>
      </w:r>
      <w:r w:rsidR="009070B1">
        <w:t>correlation of the s</w:t>
      </w:r>
      <w:r>
        <w:t>canned image and shipments data</w:t>
      </w:r>
    </w:p>
    <w:p w14:paraId="6C70B944" w14:textId="6F2F892C" w:rsidR="002C44C3" w:rsidRDefault="002C44C3" w:rsidP="002C44C3">
      <w:pPr>
        <w:pStyle w:val="3"/>
        <w:spacing w:line="360" w:lineRule="auto"/>
        <w:ind w:right="0"/>
        <w:jc w:val="both"/>
      </w:pPr>
      <w:r w:rsidRPr="002C44C3">
        <w:t>The radio</w:t>
      </w:r>
      <w:r>
        <w:t>graphy system operator verifies</w:t>
      </w:r>
      <w:r w:rsidRPr="002C44C3">
        <w:t xml:space="preserve"> that the driver</w:t>
      </w:r>
      <w:r w:rsidR="009411D1">
        <w:t>/</w:t>
      </w:r>
      <w:r w:rsidRPr="002C44C3">
        <w:t>s left the radiography tunnel</w:t>
      </w:r>
      <w:r>
        <w:t xml:space="preserve"> </w:t>
      </w:r>
      <w:r w:rsidRPr="002C44C3">
        <w:t>(by reading the Driver</w:t>
      </w:r>
      <w:r w:rsidR="009411D1">
        <w:t>’</w:t>
      </w:r>
      <w:r w:rsidRPr="002C44C3">
        <w:t>s tag</w:t>
      </w:r>
      <w:r w:rsidR="009411D1">
        <w:t>/s</w:t>
      </w:r>
      <w:r w:rsidR="00E602CE" w:rsidRPr="002C44C3">
        <w:t xml:space="preserve">) </w:t>
      </w:r>
      <w:r w:rsidR="00E602CE">
        <w:t>and</w:t>
      </w:r>
      <w:r>
        <w:t xml:space="preserve"> confirms facility </w:t>
      </w:r>
      <w:r w:rsidRPr="002C44C3">
        <w:t>radiation safety (</w:t>
      </w:r>
      <w:r>
        <w:t xml:space="preserve">using the </w:t>
      </w:r>
      <w:r w:rsidRPr="002C44C3">
        <w:t>CCTV)</w:t>
      </w:r>
      <w:r>
        <w:t>.</w:t>
      </w:r>
      <w:r w:rsidRPr="002C44C3">
        <w:t xml:space="preserve"> </w:t>
      </w:r>
    </w:p>
    <w:p w14:paraId="3B804FCD" w14:textId="77777777" w:rsidR="00243B95" w:rsidRPr="00B91576" w:rsidRDefault="00934A02" w:rsidP="00C16E45">
      <w:pPr>
        <w:pStyle w:val="2"/>
        <w:spacing w:line="360" w:lineRule="auto"/>
        <w:ind w:right="-1"/>
        <w:jc w:val="both"/>
        <w:rPr>
          <w:u w:val="single"/>
        </w:rPr>
      </w:pPr>
      <w:r w:rsidRPr="00B91576">
        <w:rPr>
          <w:u w:val="single"/>
        </w:rPr>
        <w:t xml:space="preserve">System Operation </w:t>
      </w:r>
    </w:p>
    <w:p w14:paraId="44824D1B" w14:textId="77777777" w:rsidR="00AA5332" w:rsidRDefault="00AC29D1" w:rsidP="002C44C3">
      <w:pPr>
        <w:pStyle w:val="3"/>
        <w:spacing w:line="360" w:lineRule="auto"/>
        <w:ind w:right="0"/>
        <w:jc w:val="both"/>
      </w:pPr>
      <w:r>
        <w:t xml:space="preserve">The </w:t>
      </w:r>
      <w:r w:rsidR="004B7C39">
        <w:t>Operator of the radiography system</w:t>
      </w:r>
      <w:r>
        <w:t xml:space="preserve"> will activate the </w:t>
      </w:r>
      <w:r w:rsidR="002C44C3">
        <w:t>system</w:t>
      </w:r>
      <w:r w:rsidR="00934A02">
        <w:t>, after assuring all aspects regarding radiation safety</w:t>
      </w:r>
      <w:r w:rsidR="00B91576">
        <w:t>, and</w:t>
      </w:r>
      <w:r>
        <w:t xml:space="preserve"> produce a radiograph of </w:t>
      </w:r>
      <w:r w:rsidR="002C44C3">
        <w:t>each</w:t>
      </w:r>
      <w:r w:rsidR="003C01F8">
        <w:t xml:space="preserve"> shipment</w:t>
      </w:r>
      <w:r>
        <w:t xml:space="preserve"> </w:t>
      </w:r>
      <w:r w:rsidR="002C44C3" w:rsidRPr="002C44C3">
        <w:t>(Either usual Radiography or with Material Discrimination - RD)</w:t>
      </w:r>
      <w:r w:rsidR="002C44C3">
        <w:t>.</w:t>
      </w:r>
    </w:p>
    <w:p w14:paraId="55D4D249" w14:textId="77777777" w:rsidR="00AC29D1" w:rsidRDefault="003C01F8" w:rsidP="00C16E45">
      <w:pPr>
        <w:pStyle w:val="3"/>
        <w:spacing w:line="360" w:lineRule="auto"/>
        <w:ind w:right="0"/>
        <w:jc w:val="both"/>
      </w:pPr>
      <w:r>
        <w:t xml:space="preserve">System’s </w:t>
      </w:r>
      <w:r w:rsidR="00AC29D1">
        <w:t>Control system will identify the ID number of the shipment and relate it to the radiographic image received from the radiography installation.</w:t>
      </w:r>
    </w:p>
    <w:p w14:paraId="60940D50" w14:textId="77777777" w:rsidR="00B61786" w:rsidRPr="00B91576" w:rsidRDefault="00B61786" w:rsidP="00C16E45">
      <w:pPr>
        <w:pStyle w:val="2"/>
        <w:spacing w:line="360" w:lineRule="auto"/>
        <w:ind w:right="-1"/>
        <w:jc w:val="both"/>
        <w:rPr>
          <w:u w:val="single"/>
        </w:rPr>
      </w:pPr>
      <w:r w:rsidRPr="00B91576">
        <w:rPr>
          <w:u w:val="single"/>
        </w:rPr>
        <w:t>Waiting for result</w:t>
      </w:r>
      <w:r w:rsidR="00314383" w:rsidRPr="00B91576">
        <w:rPr>
          <w:u w:val="single"/>
        </w:rPr>
        <w:t xml:space="preserve"> - Pre-Clearance Parking lot</w:t>
      </w:r>
    </w:p>
    <w:p w14:paraId="2ACFAB41" w14:textId="4D6AA024" w:rsidR="00AC29D1" w:rsidRDefault="00C8504E" w:rsidP="00753FEC">
      <w:pPr>
        <w:pStyle w:val="3"/>
        <w:spacing w:line="360" w:lineRule="auto"/>
        <w:ind w:right="0"/>
        <w:jc w:val="both"/>
      </w:pPr>
      <w:r>
        <w:t xml:space="preserve">As soon as </w:t>
      </w:r>
      <w:r w:rsidR="007E02F9">
        <w:t xml:space="preserve">the </w:t>
      </w:r>
      <w:r>
        <w:t>radiographic scan</w:t>
      </w:r>
      <w:r w:rsidR="00AC29D1">
        <w:t xml:space="preserve"> has been completed, the driver</w:t>
      </w:r>
      <w:r w:rsidR="0075193C">
        <w:t>/</w:t>
      </w:r>
      <w:r w:rsidR="004B7C39">
        <w:t>s</w:t>
      </w:r>
      <w:r w:rsidR="00AC29D1">
        <w:t xml:space="preserve"> return to the truck</w:t>
      </w:r>
      <w:r w:rsidR="004B7C39">
        <w:t>s/vehicles</w:t>
      </w:r>
      <w:r w:rsidR="00AC29D1">
        <w:t xml:space="preserve"> and drive the shipment/truck to </w:t>
      </w:r>
      <w:r w:rsidR="004B7C39">
        <w:t>Radiography</w:t>
      </w:r>
      <w:r w:rsidR="00314383">
        <w:t xml:space="preserve"> Pre-C</w:t>
      </w:r>
      <w:r w:rsidR="00AC29D1">
        <w:t>learance Parking Lot.</w:t>
      </w:r>
      <w:r w:rsidR="00932E7D">
        <w:t xml:space="preserve"> Vehicles next in the queue (waiting in Pre-radiography Parking lot) will enter the tunnel.</w:t>
      </w:r>
    </w:p>
    <w:p w14:paraId="7A4A88FC" w14:textId="1863BF43" w:rsidR="00E67C45" w:rsidRDefault="00C8504E" w:rsidP="00982ED2">
      <w:pPr>
        <w:pStyle w:val="3"/>
        <w:spacing w:line="360" w:lineRule="auto"/>
        <w:ind w:right="0"/>
        <w:jc w:val="both"/>
      </w:pPr>
      <w:r>
        <w:t xml:space="preserve">The driver and the </w:t>
      </w:r>
      <w:r w:rsidR="00B61786">
        <w:t>importer/customs agent will be notified, regarding radiography results, by means of large lighted board in front of the radiography parking lot, and accordingly directed by the traffic cont</w:t>
      </w:r>
      <w:r w:rsidR="00753FEC">
        <w:t>rol to exit gate (if cleared),</w:t>
      </w:r>
      <w:r w:rsidR="00B61786">
        <w:t xml:space="preserve"> t</w:t>
      </w:r>
      <w:r w:rsidR="00753FEC">
        <w:t>o manual inspection if required or to any designation as predefined.</w:t>
      </w:r>
    </w:p>
    <w:p w14:paraId="4AC80E56" w14:textId="77777777" w:rsidR="00934A02" w:rsidRPr="00B91576" w:rsidRDefault="00314383" w:rsidP="00C16E45">
      <w:pPr>
        <w:pStyle w:val="2"/>
        <w:spacing w:line="360" w:lineRule="auto"/>
        <w:ind w:right="-1"/>
        <w:jc w:val="both"/>
        <w:rPr>
          <w:u w:val="single"/>
        </w:rPr>
      </w:pPr>
      <w:r w:rsidRPr="00B91576">
        <w:rPr>
          <w:u w:val="single"/>
        </w:rPr>
        <w:lastRenderedPageBreak/>
        <w:t xml:space="preserve">Image </w:t>
      </w:r>
      <w:r w:rsidR="00934A02" w:rsidRPr="00B91576">
        <w:rPr>
          <w:u w:val="single"/>
        </w:rPr>
        <w:t>Analysis</w:t>
      </w:r>
    </w:p>
    <w:p w14:paraId="77DADD45" w14:textId="77777777" w:rsidR="00AC29D1" w:rsidRDefault="00AC29D1" w:rsidP="00E62164">
      <w:pPr>
        <w:pStyle w:val="3"/>
        <w:spacing w:line="360" w:lineRule="auto"/>
        <w:ind w:right="0"/>
        <w:jc w:val="both"/>
      </w:pPr>
      <w:r>
        <w:t xml:space="preserve">The radiographic image of each </w:t>
      </w:r>
      <w:r w:rsidR="00CF2779">
        <w:t xml:space="preserve">inspected </w:t>
      </w:r>
      <w:r>
        <w:t>shipment</w:t>
      </w:r>
      <w:r w:rsidR="00CF2779">
        <w:t xml:space="preserve"> together with inspection data (</w:t>
      </w:r>
      <w:r w:rsidR="00E05E26">
        <w:t>IAW</w:t>
      </w:r>
      <w:r w:rsidR="00E62164">
        <w:t xml:space="preserve"> operator’s</w:t>
      </w:r>
      <w:r w:rsidR="00CF2779">
        <w:t xml:space="preserve"> name)</w:t>
      </w:r>
      <w:r>
        <w:t xml:space="preserve"> will be </w:t>
      </w:r>
      <w:r w:rsidR="00B5682D">
        <w:t xml:space="preserve">stored </w:t>
      </w:r>
      <w:r w:rsidR="000F345C">
        <w:t xml:space="preserve">together </w:t>
      </w:r>
      <w:r w:rsidR="00B5682D">
        <w:t>with</w:t>
      </w:r>
      <w:r>
        <w:t xml:space="preserve"> shipment database created at the check-in.</w:t>
      </w:r>
    </w:p>
    <w:p w14:paraId="22678CB7" w14:textId="77777777" w:rsidR="00AC29D1" w:rsidRDefault="00AC29D1" w:rsidP="00C16E45">
      <w:pPr>
        <w:pStyle w:val="3"/>
        <w:spacing w:line="360" w:lineRule="auto"/>
        <w:ind w:right="0"/>
        <w:jc w:val="both"/>
      </w:pPr>
      <w:r>
        <w:t>Routinely, images in a queue will be transferred to the first available (logged in) image analysis workstations (IAW)</w:t>
      </w:r>
      <w:r w:rsidR="00212112">
        <w:t>. In addition, the Radiography</w:t>
      </w:r>
      <w:r>
        <w:t xml:space="preserve"> team supervisor will be able, having the right authorization, to route any image to his workstation or to any desired operator.  </w:t>
      </w:r>
    </w:p>
    <w:p w14:paraId="798E0AA4" w14:textId="77777777" w:rsidR="00AC29D1" w:rsidRDefault="00AC29D1" w:rsidP="000F345C">
      <w:pPr>
        <w:pStyle w:val="3"/>
        <w:spacing w:line="360" w:lineRule="auto"/>
        <w:ind w:right="0"/>
        <w:jc w:val="both"/>
      </w:pPr>
      <w:r>
        <w:t xml:space="preserve">The Image Analyst Workstation (IAW) will display </w:t>
      </w:r>
      <w:r w:rsidR="00635391">
        <w:t>each</w:t>
      </w:r>
      <w:r>
        <w:t xml:space="preserve"> </w:t>
      </w:r>
      <w:r w:rsidR="00635391">
        <w:t xml:space="preserve">one of the </w:t>
      </w:r>
      <w:r>
        <w:t>radiographic image</w:t>
      </w:r>
      <w:r w:rsidR="00635391">
        <w:t>s</w:t>
      </w:r>
      <w:r>
        <w:t xml:space="preserve"> on</w:t>
      </w:r>
      <w:r w:rsidR="000F345C">
        <w:t xml:space="preserve"> one of the three (3)</w:t>
      </w:r>
      <w:r>
        <w:t xml:space="preserve"> </w:t>
      </w:r>
      <w:r w:rsidR="00635391">
        <w:t>image</w:t>
      </w:r>
      <w:r>
        <w:t xml:space="preserve"> screen</w:t>
      </w:r>
      <w:r w:rsidR="00A16D61">
        <w:t>s</w:t>
      </w:r>
      <w:r w:rsidR="00C94A68">
        <w:t xml:space="preserve"> (number of screens corresponding to the produced scan images)</w:t>
      </w:r>
      <w:r>
        <w:t xml:space="preserve">, along with all the relevant data originated at the check-in workstation, on a </w:t>
      </w:r>
      <w:r w:rsidR="00A16D61">
        <w:t>different</w:t>
      </w:r>
      <w:r w:rsidR="0025339D">
        <w:t xml:space="preserve"> scre</w:t>
      </w:r>
      <w:r w:rsidR="00B30297">
        <w:t>en</w:t>
      </w:r>
      <w:r w:rsidR="000F345C">
        <w:t>,</w:t>
      </w:r>
      <w:r w:rsidR="00B30297">
        <w:t xml:space="preserve"> </w:t>
      </w:r>
      <w:r w:rsidR="000F345C">
        <w:t>and the</w:t>
      </w:r>
      <w:r w:rsidR="00B30297">
        <w:t xml:space="preserve"> Cus</w:t>
      </w:r>
      <w:r w:rsidR="000F345C">
        <w:t>toms data from Customs computer on third screen.</w:t>
      </w:r>
    </w:p>
    <w:p w14:paraId="593B1E54" w14:textId="77777777" w:rsidR="00AC29D1" w:rsidRDefault="003C78AB" w:rsidP="00C16E45">
      <w:pPr>
        <w:pStyle w:val="3"/>
        <w:tabs>
          <w:tab w:val="right" w:pos="9638"/>
        </w:tabs>
        <w:spacing w:line="360" w:lineRule="auto"/>
        <w:ind w:right="0"/>
        <w:jc w:val="both"/>
      </w:pPr>
      <w:r w:rsidRPr="00522DB3">
        <w:t>T</w:t>
      </w:r>
      <w:r w:rsidR="00AC29D1" w:rsidRPr="00522DB3">
        <w:t>he contractor will</w:t>
      </w:r>
      <w:r w:rsidRPr="00522DB3">
        <w:t xml:space="preserve"> </w:t>
      </w:r>
      <w:r w:rsidR="00C8504E" w:rsidRPr="00522DB3">
        <w:t xml:space="preserve">optimally design </w:t>
      </w:r>
      <w:r w:rsidR="004E30D7" w:rsidRPr="00522DB3">
        <w:t>the</w:t>
      </w:r>
      <w:r w:rsidRPr="00522DB3">
        <w:t xml:space="preserve"> </w:t>
      </w:r>
      <w:r w:rsidR="00C8504E" w:rsidRPr="00522DB3">
        <w:t>workstation</w:t>
      </w:r>
      <w:r w:rsidR="000F345C">
        <w:t>s</w:t>
      </w:r>
      <w:r w:rsidR="00C8504E" w:rsidRPr="00522DB3">
        <w:t xml:space="preserve">, </w:t>
      </w:r>
      <w:r w:rsidR="004E30D7" w:rsidRPr="00522DB3">
        <w:t xml:space="preserve">while </w:t>
      </w:r>
      <w:r w:rsidR="00C8504E" w:rsidRPr="00522DB3">
        <w:t>taking into consideration</w:t>
      </w:r>
      <w:r w:rsidR="00AC29D1" w:rsidRPr="00522DB3">
        <w:t xml:space="preserve"> convenient access to </w:t>
      </w:r>
      <w:r w:rsidR="004E30D7" w:rsidRPr="00522DB3">
        <w:t>all</w:t>
      </w:r>
      <w:r w:rsidR="00AC29D1" w:rsidRPr="00522DB3">
        <w:t xml:space="preserve"> systems: </w:t>
      </w:r>
      <w:r w:rsidR="004E30D7" w:rsidRPr="00522DB3">
        <w:t xml:space="preserve">the facility </w:t>
      </w:r>
      <w:r w:rsidR="004221A3">
        <w:t xml:space="preserve">operation, </w:t>
      </w:r>
      <w:r w:rsidR="00CB140C">
        <w:t xml:space="preserve">control and </w:t>
      </w:r>
      <w:r w:rsidR="004E30D7" w:rsidRPr="00522DB3">
        <w:t>database a</w:t>
      </w:r>
      <w:r w:rsidR="00CB140C">
        <w:t>s well as</w:t>
      </w:r>
      <w:r w:rsidR="00AC29D1" w:rsidRPr="00522DB3">
        <w:t xml:space="preserve"> customs computer network</w:t>
      </w:r>
      <w:r w:rsidR="00AC29D1">
        <w:t xml:space="preserve">. </w:t>
      </w:r>
    </w:p>
    <w:p w14:paraId="4C0753F5" w14:textId="77777777" w:rsidR="00AC29D1" w:rsidRDefault="00AC29D1" w:rsidP="00C16E45">
      <w:pPr>
        <w:pStyle w:val="3"/>
        <w:spacing w:line="360" w:lineRule="auto"/>
        <w:ind w:right="0"/>
        <w:jc w:val="both"/>
      </w:pPr>
      <w:r>
        <w:t xml:space="preserve">The image analyst will analyze the radiographic image in accordance with the instructions presented in customs files. </w:t>
      </w:r>
    </w:p>
    <w:p w14:paraId="502CB6DE" w14:textId="77777777" w:rsidR="00AA5332" w:rsidRPr="00B91576" w:rsidRDefault="00AC479A" w:rsidP="00C16E45">
      <w:pPr>
        <w:pStyle w:val="2"/>
        <w:spacing w:line="360" w:lineRule="auto"/>
        <w:ind w:right="284"/>
        <w:jc w:val="both"/>
        <w:rPr>
          <w:u w:val="single"/>
        </w:rPr>
      </w:pPr>
      <w:r w:rsidRPr="00B91576">
        <w:rPr>
          <w:u w:val="single"/>
        </w:rPr>
        <w:t>Analysis R</w:t>
      </w:r>
      <w:r w:rsidR="00AA5332" w:rsidRPr="00B91576">
        <w:rPr>
          <w:u w:val="single"/>
        </w:rPr>
        <w:t>esult</w:t>
      </w:r>
    </w:p>
    <w:p w14:paraId="5E704CD2" w14:textId="77777777" w:rsidR="00AC29D1" w:rsidRDefault="00AC29D1" w:rsidP="00C16E45">
      <w:pPr>
        <w:pStyle w:val="2"/>
        <w:numPr>
          <w:ilvl w:val="0"/>
          <w:numId w:val="0"/>
        </w:numPr>
        <w:spacing w:line="360" w:lineRule="auto"/>
        <w:ind w:left="851" w:right="0"/>
        <w:jc w:val="both"/>
      </w:pPr>
      <w:r>
        <w:t xml:space="preserve">The image analyst </w:t>
      </w:r>
      <w:r w:rsidR="00AA5332">
        <w:t>may reach one of the following</w:t>
      </w:r>
      <w:r>
        <w:t xml:space="preserve"> conclusions at the end of the analysis:</w:t>
      </w:r>
    </w:p>
    <w:p w14:paraId="153FFCE4" w14:textId="77777777" w:rsidR="00AA5332" w:rsidRDefault="00AA5332" w:rsidP="00472AD9">
      <w:pPr>
        <w:pStyle w:val="3"/>
        <w:numPr>
          <w:ilvl w:val="2"/>
          <w:numId w:val="12"/>
        </w:numPr>
        <w:tabs>
          <w:tab w:val="clear" w:pos="360"/>
          <w:tab w:val="num" w:pos="1701"/>
        </w:tabs>
        <w:spacing w:line="360" w:lineRule="auto"/>
        <w:ind w:firstLine="916"/>
        <w:jc w:val="both"/>
      </w:pPr>
      <w:r>
        <w:t xml:space="preserve">The image is unacceptable – </w:t>
      </w:r>
      <w:r w:rsidRPr="007E02F9">
        <w:rPr>
          <w:u w:val="single"/>
        </w:rPr>
        <w:t>Rescan</w:t>
      </w:r>
      <w:r>
        <w:t xml:space="preserve"> is required</w:t>
      </w:r>
    </w:p>
    <w:p w14:paraId="52D5802F" w14:textId="77777777" w:rsidR="00AC29D1" w:rsidRDefault="007E02F9" w:rsidP="00472AD9">
      <w:pPr>
        <w:pStyle w:val="3"/>
        <w:numPr>
          <w:ilvl w:val="2"/>
          <w:numId w:val="12"/>
        </w:numPr>
        <w:tabs>
          <w:tab w:val="clear" w:pos="360"/>
          <w:tab w:val="num" w:pos="1701"/>
          <w:tab w:val="right" w:pos="9638"/>
        </w:tabs>
        <w:spacing w:line="360" w:lineRule="auto"/>
        <w:ind w:right="-1" w:firstLine="916"/>
        <w:jc w:val="both"/>
      </w:pPr>
      <w:r w:rsidRPr="007E02F9">
        <w:rPr>
          <w:b/>
          <w:bCs w:val="0"/>
        </w:rPr>
        <w:t>C</w:t>
      </w:r>
      <w:r>
        <w:t xml:space="preserve">leared - </w:t>
      </w:r>
      <w:r w:rsidR="00AC29D1">
        <w:t>The shipment is cleared of any suspicion.</w:t>
      </w:r>
    </w:p>
    <w:p w14:paraId="63A35E3E" w14:textId="77777777" w:rsidR="00AC29D1" w:rsidRDefault="007E02F9" w:rsidP="00472AD9">
      <w:pPr>
        <w:pStyle w:val="3"/>
        <w:numPr>
          <w:ilvl w:val="2"/>
          <w:numId w:val="12"/>
        </w:numPr>
        <w:tabs>
          <w:tab w:val="clear" w:pos="360"/>
          <w:tab w:val="num" w:pos="1701"/>
          <w:tab w:val="right" w:pos="9638"/>
        </w:tabs>
        <w:spacing w:line="360" w:lineRule="auto"/>
        <w:ind w:right="-1" w:firstLine="916"/>
        <w:jc w:val="both"/>
      </w:pPr>
      <w:r w:rsidRPr="007E02F9">
        <w:rPr>
          <w:b/>
          <w:bCs w:val="0"/>
        </w:rPr>
        <w:t>S</w:t>
      </w:r>
      <w:r>
        <w:t xml:space="preserve">uspicious - </w:t>
      </w:r>
      <w:r w:rsidR="00AC29D1">
        <w:t>There is a suspicion; the shipment will not be cleared.</w:t>
      </w:r>
    </w:p>
    <w:p w14:paraId="0D636231" w14:textId="77777777" w:rsidR="004F570F" w:rsidRDefault="004F570F" w:rsidP="00C16E45">
      <w:pPr>
        <w:pStyle w:val="3"/>
        <w:spacing w:line="360" w:lineRule="auto"/>
      </w:pPr>
      <w:r>
        <w:t>Unacceptable Image</w:t>
      </w:r>
    </w:p>
    <w:p w14:paraId="38BABA55" w14:textId="77777777" w:rsidR="004F570F" w:rsidRDefault="004F570F" w:rsidP="00C16E45">
      <w:pPr>
        <w:pStyle w:val="10"/>
        <w:bidi w:val="0"/>
        <w:spacing w:before="120" w:line="360" w:lineRule="auto"/>
      </w:pPr>
      <w:r>
        <w:t>In case the image quality is unacceptable (corrupted/ bad resolution)</w:t>
      </w:r>
      <w:r w:rsidR="00A71CEB">
        <w:t xml:space="preserve"> the object will be re-scanned (in better adapted conditions: lower scan velocity, etc) </w:t>
      </w:r>
    </w:p>
    <w:p w14:paraId="6E8B221F" w14:textId="77777777" w:rsidR="00A71CEB" w:rsidRDefault="00A71CEB" w:rsidP="00C16E45">
      <w:pPr>
        <w:pStyle w:val="10"/>
        <w:bidi w:val="0"/>
        <w:spacing w:before="120" w:line="360" w:lineRule="auto"/>
      </w:pPr>
      <w:r>
        <w:lastRenderedPageBreak/>
        <w:t>The new/</w:t>
      </w:r>
      <w:r w:rsidR="000F345C">
        <w:t xml:space="preserve"> </w:t>
      </w:r>
      <w:r>
        <w:t xml:space="preserve">updated scan image will be </w:t>
      </w:r>
      <w:r w:rsidR="00CB34B9">
        <w:t>linked</w:t>
      </w:r>
      <w:r>
        <w:t xml:space="preserve"> to </w:t>
      </w:r>
      <w:r w:rsidR="0091374D">
        <w:t xml:space="preserve">the previously accumulated </w:t>
      </w:r>
      <w:r>
        <w:t xml:space="preserve">object's </w:t>
      </w:r>
      <w:r w:rsidR="00CB34B9">
        <w:t xml:space="preserve">all </w:t>
      </w:r>
      <w:r>
        <w:t>relevant data.</w:t>
      </w:r>
    </w:p>
    <w:p w14:paraId="6AA8F7E5" w14:textId="77777777" w:rsidR="00B44757" w:rsidRDefault="00B44757" w:rsidP="00C16E45">
      <w:pPr>
        <w:pStyle w:val="3"/>
        <w:spacing w:line="360" w:lineRule="auto"/>
      </w:pPr>
      <w:r>
        <w:t>Shipment Cleared</w:t>
      </w:r>
    </w:p>
    <w:p w14:paraId="6F3AF71D" w14:textId="77777777" w:rsidR="00B44757" w:rsidRDefault="00B44757" w:rsidP="00C16E45">
      <w:pPr>
        <w:pStyle w:val="2"/>
        <w:numPr>
          <w:ilvl w:val="0"/>
          <w:numId w:val="0"/>
        </w:numPr>
        <w:spacing w:line="360" w:lineRule="auto"/>
        <w:ind w:left="851" w:right="0"/>
        <w:jc w:val="both"/>
      </w:pPr>
      <w:r>
        <w:t xml:space="preserve">Upon </w:t>
      </w:r>
      <w:r w:rsidR="001B6E64">
        <w:t xml:space="preserve">Image </w:t>
      </w:r>
      <w:r>
        <w:t xml:space="preserve">Analyst decision clearing the shipment the following </w:t>
      </w:r>
      <w:r w:rsidR="00003FA7">
        <w:t xml:space="preserve">systems </w:t>
      </w:r>
      <w:r>
        <w:t>will be updated:</w:t>
      </w:r>
    </w:p>
    <w:p w14:paraId="4426F518" w14:textId="77777777" w:rsidR="00B44757" w:rsidRDefault="00B44757" w:rsidP="00350DA0">
      <w:pPr>
        <w:pStyle w:val="2"/>
        <w:numPr>
          <w:ilvl w:val="7"/>
          <w:numId w:val="6"/>
        </w:numPr>
        <w:tabs>
          <w:tab w:val="clear" w:pos="2240"/>
          <w:tab w:val="num" w:pos="1701"/>
        </w:tabs>
        <w:spacing w:line="276" w:lineRule="auto"/>
        <w:ind w:left="1701" w:right="-1" w:hanging="425"/>
        <w:jc w:val="both"/>
      </w:pPr>
      <w:r>
        <w:t>The customs computer – the operator will enter his results and remarks</w:t>
      </w:r>
    </w:p>
    <w:p w14:paraId="25956061" w14:textId="77777777" w:rsidR="00B44757" w:rsidRDefault="00B44757" w:rsidP="00350DA0">
      <w:pPr>
        <w:pStyle w:val="2"/>
        <w:numPr>
          <w:ilvl w:val="7"/>
          <w:numId w:val="6"/>
        </w:numPr>
        <w:tabs>
          <w:tab w:val="clear" w:pos="2240"/>
          <w:tab w:val="num" w:pos="1701"/>
        </w:tabs>
        <w:spacing w:line="276" w:lineRule="auto"/>
        <w:ind w:left="1701" w:right="284" w:hanging="425"/>
        <w:jc w:val="both"/>
      </w:pPr>
      <w:r>
        <w:t xml:space="preserve">The traffic control </w:t>
      </w:r>
      <w:r w:rsidR="00003FA7">
        <w:t xml:space="preserve">system </w:t>
      </w:r>
      <w:r w:rsidR="00B3026F">
        <w:t xml:space="preserve">(SDMS) </w:t>
      </w:r>
      <w:r w:rsidR="00D520E1">
        <w:t>– automatic update</w:t>
      </w:r>
    </w:p>
    <w:p w14:paraId="6E9F27BA" w14:textId="77777777" w:rsidR="00B44757" w:rsidRDefault="00B44757" w:rsidP="00350DA0">
      <w:pPr>
        <w:pStyle w:val="3"/>
        <w:spacing w:line="276" w:lineRule="auto"/>
      </w:pPr>
      <w:r>
        <w:t>Suspicion</w:t>
      </w:r>
    </w:p>
    <w:p w14:paraId="6AC3F724" w14:textId="77777777" w:rsidR="00AC29D1" w:rsidRDefault="00AC29D1" w:rsidP="00350DA0">
      <w:pPr>
        <w:pStyle w:val="10"/>
        <w:bidi w:val="0"/>
        <w:spacing w:before="120" w:line="360" w:lineRule="auto"/>
        <w:ind w:right="-1"/>
      </w:pPr>
      <w:r>
        <w:t>In that case the analyst decision, pending on the reason and type of suspicion, will be one of the following:</w:t>
      </w:r>
    </w:p>
    <w:p w14:paraId="7AED018E" w14:textId="77777777" w:rsidR="00AC29D1" w:rsidRDefault="00AC29D1" w:rsidP="00350DA0">
      <w:pPr>
        <w:pStyle w:val="a"/>
        <w:numPr>
          <w:ilvl w:val="0"/>
          <w:numId w:val="8"/>
        </w:numPr>
        <w:tabs>
          <w:tab w:val="clear" w:pos="1418"/>
          <w:tab w:val="num" w:pos="1701"/>
        </w:tabs>
        <w:spacing w:line="276" w:lineRule="auto"/>
        <w:ind w:left="1701" w:right="-1"/>
      </w:pPr>
      <w:r>
        <w:t>The shipment is directed to manual inspection (M</w:t>
      </w:r>
      <w:r w:rsidR="008307CF">
        <w:t xml:space="preserve"> /P</w:t>
      </w:r>
      <w:r>
        <w:t>).</w:t>
      </w:r>
    </w:p>
    <w:p w14:paraId="7161B0D9" w14:textId="77777777" w:rsidR="00AC29D1" w:rsidRDefault="00AC29D1" w:rsidP="00350DA0">
      <w:pPr>
        <w:pStyle w:val="a"/>
        <w:numPr>
          <w:ilvl w:val="0"/>
          <w:numId w:val="8"/>
        </w:numPr>
        <w:tabs>
          <w:tab w:val="clear" w:pos="1418"/>
          <w:tab w:val="num" w:pos="1701"/>
        </w:tabs>
        <w:spacing w:line="276" w:lineRule="auto"/>
        <w:ind w:left="1701" w:right="0"/>
      </w:pPr>
      <w:r>
        <w:t>Other, for example: transferring the image to shift supervisor’s workstation</w:t>
      </w:r>
      <w:r w:rsidR="00BA6C47">
        <w:t xml:space="preserve"> for additional reference</w:t>
      </w:r>
      <w:r>
        <w:t>.</w:t>
      </w:r>
    </w:p>
    <w:p w14:paraId="4BCA763C" w14:textId="77777777" w:rsidR="008B20CA" w:rsidRDefault="008B20CA" w:rsidP="00350DA0">
      <w:pPr>
        <w:pStyle w:val="2"/>
        <w:spacing w:line="360" w:lineRule="auto"/>
        <w:ind w:right="0"/>
        <w:jc w:val="both"/>
      </w:pPr>
      <w:r>
        <w:t>At the end of the analysis the operator will input his results and remarks into Customs computerized system</w:t>
      </w:r>
    </w:p>
    <w:p w14:paraId="3126A9F3" w14:textId="77777777" w:rsidR="008B20CA" w:rsidRPr="00B91576" w:rsidRDefault="008B20CA" w:rsidP="00C16E45">
      <w:pPr>
        <w:pStyle w:val="2"/>
        <w:spacing w:line="360" w:lineRule="auto"/>
        <w:ind w:right="284"/>
        <w:jc w:val="both"/>
        <w:rPr>
          <w:u w:val="single"/>
        </w:rPr>
      </w:pPr>
      <w:r w:rsidRPr="00B91576">
        <w:rPr>
          <w:u w:val="single"/>
        </w:rPr>
        <w:t>Send to Manual</w:t>
      </w:r>
    </w:p>
    <w:p w14:paraId="33529410" w14:textId="77777777" w:rsidR="00AC29D1" w:rsidRDefault="00AC29D1" w:rsidP="00C16E45">
      <w:pPr>
        <w:pStyle w:val="3"/>
        <w:spacing w:line="360" w:lineRule="auto"/>
        <w:ind w:right="0"/>
        <w:jc w:val="both"/>
      </w:pPr>
      <w:r>
        <w:t xml:space="preserve">In case that an additional manual inspection is required after radiographic inspection the image analyst will mark the areas within the </w:t>
      </w:r>
      <w:r w:rsidR="003C2C8B">
        <w:t>object</w:t>
      </w:r>
      <w:r>
        <w:t xml:space="preserve"> referring to the suspicion, add annotations and instructions for manual inspection, as needed. </w:t>
      </w:r>
    </w:p>
    <w:p w14:paraId="0206F9EA" w14:textId="3FCEB457" w:rsidR="00AC29D1" w:rsidRDefault="00AC29D1" w:rsidP="00C16E45">
      <w:pPr>
        <w:pStyle w:val="3"/>
        <w:spacing w:line="360" w:lineRule="auto"/>
        <w:ind w:right="0"/>
        <w:jc w:val="both"/>
      </w:pPr>
      <w:r>
        <w:t>The file, including radiographic images will be automatica</w:t>
      </w:r>
      <w:r w:rsidR="00506911">
        <w:t>lly transferred to the Recheck W</w:t>
      </w:r>
      <w:r>
        <w:t>orkstation at the manual inspection site.</w:t>
      </w:r>
    </w:p>
    <w:p w14:paraId="60AE4027" w14:textId="322FA80B" w:rsidR="00D71045" w:rsidRDefault="000F345C" w:rsidP="009F6245">
      <w:pPr>
        <w:pStyle w:val="3"/>
        <w:spacing w:line="360" w:lineRule="auto"/>
        <w:ind w:right="0"/>
        <w:jc w:val="both"/>
      </w:pPr>
      <w:r>
        <w:t>The driver/ (</w:t>
      </w:r>
      <w:r w:rsidR="00D71045" w:rsidRPr="009F6245">
        <w:t>importer/customs agent</w:t>
      </w:r>
      <w:r>
        <w:t>)</w:t>
      </w:r>
      <w:r w:rsidR="00D71045" w:rsidRPr="009F6245">
        <w:t xml:space="preserve"> will be notified, regarding radiography results, by means of lighted board in front of the parking lot, and accordingly directed by the traffic control to the designated next stage, one of the following: exit gate (if cleared and M or P not </w:t>
      </w:r>
      <w:r>
        <w:t xml:space="preserve">a priori </w:t>
      </w:r>
      <w:r w:rsidR="00D71045" w:rsidRPr="009F6245">
        <w:t>required) or to manual inspection if required.</w:t>
      </w:r>
    </w:p>
    <w:p w14:paraId="687755BB" w14:textId="6C926D24" w:rsidR="00A30577" w:rsidRDefault="00A30577" w:rsidP="00A30577">
      <w:pPr>
        <w:pStyle w:val="2"/>
        <w:numPr>
          <w:ilvl w:val="0"/>
          <w:numId w:val="0"/>
        </w:numPr>
        <w:ind w:left="851"/>
      </w:pPr>
    </w:p>
    <w:p w14:paraId="301736C1" w14:textId="12878653" w:rsidR="00A30577" w:rsidRDefault="00A30577" w:rsidP="00A30577">
      <w:pPr>
        <w:bidi w:val="0"/>
        <w:ind w:left="900"/>
        <w:rPr>
          <w:b/>
          <w:bCs/>
          <w:i/>
          <w:iCs/>
          <w:sz w:val="28"/>
          <w:szCs w:val="28"/>
          <w:rtl/>
        </w:rPr>
      </w:pPr>
    </w:p>
    <w:p w14:paraId="7438D167" w14:textId="77777777" w:rsidR="00846FA7" w:rsidRDefault="00846FA7" w:rsidP="00846FA7">
      <w:pPr>
        <w:bidi w:val="0"/>
        <w:ind w:left="900"/>
        <w:rPr>
          <w:b/>
          <w:bCs/>
          <w:i/>
          <w:iCs/>
          <w:sz w:val="28"/>
          <w:szCs w:val="28"/>
        </w:rPr>
      </w:pPr>
    </w:p>
    <w:p w14:paraId="051BB9D1" w14:textId="25CF0260" w:rsidR="00A30577" w:rsidRPr="002E52E8" w:rsidRDefault="00A30577" w:rsidP="00A30577">
      <w:pPr>
        <w:bidi w:val="0"/>
        <w:ind w:left="900"/>
        <w:rPr>
          <w:b/>
          <w:bCs/>
          <w:i/>
          <w:iCs/>
          <w:sz w:val="28"/>
          <w:szCs w:val="28"/>
        </w:rPr>
      </w:pPr>
      <w:r w:rsidRPr="002E52E8">
        <w:rPr>
          <w:b/>
          <w:bCs/>
          <w:i/>
          <w:iCs/>
          <w:sz w:val="28"/>
          <w:szCs w:val="28"/>
        </w:rPr>
        <w:lastRenderedPageBreak/>
        <w:t xml:space="preserve">Drawing </w:t>
      </w:r>
      <w:r>
        <w:rPr>
          <w:b/>
          <w:bCs/>
          <w:i/>
          <w:iCs/>
          <w:sz w:val="28"/>
          <w:szCs w:val="28"/>
        </w:rPr>
        <w:t>2</w:t>
      </w:r>
      <w:r w:rsidRPr="002E52E8">
        <w:rPr>
          <w:b/>
          <w:bCs/>
          <w:i/>
          <w:iCs/>
          <w:sz w:val="28"/>
          <w:szCs w:val="28"/>
        </w:rPr>
        <w:t xml:space="preserve"> </w:t>
      </w:r>
      <w:r>
        <w:rPr>
          <w:b/>
          <w:bCs/>
          <w:i/>
          <w:iCs/>
          <w:sz w:val="28"/>
          <w:szCs w:val="28"/>
        </w:rPr>
        <w:t>–</w:t>
      </w:r>
      <w:r w:rsidRPr="002E52E8">
        <w:rPr>
          <w:b/>
          <w:bCs/>
          <w:i/>
          <w:iCs/>
          <w:sz w:val="28"/>
          <w:szCs w:val="28"/>
        </w:rPr>
        <w:t xml:space="preserve"> </w:t>
      </w:r>
      <w:r>
        <w:rPr>
          <w:b/>
          <w:bCs/>
          <w:i/>
          <w:iCs/>
          <w:sz w:val="28"/>
          <w:szCs w:val="28"/>
        </w:rPr>
        <w:t xml:space="preserve">Trucks Directed to Manual Check-up </w:t>
      </w:r>
    </w:p>
    <w:p w14:paraId="17DFF037" w14:textId="749AA92A" w:rsidR="000F345C" w:rsidRDefault="00846FA7" w:rsidP="000F345C">
      <w:pPr>
        <w:pStyle w:val="3"/>
        <w:numPr>
          <w:ilvl w:val="0"/>
          <w:numId w:val="0"/>
        </w:numPr>
        <w:spacing w:line="360" w:lineRule="auto"/>
        <w:ind w:left="851"/>
        <w:jc w:val="both"/>
      </w:pPr>
      <w:r w:rsidRPr="00846FA7">
        <w:rPr>
          <w:noProof/>
        </w:rPr>
        <w:drawing>
          <wp:inline distT="0" distB="0" distL="0" distR="0" wp14:anchorId="6C014ABF" wp14:editId="48D9E4D8">
            <wp:extent cx="4894418" cy="2354866"/>
            <wp:effectExtent l="0" t="0" r="1905" b="7620"/>
            <wp:docPr id="1120" name="Picture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97669" cy="2356430"/>
                    </a:xfrm>
                    <a:prstGeom prst="rect">
                      <a:avLst/>
                    </a:prstGeom>
                    <a:noFill/>
                    <a:ln>
                      <a:noFill/>
                    </a:ln>
                  </pic:spPr>
                </pic:pic>
              </a:graphicData>
            </a:graphic>
          </wp:inline>
        </w:drawing>
      </w:r>
    </w:p>
    <w:p w14:paraId="06A87708" w14:textId="160C853C" w:rsidR="00982ED2" w:rsidRDefault="00982ED2">
      <w:pPr>
        <w:bidi w:val="0"/>
        <w:rPr>
          <w:rFonts w:ascii="Arial" w:hAnsi="Arial"/>
          <w:bCs/>
          <w:sz w:val="24"/>
          <w:szCs w:val="24"/>
        </w:rPr>
      </w:pPr>
      <w:r>
        <w:br w:type="page"/>
      </w:r>
    </w:p>
    <w:p w14:paraId="796010E1" w14:textId="77777777" w:rsidR="00982ED2" w:rsidRPr="009F6245" w:rsidRDefault="00982ED2" w:rsidP="000F345C">
      <w:pPr>
        <w:pStyle w:val="3"/>
        <w:numPr>
          <w:ilvl w:val="0"/>
          <w:numId w:val="0"/>
        </w:numPr>
        <w:spacing w:line="360" w:lineRule="auto"/>
        <w:ind w:left="851"/>
        <w:jc w:val="both"/>
      </w:pPr>
    </w:p>
    <w:p w14:paraId="050F2282" w14:textId="77777777" w:rsidR="008C14D7" w:rsidRDefault="00273996" w:rsidP="00C16E45">
      <w:pPr>
        <w:pStyle w:val="1"/>
        <w:bidi w:val="0"/>
        <w:spacing w:before="120" w:after="120" w:line="360" w:lineRule="auto"/>
      </w:pPr>
      <w:r>
        <w:t>Security/C</w:t>
      </w:r>
      <w:r w:rsidR="00C764AE">
        <w:t>ustoms Manual Inspection P</w:t>
      </w:r>
      <w:r w:rsidR="008C14D7">
        <w:t>rocedure</w:t>
      </w:r>
      <w:bookmarkEnd w:id="6"/>
      <w:bookmarkEnd w:id="7"/>
    </w:p>
    <w:p w14:paraId="30AB955E" w14:textId="03E211AD" w:rsidR="008C14D7" w:rsidRDefault="008C14D7" w:rsidP="00C16E45">
      <w:pPr>
        <w:pStyle w:val="2"/>
        <w:spacing w:line="360" w:lineRule="auto"/>
        <w:ind w:right="0"/>
        <w:jc w:val="both"/>
      </w:pPr>
      <w:r>
        <w:t>A shipment</w:t>
      </w:r>
      <w:r w:rsidR="0073151C">
        <w:t xml:space="preserve"> (cargo)</w:t>
      </w:r>
      <w:r>
        <w:t xml:space="preserve"> may be required to undergo manual inspection procedure (M) as result of:</w:t>
      </w:r>
    </w:p>
    <w:p w14:paraId="418DFD35" w14:textId="77777777" w:rsidR="008C14D7" w:rsidRDefault="008C14D7" w:rsidP="00472AD9">
      <w:pPr>
        <w:pStyle w:val="3"/>
        <w:numPr>
          <w:ilvl w:val="0"/>
          <w:numId w:val="18"/>
        </w:numPr>
        <w:tabs>
          <w:tab w:val="clear" w:pos="1418"/>
          <w:tab w:val="num" w:pos="1701"/>
        </w:tabs>
        <w:spacing w:line="360" w:lineRule="auto"/>
        <w:ind w:right="-1" w:hanging="142"/>
        <w:jc w:val="both"/>
      </w:pPr>
      <w:r>
        <w:t>A p</w:t>
      </w:r>
      <w:r w:rsidR="004345F5">
        <w:t xml:space="preserve">riori planned customs </w:t>
      </w:r>
      <w:r w:rsidR="00153E3F">
        <w:t>requirement</w:t>
      </w:r>
    </w:p>
    <w:p w14:paraId="7F37ADB8" w14:textId="720EE1A9" w:rsidR="008C14D7" w:rsidRDefault="008C14D7" w:rsidP="00472AD9">
      <w:pPr>
        <w:pStyle w:val="3"/>
        <w:numPr>
          <w:ilvl w:val="0"/>
          <w:numId w:val="18"/>
        </w:numPr>
        <w:tabs>
          <w:tab w:val="clear" w:pos="1418"/>
          <w:tab w:val="num" w:pos="1701"/>
        </w:tabs>
        <w:spacing w:line="360" w:lineRule="auto"/>
        <w:ind w:left="1701" w:right="0" w:hanging="425"/>
        <w:jc w:val="both"/>
      </w:pPr>
      <w:r>
        <w:t xml:space="preserve">Following radiography inspection, either when a priori planned (R/M process), or when the radiographic results were inconclusive or caused suspicion. </w:t>
      </w:r>
    </w:p>
    <w:p w14:paraId="16107963" w14:textId="6A0E6005" w:rsidR="008C14D7" w:rsidRDefault="00187A1C" w:rsidP="0035767D">
      <w:pPr>
        <w:pStyle w:val="2"/>
        <w:spacing w:line="360" w:lineRule="auto"/>
        <w:ind w:right="0"/>
        <w:jc w:val="both"/>
      </w:pPr>
      <w:r w:rsidRPr="002A419A">
        <w:rPr>
          <w:rFonts w:cs="Arial"/>
        </w:rPr>
        <w:t>In case of a priori planned inspection</w:t>
      </w:r>
      <w:r w:rsidR="0035767D">
        <w:rPr>
          <w:rFonts w:cs="Arial"/>
        </w:rPr>
        <w:t xml:space="preserve"> (4.1a)</w:t>
      </w:r>
      <w:r w:rsidRPr="002A419A">
        <w:rPr>
          <w:rFonts w:cs="Arial"/>
        </w:rPr>
        <w:t>, the shipment will be directed, through the traffic control system,</w:t>
      </w:r>
      <w:r>
        <w:t xml:space="preserve"> </w:t>
      </w:r>
      <w:r w:rsidR="005C4D6F">
        <w:t xml:space="preserve">either </w:t>
      </w:r>
      <w:r w:rsidR="0035767D">
        <w:t xml:space="preserve">directly </w:t>
      </w:r>
      <w:r>
        <w:t>f</w:t>
      </w:r>
      <w:r w:rsidR="008C14D7">
        <w:t xml:space="preserve">rom the Check-in </w:t>
      </w:r>
      <w:r w:rsidR="0035767D">
        <w:t xml:space="preserve">or </w:t>
      </w:r>
      <w:r w:rsidR="005C4D6F">
        <w:t xml:space="preserve">from pre-clearance lot </w:t>
      </w:r>
      <w:r w:rsidR="0035767D">
        <w:t>following the radiography inspection</w:t>
      </w:r>
      <w:r w:rsidR="0062092E">
        <w:t xml:space="preserve"> (4.1.b)</w:t>
      </w:r>
      <w:r w:rsidR="0035767D">
        <w:t xml:space="preserve"> </w:t>
      </w:r>
      <w:r>
        <w:t>to a vacant position</w:t>
      </w:r>
      <w:r w:rsidR="00061C81">
        <w:t xml:space="preserve"> </w:t>
      </w:r>
      <w:r w:rsidR="00BB70AE">
        <w:t>in the manual area: either adjacent to</w:t>
      </w:r>
      <w:r w:rsidR="008C14D7">
        <w:t xml:space="preserve"> the Ramp for </w:t>
      </w:r>
      <w:r w:rsidR="0035767D">
        <w:t>containers Manual</w:t>
      </w:r>
      <w:r w:rsidR="008C14D7">
        <w:t>.</w:t>
      </w:r>
    </w:p>
    <w:p w14:paraId="110D8317" w14:textId="77777777" w:rsidR="00801793" w:rsidRPr="00E863B8" w:rsidRDefault="00801793" w:rsidP="002E0851">
      <w:pPr>
        <w:pStyle w:val="2"/>
        <w:spacing w:line="360" w:lineRule="auto"/>
        <w:ind w:right="0"/>
        <w:jc w:val="both"/>
        <w:rPr>
          <w:u w:val="single"/>
        </w:rPr>
      </w:pPr>
      <w:r w:rsidRPr="00E863B8">
        <w:rPr>
          <w:u w:val="single"/>
        </w:rPr>
        <w:t>Drivers waiting room</w:t>
      </w:r>
    </w:p>
    <w:p w14:paraId="4E6ABEB4" w14:textId="70AF3588" w:rsidR="008C14D7" w:rsidRDefault="00BC0D04" w:rsidP="00B95AB6">
      <w:pPr>
        <w:pStyle w:val="3"/>
        <w:spacing w:line="360" w:lineRule="auto"/>
        <w:ind w:right="-1"/>
        <w:jc w:val="both"/>
      </w:pPr>
      <w:r>
        <w:t xml:space="preserve">The driver </w:t>
      </w:r>
      <w:r w:rsidR="008C14D7">
        <w:t xml:space="preserve">will be sent to the </w:t>
      </w:r>
      <w:r w:rsidR="00536A9A">
        <w:t>relevant</w:t>
      </w:r>
      <w:r w:rsidR="00CD0180">
        <w:t xml:space="preserve"> </w:t>
      </w:r>
      <w:r w:rsidR="008C14D7">
        <w:t>waiting room</w:t>
      </w:r>
      <w:r w:rsidR="00C41818">
        <w:t xml:space="preserve"> </w:t>
      </w:r>
      <w:r w:rsidR="00A0765B">
        <w:t>(local or foreign drivers)</w:t>
      </w:r>
      <w:r w:rsidR="00B95AB6">
        <w:t xml:space="preserve">. Room’s entrance </w:t>
      </w:r>
      <w:r w:rsidR="00E863B8">
        <w:t xml:space="preserve">will be </w:t>
      </w:r>
      <w:r w:rsidR="00B95AB6">
        <w:t>monitored by driver ticket. T</w:t>
      </w:r>
      <w:r w:rsidR="005536DB">
        <w:t>he importer/</w:t>
      </w:r>
      <w:r w:rsidR="002E0851">
        <w:t>customs agent</w:t>
      </w:r>
      <w:r w:rsidR="008C14D7">
        <w:t xml:space="preserve"> </w:t>
      </w:r>
      <w:r w:rsidR="00B95AB6">
        <w:t xml:space="preserve">will be sent </w:t>
      </w:r>
      <w:r w:rsidR="00C41818">
        <w:t xml:space="preserve">to </w:t>
      </w:r>
      <w:r w:rsidR="002E0851">
        <w:t xml:space="preserve">customs agent's room </w:t>
      </w:r>
      <w:r w:rsidR="008C14D7">
        <w:t>adjacent to customs office</w:t>
      </w:r>
      <w:r w:rsidR="002E0851">
        <w:t xml:space="preserve"> at the</w:t>
      </w:r>
      <w:r w:rsidR="008C14D7">
        <w:t xml:space="preserve"> unloading ramp.</w:t>
      </w:r>
    </w:p>
    <w:p w14:paraId="7022E5D1" w14:textId="77777777" w:rsidR="00801793" w:rsidRDefault="00801793" w:rsidP="00801793">
      <w:pPr>
        <w:pStyle w:val="3"/>
        <w:spacing w:line="360" w:lineRule="auto"/>
        <w:ind w:right="-1"/>
        <w:jc w:val="both"/>
      </w:pPr>
      <w:r>
        <w:t>The driver will stay in drivers’ room until notified, by means of the electronic board</w:t>
      </w:r>
      <w:r w:rsidR="00E863B8">
        <w:t>,</w:t>
      </w:r>
      <w:r>
        <w:t xml:space="preserve"> regarding the results of the inspection.</w:t>
      </w:r>
    </w:p>
    <w:p w14:paraId="05D76862" w14:textId="67AF0972" w:rsidR="00E863B8" w:rsidRPr="00E863B8" w:rsidRDefault="00E863B8" w:rsidP="00801793">
      <w:pPr>
        <w:pStyle w:val="2"/>
        <w:spacing w:line="360" w:lineRule="auto"/>
        <w:ind w:right="0"/>
        <w:jc w:val="both"/>
        <w:rPr>
          <w:u w:val="single"/>
        </w:rPr>
      </w:pPr>
      <w:r w:rsidRPr="00E863B8">
        <w:rPr>
          <w:u w:val="single"/>
        </w:rPr>
        <w:t>Inspectors</w:t>
      </w:r>
      <w:r w:rsidR="00D42C5C">
        <w:rPr>
          <w:u w:val="single"/>
        </w:rPr>
        <w:t xml:space="preserve"> (M)</w:t>
      </w:r>
    </w:p>
    <w:p w14:paraId="33CC28FB" w14:textId="6BB06B97" w:rsidR="00801793" w:rsidRDefault="00801793" w:rsidP="00E863B8">
      <w:pPr>
        <w:pStyle w:val="3"/>
        <w:spacing w:line="360" w:lineRule="auto"/>
        <w:ind w:right="-1"/>
        <w:jc w:val="both"/>
      </w:pPr>
      <w:r>
        <w:t>The shipment will be admitted at the manual inspection area at on</w:t>
      </w:r>
      <w:r w:rsidR="00765239">
        <w:t>e of the Manual Inspection Bays</w:t>
      </w:r>
      <w:r>
        <w:t xml:space="preserve"> following customs officer verification by:</w:t>
      </w:r>
    </w:p>
    <w:p w14:paraId="3A4CF38F" w14:textId="77777777" w:rsidR="00801793" w:rsidRDefault="00801793" w:rsidP="00801793">
      <w:pPr>
        <w:pStyle w:val="a"/>
        <w:numPr>
          <w:ilvl w:val="0"/>
          <w:numId w:val="13"/>
        </w:numPr>
        <w:tabs>
          <w:tab w:val="clear" w:pos="1418"/>
          <w:tab w:val="num" w:pos="1701"/>
        </w:tabs>
        <w:spacing w:line="360" w:lineRule="auto"/>
        <w:ind w:right="-1" w:hanging="142"/>
      </w:pPr>
      <w:r>
        <w:t xml:space="preserve">Reading the driver’s ticket (that was given to the driver by the check-in officer) </w:t>
      </w:r>
    </w:p>
    <w:p w14:paraId="35288EA4" w14:textId="77777777" w:rsidR="00801793" w:rsidRDefault="00801793" w:rsidP="00801793">
      <w:pPr>
        <w:pStyle w:val="a"/>
        <w:numPr>
          <w:ilvl w:val="0"/>
          <w:numId w:val="13"/>
        </w:numPr>
        <w:tabs>
          <w:tab w:val="clear" w:pos="1418"/>
          <w:tab w:val="num" w:pos="1701"/>
        </w:tabs>
        <w:spacing w:line="360" w:lineRule="auto"/>
        <w:ind w:right="-1" w:hanging="142"/>
      </w:pPr>
      <w:r>
        <w:t>Verifying truck's license number (Shipment ID)</w:t>
      </w:r>
    </w:p>
    <w:p w14:paraId="6FF4ED50" w14:textId="77777777" w:rsidR="00C764AE" w:rsidRDefault="008C14D7" w:rsidP="00801793">
      <w:pPr>
        <w:pStyle w:val="3"/>
        <w:spacing w:line="360" w:lineRule="auto"/>
        <w:ind w:right="-1"/>
        <w:jc w:val="both"/>
      </w:pPr>
      <w:r>
        <w:t>Reading the inspection/driver’s t</w:t>
      </w:r>
      <w:r w:rsidR="00CB34B9">
        <w:t>icket</w:t>
      </w:r>
      <w:r w:rsidR="00CC7937">
        <w:t xml:space="preserve"> </w:t>
      </w:r>
      <w:r w:rsidR="0066629F">
        <w:t>provides</w:t>
      </w:r>
      <w:r w:rsidR="00CC7937">
        <w:t xml:space="preserve"> the link to system</w:t>
      </w:r>
      <w:r w:rsidR="00C764AE">
        <w:t>s</w:t>
      </w:r>
      <w:r w:rsidR="00CC7937">
        <w:t xml:space="preserve"> data</w:t>
      </w:r>
      <w:r>
        <w:t xml:space="preserve"> base</w:t>
      </w:r>
      <w:r w:rsidR="00C764AE">
        <w:t>s</w:t>
      </w:r>
      <w:r>
        <w:t xml:space="preserve"> containing all the data that was</w:t>
      </w:r>
      <w:r w:rsidR="00A0765B">
        <w:t xml:space="preserve"> previously received</w:t>
      </w:r>
      <w:r w:rsidR="00C764AE">
        <w:t>:</w:t>
      </w:r>
      <w:r>
        <w:t xml:space="preserve"> </w:t>
      </w:r>
    </w:p>
    <w:p w14:paraId="2240F7B2" w14:textId="77777777" w:rsidR="008C14D7" w:rsidRDefault="00C764AE" w:rsidP="00472AD9">
      <w:pPr>
        <w:pStyle w:val="2"/>
        <w:numPr>
          <w:ilvl w:val="0"/>
          <w:numId w:val="19"/>
        </w:numPr>
        <w:tabs>
          <w:tab w:val="clear" w:pos="1418"/>
          <w:tab w:val="num" w:pos="1701"/>
        </w:tabs>
        <w:spacing w:line="360" w:lineRule="auto"/>
        <w:ind w:right="-1" w:hanging="142"/>
        <w:jc w:val="both"/>
      </w:pPr>
      <w:r>
        <w:t>S</w:t>
      </w:r>
      <w:r w:rsidR="008B20CA">
        <w:t>canned / keyed-</w:t>
      </w:r>
      <w:r w:rsidR="008C14D7">
        <w:t>in duri</w:t>
      </w:r>
      <w:r>
        <w:t xml:space="preserve">ng the </w:t>
      </w:r>
      <w:r w:rsidR="00CF5328">
        <w:t xml:space="preserve">check-in process </w:t>
      </w:r>
      <w:r>
        <w:t xml:space="preserve"> </w:t>
      </w:r>
    </w:p>
    <w:p w14:paraId="316B3537" w14:textId="77777777" w:rsidR="00C764AE" w:rsidRDefault="00C764AE" w:rsidP="00472AD9">
      <w:pPr>
        <w:pStyle w:val="2"/>
        <w:numPr>
          <w:ilvl w:val="0"/>
          <w:numId w:val="19"/>
        </w:numPr>
        <w:tabs>
          <w:tab w:val="clear" w:pos="1418"/>
          <w:tab w:val="num" w:pos="1701"/>
        </w:tabs>
        <w:spacing w:line="360" w:lineRule="auto"/>
        <w:ind w:left="1701" w:right="-1" w:hanging="425"/>
        <w:jc w:val="both"/>
      </w:pPr>
      <w:r>
        <w:lastRenderedPageBreak/>
        <w:t xml:space="preserve">Transferred </w:t>
      </w:r>
      <w:r w:rsidR="00CF5328">
        <w:t>as result of the</w:t>
      </w:r>
      <w:r>
        <w:t xml:space="preserve"> radiography scan (including scan image, operator marks and remarks)</w:t>
      </w:r>
    </w:p>
    <w:p w14:paraId="78E558BE" w14:textId="77777777" w:rsidR="00C764AE" w:rsidRDefault="00C764AE" w:rsidP="00472AD9">
      <w:pPr>
        <w:pStyle w:val="2"/>
        <w:numPr>
          <w:ilvl w:val="0"/>
          <w:numId w:val="19"/>
        </w:numPr>
        <w:tabs>
          <w:tab w:val="clear" w:pos="1418"/>
          <w:tab w:val="num" w:pos="1701"/>
        </w:tabs>
        <w:spacing w:line="360" w:lineRule="auto"/>
        <w:ind w:left="1701" w:right="-1" w:hanging="425"/>
        <w:jc w:val="both"/>
      </w:pPr>
      <w:r>
        <w:t>Entered in the custom computer</w:t>
      </w:r>
    </w:p>
    <w:p w14:paraId="118A6218" w14:textId="77777777" w:rsidR="008C14D7" w:rsidRDefault="008C14D7" w:rsidP="00801793">
      <w:pPr>
        <w:pStyle w:val="3"/>
        <w:spacing w:line="360" w:lineRule="auto"/>
        <w:ind w:right="-1"/>
        <w:jc w:val="both"/>
      </w:pPr>
      <w:r>
        <w:t>The manual inspection will be performed in accordance with the inspection instructions and the checklist marked accordingly.</w:t>
      </w:r>
    </w:p>
    <w:p w14:paraId="04E1E9F2" w14:textId="77777777" w:rsidR="00C764AE" w:rsidRPr="00654EC7" w:rsidRDefault="00C764AE" w:rsidP="00C16E45">
      <w:pPr>
        <w:pStyle w:val="2"/>
        <w:spacing w:line="360" w:lineRule="auto"/>
        <w:ind w:right="-1"/>
        <w:jc w:val="both"/>
        <w:rPr>
          <w:u w:val="single"/>
        </w:rPr>
      </w:pPr>
      <w:r w:rsidRPr="00654EC7">
        <w:rPr>
          <w:u w:val="single"/>
        </w:rPr>
        <w:t>Manual Inspection Result</w:t>
      </w:r>
      <w:r w:rsidR="00EB110C" w:rsidRPr="00654EC7">
        <w:rPr>
          <w:u w:val="single"/>
        </w:rPr>
        <w:t>s</w:t>
      </w:r>
    </w:p>
    <w:p w14:paraId="69D8975E" w14:textId="77777777" w:rsidR="008C14D7" w:rsidRDefault="008C14D7" w:rsidP="00472AD9">
      <w:pPr>
        <w:pStyle w:val="3"/>
        <w:numPr>
          <w:ilvl w:val="2"/>
          <w:numId w:val="5"/>
        </w:numPr>
        <w:spacing w:line="360" w:lineRule="auto"/>
        <w:ind w:right="0"/>
        <w:jc w:val="both"/>
      </w:pPr>
      <w:r>
        <w:t>At t</w:t>
      </w:r>
      <w:r w:rsidR="00EF38CA">
        <w:t>he end of the manual inspection: M /P or both,</w:t>
      </w:r>
      <w:r>
        <w:t xml:space="preserve"> the inspector </w:t>
      </w:r>
      <w:r w:rsidR="00C764AE">
        <w:t xml:space="preserve">may reach </w:t>
      </w:r>
      <w:r w:rsidR="006F6198">
        <w:t xml:space="preserve">one of </w:t>
      </w:r>
      <w:r w:rsidR="00C764AE">
        <w:t>the following decision</w:t>
      </w:r>
      <w:r w:rsidR="006F6198">
        <w:t>s</w:t>
      </w:r>
      <w:r w:rsidR="00C764AE">
        <w:t>:</w:t>
      </w:r>
      <w:r>
        <w:t xml:space="preserve"> </w:t>
      </w:r>
    </w:p>
    <w:p w14:paraId="3533E2AA" w14:textId="77777777" w:rsidR="00137271" w:rsidRDefault="00137271" w:rsidP="00917773">
      <w:pPr>
        <w:pStyle w:val="3"/>
        <w:numPr>
          <w:ilvl w:val="0"/>
          <w:numId w:val="20"/>
        </w:numPr>
        <w:tabs>
          <w:tab w:val="clear" w:pos="1418"/>
          <w:tab w:val="num" w:pos="1701"/>
        </w:tabs>
        <w:spacing w:line="276" w:lineRule="auto"/>
        <w:ind w:right="-1" w:hanging="142"/>
        <w:jc w:val="both"/>
      </w:pPr>
      <w:r>
        <w:t xml:space="preserve">The shipment is cleared </w:t>
      </w:r>
    </w:p>
    <w:p w14:paraId="228B74B8" w14:textId="77777777" w:rsidR="00137271" w:rsidRDefault="00137271" w:rsidP="00917773">
      <w:pPr>
        <w:pStyle w:val="3"/>
        <w:numPr>
          <w:ilvl w:val="0"/>
          <w:numId w:val="20"/>
        </w:numPr>
        <w:tabs>
          <w:tab w:val="clear" w:pos="1418"/>
          <w:tab w:val="num" w:pos="1701"/>
        </w:tabs>
        <w:spacing w:line="276" w:lineRule="auto"/>
        <w:ind w:right="-1" w:hanging="142"/>
        <w:jc w:val="both"/>
      </w:pPr>
      <w:r>
        <w:t xml:space="preserve">The shipment is not cleared. </w:t>
      </w:r>
    </w:p>
    <w:p w14:paraId="5B096BF7" w14:textId="77777777" w:rsidR="00AC5F09" w:rsidRDefault="00AC5F09" w:rsidP="00472AD9">
      <w:pPr>
        <w:pStyle w:val="3"/>
        <w:numPr>
          <w:ilvl w:val="2"/>
          <w:numId w:val="5"/>
        </w:numPr>
        <w:spacing w:line="360" w:lineRule="auto"/>
        <w:ind w:right="0"/>
        <w:jc w:val="both"/>
      </w:pPr>
      <w:r>
        <w:t>In case shipment is cleared</w:t>
      </w:r>
      <w:r w:rsidR="004C5867">
        <w:t xml:space="preserve"> after cargo manual inspection and vehicle inspection was not required,</w:t>
      </w:r>
      <w:r>
        <w:t xml:space="preserve"> it is allowed to leave the site (it will be directed to </w:t>
      </w:r>
      <w:r w:rsidR="00A50DD7">
        <w:t xml:space="preserve">the </w:t>
      </w:r>
      <w:r>
        <w:t>exit gate)</w:t>
      </w:r>
    </w:p>
    <w:p w14:paraId="137FDA9E" w14:textId="0A970FC5" w:rsidR="00137271" w:rsidRDefault="00137271" w:rsidP="00472AD9">
      <w:pPr>
        <w:pStyle w:val="3"/>
        <w:numPr>
          <w:ilvl w:val="2"/>
          <w:numId w:val="5"/>
        </w:numPr>
        <w:spacing w:line="360" w:lineRule="auto"/>
        <w:ind w:right="0"/>
        <w:jc w:val="both"/>
      </w:pPr>
      <w:r>
        <w:t xml:space="preserve">In case the </w:t>
      </w:r>
      <w:r w:rsidR="00EB110C">
        <w:t>shipment</w:t>
      </w:r>
      <w:r w:rsidR="003E0AD2">
        <w:t>'s cargo</w:t>
      </w:r>
      <w:r w:rsidR="00EB110C">
        <w:t xml:space="preserve"> is not clear</w:t>
      </w:r>
      <w:r w:rsidR="00A50DD7">
        <w:t>ed</w:t>
      </w:r>
      <w:r w:rsidR="00EB110C">
        <w:t xml:space="preserve"> the </w:t>
      </w:r>
      <w:r w:rsidR="00636CCB">
        <w:t>inspector/</w:t>
      </w:r>
      <w:r>
        <w:t>assessor will decide regarding shipment destination:</w:t>
      </w:r>
    </w:p>
    <w:p w14:paraId="2AF2AADA" w14:textId="77777777" w:rsidR="00137271" w:rsidRDefault="00137271" w:rsidP="00917773">
      <w:pPr>
        <w:pStyle w:val="a"/>
        <w:numPr>
          <w:ilvl w:val="0"/>
          <w:numId w:val="11"/>
        </w:numPr>
        <w:tabs>
          <w:tab w:val="clear" w:pos="1418"/>
          <w:tab w:val="num" w:pos="1701"/>
        </w:tabs>
        <w:spacing w:line="276" w:lineRule="auto"/>
        <w:ind w:right="-1" w:hanging="142"/>
      </w:pPr>
      <w:r>
        <w:t xml:space="preserve">Exit gate - to defined custom destination (designed warehouse </w:t>
      </w:r>
      <w:r w:rsidR="0068451A">
        <w:t xml:space="preserve">/ other) </w:t>
      </w:r>
    </w:p>
    <w:p w14:paraId="3A9143AA" w14:textId="77777777" w:rsidR="00137271" w:rsidRDefault="00137271" w:rsidP="00917773">
      <w:pPr>
        <w:pStyle w:val="a"/>
        <w:numPr>
          <w:ilvl w:val="0"/>
          <w:numId w:val="11"/>
        </w:numPr>
        <w:tabs>
          <w:tab w:val="clear" w:pos="1418"/>
          <w:tab w:val="num" w:pos="1701"/>
        </w:tabs>
        <w:spacing w:line="276" w:lineRule="auto"/>
        <w:ind w:right="-1" w:hanging="142"/>
      </w:pPr>
      <w:r>
        <w:t>Confiscated – stay on site.</w:t>
      </w:r>
    </w:p>
    <w:p w14:paraId="71DD9BC2" w14:textId="77777777" w:rsidR="00AC5F09" w:rsidRDefault="005E792F" w:rsidP="00472AD9">
      <w:pPr>
        <w:pStyle w:val="3"/>
        <w:numPr>
          <w:ilvl w:val="2"/>
          <w:numId w:val="5"/>
        </w:numPr>
        <w:spacing w:line="360" w:lineRule="auto"/>
        <w:ind w:right="0"/>
        <w:jc w:val="both"/>
      </w:pPr>
      <w:r>
        <w:t>At the en</w:t>
      </w:r>
      <w:r w:rsidR="007C42E0">
        <w:t xml:space="preserve">d of the manual inspection, </w:t>
      </w:r>
      <w:r w:rsidR="00AC5F09">
        <w:t xml:space="preserve">Customs inspector will key-in </w:t>
      </w:r>
      <w:r w:rsidR="007C42E0">
        <w:t>examination's results</w:t>
      </w:r>
      <w:r w:rsidR="00AC5F09">
        <w:t xml:space="preserve"> into</w:t>
      </w:r>
      <w:r w:rsidR="00C873C2">
        <w:t xml:space="preserve"> the two systems</w:t>
      </w:r>
      <w:r w:rsidR="00AC5F09">
        <w:t>:</w:t>
      </w:r>
    </w:p>
    <w:p w14:paraId="5DAD5ADC" w14:textId="77777777" w:rsidR="00AC5F09" w:rsidRDefault="00AC5F09" w:rsidP="00472AD9">
      <w:pPr>
        <w:pStyle w:val="3"/>
        <w:numPr>
          <w:ilvl w:val="2"/>
          <w:numId w:val="5"/>
        </w:numPr>
        <w:spacing w:line="360" w:lineRule="auto"/>
        <w:ind w:right="0"/>
        <w:jc w:val="both"/>
      </w:pPr>
      <w:r>
        <w:t xml:space="preserve">Customs </w:t>
      </w:r>
      <w:r w:rsidR="00EA6C65">
        <w:t xml:space="preserve">computerized </w:t>
      </w:r>
      <w:r>
        <w:t>system data base</w:t>
      </w:r>
    </w:p>
    <w:p w14:paraId="5E838DA6" w14:textId="77777777" w:rsidR="00AC5F09" w:rsidRDefault="00AC5F09" w:rsidP="00472AD9">
      <w:pPr>
        <w:pStyle w:val="3"/>
        <w:numPr>
          <w:ilvl w:val="2"/>
          <w:numId w:val="5"/>
        </w:numPr>
        <w:spacing w:line="360" w:lineRule="auto"/>
        <w:ind w:right="0"/>
        <w:jc w:val="both"/>
      </w:pPr>
      <w:r>
        <w:t xml:space="preserve">Facility Traffic Control (SDMS) database </w:t>
      </w:r>
    </w:p>
    <w:p w14:paraId="77DE1070" w14:textId="77777777" w:rsidR="005E792F" w:rsidRDefault="005E792F" w:rsidP="00C16E45">
      <w:pPr>
        <w:pStyle w:val="2"/>
        <w:spacing w:line="360" w:lineRule="auto"/>
        <w:ind w:right="0"/>
        <w:jc w:val="both"/>
      </w:pPr>
      <w:r>
        <w:t>As soon as inspection has concluded and results keyed-in, the shipment will await its clearance, at a temporary parking space, thus if needed, vacating the inspection position.</w:t>
      </w:r>
    </w:p>
    <w:p w14:paraId="1D29918D" w14:textId="77777777" w:rsidR="00EA6C65" w:rsidRDefault="00EA6C65" w:rsidP="00C16E45">
      <w:pPr>
        <w:pStyle w:val="2"/>
        <w:spacing w:line="360" w:lineRule="auto"/>
        <w:ind w:right="0"/>
        <w:jc w:val="both"/>
      </w:pPr>
      <w:r>
        <w:t>Entering manual inspection results into the Facility Traffic control system (SDMS) will</w:t>
      </w:r>
      <w:r w:rsidRPr="00EA6C65">
        <w:t xml:space="preserve"> </w:t>
      </w:r>
      <w:r>
        <w:t xml:space="preserve">automatically update shipments status and allow control of vehicle exit from the site. </w:t>
      </w:r>
    </w:p>
    <w:p w14:paraId="5EC1813F" w14:textId="77777777" w:rsidR="008C14D7" w:rsidRDefault="008A7BAB" w:rsidP="0030230B">
      <w:pPr>
        <w:pStyle w:val="2"/>
        <w:spacing w:line="360" w:lineRule="auto"/>
        <w:ind w:right="0"/>
        <w:jc w:val="both"/>
      </w:pPr>
      <w:r>
        <w:lastRenderedPageBreak/>
        <w:t xml:space="preserve">The driver and the </w:t>
      </w:r>
      <w:r w:rsidR="008C14D7">
        <w:t xml:space="preserve">importer/customs agent will be notified, </w:t>
      </w:r>
      <w:r w:rsidR="00270980">
        <w:t xml:space="preserve">either </w:t>
      </w:r>
      <w:r w:rsidR="008C14D7">
        <w:t xml:space="preserve">by means of a </w:t>
      </w:r>
      <w:r w:rsidR="00D754CC">
        <w:t xml:space="preserve">large </w:t>
      </w:r>
      <w:r w:rsidR="008C14D7">
        <w:t>lighted board</w:t>
      </w:r>
      <w:r w:rsidR="00270980">
        <w:t xml:space="preserve"> at the</w:t>
      </w:r>
      <w:r w:rsidR="00F83B3A">
        <w:t xml:space="preserve"> </w:t>
      </w:r>
      <w:r w:rsidR="0030230B">
        <w:t xml:space="preserve">inspection area or/and at drivers' </w:t>
      </w:r>
      <w:r w:rsidR="00270980">
        <w:t>waiting rooms</w:t>
      </w:r>
      <w:r w:rsidR="008C14D7">
        <w:t xml:space="preserve">, regarding inspection status and directed, by means of </w:t>
      </w:r>
      <w:r w:rsidR="002F5071">
        <w:t xml:space="preserve">the </w:t>
      </w:r>
      <w:r w:rsidR="008C14D7">
        <w:t>traffic control, according to inspection results and customs procedure</w:t>
      </w:r>
      <w:r w:rsidR="00D754CC">
        <w:t>s</w:t>
      </w:r>
      <w:r w:rsidR="008C14D7">
        <w:t xml:space="preserve"> to the exit gate </w:t>
      </w:r>
      <w:r w:rsidR="002F5071">
        <w:t xml:space="preserve">or </w:t>
      </w:r>
      <w:r w:rsidR="008C14D7">
        <w:t xml:space="preserve">to </w:t>
      </w:r>
      <w:r w:rsidR="00270980">
        <w:t xml:space="preserve">other </w:t>
      </w:r>
      <w:r w:rsidR="008C14D7">
        <w:t xml:space="preserve">predefined destination.  </w:t>
      </w:r>
    </w:p>
    <w:p w14:paraId="4088427A" w14:textId="5A9623DF" w:rsidR="008C14D7" w:rsidRDefault="005A7B6D" w:rsidP="00C16E45">
      <w:pPr>
        <w:pStyle w:val="2"/>
        <w:spacing w:line="360" w:lineRule="auto"/>
        <w:ind w:right="0"/>
        <w:jc w:val="both"/>
      </w:pPr>
      <w:r>
        <w:t xml:space="preserve">The vehicle ID (LPR or other) </w:t>
      </w:r>
      <w:r w:rsidR="008C14D7">
        <w:t>will serve to monitor the exit procedure.</w:t>
      </w:r>
      <w:r>
        <w:t xml:space="preserve"> Driver’s identification ticket will be used for additional</w:t>
      </w:r>
      <w:r w:rsidR="00E863B8">
        <w:t>/backup</w:t>
      </w:r>
      <w:r>
        <w:t xml:space="preserve"> monitoring.</w:t>
      </w:r>
    </w:p>
    <w:p w14:paraId="6204DCFA" w14:textId="77777777" w:rsidR="006432CD" w:rsidRDefault="006432CD" w:rsidP="006432CD">
      <w:pPr>
        <w:bidi w:val="0"/>
        <w:jc w:val="center"/>
        <w:rPr>
          <w:b/>
          <w:bCs/>
          <w:i/>
          <w:iCs/>
          <w:sz w:val="32"/>
          <w:szCs w:val="32"/>
        </w:rPr>
      </w:pPr>
    </w:p>
    <w:p w14:paraId="226F10C4" w14:textId="519C1A76" w:rsidR="006432CD" w:rsidRDefault="006432CD" w:rsidP="002E52E8">
      <w:pPr>
        <w:bidi w:val="0"/>
        <w:ind w:left="900"/>
        <w:rPr>
          <w:b/>
          <w:bCs/>
          <w:i/>
          <w:iCs/>
          <w:sz w:val="28"/>
          <w:szCs w:val="28"/>
        </w:rPr>
      </w:pPr>
      <w:r w:rsidRPr="002E52E8">
        <w:rPr>
          <w:b/>
          <w:bCs/>
          <w:i/>
          <w:iCs/>
          <w:sz w:val="28"/>
          <w:szCs w:val="28"/>
        </w:rPr>
        <w:t xml:space="preserve">Drawing </w:t>
      </w:r>
      <w:r w:rsidR="00A30577">
        <w:rPr>
          <w:b/>
          <w:bCs/>
          <w:i/>
          <w:iCs/>
          <w:sz w:val="28"/>
          <w:szCs w:val="28"/>
        </w:rPr>
        <w:t>3</w:t>
      </w:r>
      <w:r w:rsidRPr="002E52E8">
        <w:rPr>
          <w:b/>
          <w:bCs/>
          <w:i/>
          <w:iCs/>
          <w:sz w:val="28"/>
          <w:szCs w:val="28"/>
        </w:rPr>
        <w:t xml:space="preserve"> </w:t>
      </w:r>
      <w:r w:rsidR="002E52E8">
        <w:rPr>
          <w:b/>
          <w:bCs/>
          <w:i/>
          <w:iCs/>
          <w:sz w:val="28"/>
          <w:szCs w:val="28"/>
        </w:rPr>
        <w:t>–</w:t>
      </w:r>
      <w:r w:rsidRPr="002E52E8">
        <w:rPr>
          <w:b/>
          <w:bCs/>
          <w:i/>
          <w:iCs/>
          <w:sz w:val="28"/>
          <w:szCs w:val="28"/>
        </w:rPr>
        <w:t xml:space="preserve"> </w:t>
      </w:r>
      <w:r w:rsidR="002E52E8">
        <w:rPr>
          <w:b/>
          <w:bCs/>
          <w:i/>
          <w:iCs/>
          <w:sz w:val="28"/>
          <w:szCs w:val="28"/>
        </w:rPr>
        <w:t xml:space="preserve">Trucks Directed to </w:t>
      </w:r>
      <w:r w:rsidR="00A30577">
        <w:rPr>
          <w:b/>
          <w:bCs/>
          <w:i/>
          <w:iCs/>
          <w:sz w:val="28"/>
          <w:szCs w:val="28"/>
        </w:rPr>
        <w:t>the Exit Gates</w:t>
      </w:r>
      <w:r w:rsidR="00846FA7">
        <w:rPr>
          <w:rFonts w:hint="cs"/>
          <w:b/>
          <w:bCs/>
          <w:i/>
          <w:iCs/>
          <w:sz w:val="28"/>
          <w:szCs w:val="28"/>
          <w:rtl/>
        </w:rPr>
        <w:t xml:space="preserve"> </w:t>
      </w:r>
      <w:r w:rsidR="00846FA7">
        <w:rPr>
          <w:b/>
          <w:bCs/>
          <w:i/>
          <w:iCs/>
          <w:sz w:val="28"/>
          <w:szCs w:val="28"/>
        </w:rPr>
        <w:t>(Port)</w:t>
      </w:r>
    </w:p>
    <w:p w14:paraId="7711B772" w14:textId="74CB2435" w:rsidR="00846FA7" w:rsidRDefault="00846FA7" w:rsidP="00846FA7">
      <w:pPr>
        <w:bidi w:val="0"/>
        <w:ind w:left="900"/>
        <w:rPr>
          <w:b/>
          <w:bCs/>
          <w:i/>
          <w:iCs/>
          <w:sz w:val="28"/>
          <w:szCs w:val="28"/>
        </w:rPr>
      </w:pPr>
      <w:r w:rsidRPr="00846FA7">
        <w:rPr>
          <w:b/>
          <w:bCs/>
          <w:i/>
          <w:iCs/>
          <w:noProof/>
          <w:sz w:val="28"/>
          <w:szCs w:val="28"/>
        </w:rPr>
        <w:drawing>
          <wp:inline distT="0" distB="0" distL="0" distR="0" wp14:anchorId="0A963B0E" wp14:editId="74327656">
            <wp:extent cx="5185472" cy="2375396"/>
            <wp:effectExtent l="0" t="0" r="0" b="6350"/>
            <wp:docPr id="1122" name="Picture 1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93197" cy="2378935"/>
                    </a:xfrm>
                    <a:prstGeom prst="rect">
                      <a:avLst/>
                    </a:prstGeom>
                    <a:noFill/>
                    <a:ln>
                      <a:noFill/>
                    </a:ln>
                  </pic:spPr>
                </pic:pic>
              </a:graphicData>
            </a:graphic>
          </wp:inline>
        </w:drawing>
      </w:r>
    </w:p>
    <w:p w14:paraId="303902AF" w14:textId="628D55F8" w:rsidR="00846FA7" w:rsidRDefault="00846FA7" w:rsidP="00846FA7">
      <w:pPr>
        <w:bidi w:val="0"/>
        <w:ind w:left="900"/>
        <w:rPr>
          <w:b/>
          <w:bCs/>
          <w:i/>
          <w:iCs/>
          <w:sz w:val="28"/>
          <w:szCs w:val="28"/>
        </w:rPr>
      </w:pPr>
    </w:p>
    <w:p w14:paraId="0E6960C6" w14:textId="2D42B60F" w:rsidR="00846FA7" w:rsidRDefault="00846FA7" w:rsidP="00846FA7">
      <w:pPr>
        <w:bidi w:val="0"/>
        <w:ind w:left="900"/>
        <w:rPr>
          <w:b/>
          <w:bCs/>
          <w:i/>
          <w:iCs/>
          <w:sz w:val="28"/>
          <w:szCs w:val="28"/>
        </w:rPr>
      </w:pPr>
      <w:r w:rsidRPr="002E52E8">
        <w:rPr>
          <w:b/>
          <w:bCs/>
          <w:i/>
          <w:iCs/>
          <w:sz w:val="28"/>
          <w:szCs w:val="28"/>
        </w:rPr>
        <w:t xml:space="preserve">Drawing </w:t>
      </w:r>
      <w:r>
        <w:rPr>
          <w:b/>
          <w:bCs/>
          <w:i/>
          <w:iCs/>
          <w:sz w:val="28"/>
          <w:szCs w:val="28"/>
        </w:rPr>
        <w:t>3</w:t>
      </w:r>
      <w:r w:rsidRPr="002E52E8">
        <w:rPr>
          <w:b/>
          <w:bCs/>
          <w:i/>
          <w:iCs/>
          <w:sz w:val="28"/>
          <w:szCs w:val="28"/>
        </w:rPr>
        <w:t xml:space="preserve"> </w:t>
      </w:r>
      <w:r>
        <w:rPr>
          <w:b/>
          <w:bCs/>
          <w:i/>
          <w:iCs/>
          <w:sz w:val="28"/>
          <w:szCs w:val="28"/>
        </w:rPr>
        <w:t>–</w:t>
      </w:r>
      <w:r w:rsidRPr="002E52E8">
        <w:rPr>
          <w:b/>
          <w:bCs/>
          <w:i/>
          <w:iCs/>
          <w:sz w:val="28"/>
          <w:szCs w:val="28"/>
        </w:rPr>
        <w:t xml:space="preserve"> </w:t>
      </w:r>
      <w:r>
        <w:rPr>
          <w:b/>
          <w:bCs/>
          <w:i/>
          <w:iCs/>
          <w:sz w:val="28"/>
          <w:szCs w:val="28"/>
        </w:rPr>
        <w:t>Trucks Directed to the Exit Gates</w:t>
      </w:r>
      <w:r>
        <w:rPr>
          <w:rFonts w:hint="cs"/>
          <w:b/>
          <w:bCs/>
          <w:i/>
          <w:iCs/>
          <w:sz w:val="28"/>
          <w:szCs w:val="28"/>
          <w:rtl/>
        </w:rPr>
        <w:t xml:space="preserve"> </w:t>
      </w:r>
      <w:r>
        <w:rPr>
          <w:b/>
          <w:bCs/>
          <w:i/>
          <w:iCs/>
          <w:sz w:val="28"/>
          <w:szCs w:val="28"/>
        </w:rPr>
        <w:t>(Exit Gate)</w:t>
      </w:r>
    </w:p>
    <w:p w14:paraId="6327F185" w14:textId="390DB1CA" w:rsidR="00846FA7" w:rsidRPr="002E52E8" w:rsidRDefault="00846FA7" w:rsidP="00846FA7">
      <w:pPr>
        <w:bidi w:val="0"/>
        <w:ind w:left="900"/>
        <w:rPr>
          <w:b/>
          <w:bCs/>
          <w:i/>
          <w:iCs/>
          <w:sz w:val="28"/>
          <w:szCs w:val="28"/>
        </w:rPr>
      </w:pPr>
      <w:r w:rsidRPr="00846FA7">
        <w:rPr>
          <w:b/>
          <w:bCs/>
          <w:i/>
          <w:iCs/>
          <w:noProof/>
          <w:sz w:val="28"/>
          <w:szCs w:val="28"/>
        </w:rPr>
        <w:drawing>
          <wp:inline distT="0" distB="0" distL="0" distR="0" wp14:anchorId="62047458" wp14:editId="45FDEA2E">
            <wp:extent cx="5058270" cy="2403444"/>
            <wp:effectExtent l="0" t="0" r="0" b="0"/>
            <wp:docPr id="1146" name="Picture 1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63468" cy="2405914"/>
                    </a:xfrm>
                    <a:prstGeom prst="rect">
                      <a:avLst/>
                    </a:prstGeom>
                    <a:noFill/>
                    <a:ln>
                      <a:noFill/>
                    </a:ln>
                  </pic:spPr>
                </pic:pic>
              </a:graphicData>
            </a:graphic>
          </wp:inline>
        </w:drawing>
      </w:r>
    </w:p>
    <w:p w14:paraId="1136976F" w14:textId="6A2D143F" w:rsidR="00636CCB" w:rsidRDefault="00636CCB" w:rsidP="00846FA7">
      <w:pPr>
        <w:pStyle w:val="2"/>
        <w:numPr>
          <w:ilvl w:val="0"/>
          <w:numId w:val="0"/>
        </w:numPr>
        <w:spacing w:line="360" w:lineRule="auto"/>
        <w:jc w:val="both"/>
      </w:pPr>
    </w:p>
    <w:p w14:paraId="1407BAE2" w14:textId="77777777" w:rsidR="008C14D7" w:rsidRDefault="008C14D7" w:rsidP="00C16E45">
      <w:pPr>
        <w:pStyle w:val="1"/>
        <w:bidi w:val="0"/>
        <w:spacing w:before="120" w:after="120" w:line="360" w:lineRule="auto"/>
        <w:jc w:val="both"/>
      </w:pPr>
      <w:r>
        <w:t>Clearance of shipment after conclusion of inspection</w:t>
      </w:r>
    </w:p>
    <w:p w14:paraId="07992AA0" w14:textId="47170A53" w:rsidR="008C14D7" w:rsidRDefault="008C14D7" w:rsidP="00934120">
      <w:pPr>
        <w:pStyle w:val="2"/>
        <w:spacing w:line="360" w:lineRule="auto"/>
        <w:ind w:right="0"/>
        <w:jc w:val="both"/>
      </w:pPr>
      <w:r>
        <w:lastRenderedPageBreak/>
        <w:t>After clearance as result of the radiographic inspection or completion of the manual inspection</w:t>
      </w:r>
      <w:r w:rsidR="0098469F">
        <w:t>s</w:t>
      </w:r>
      <w:r>
        <w:t>, including</w:t>
      </w:r>
      <w:r w:rsidR="00C212A5">
        <w:t>,</w:t>
      </w:r>
      <w:r w:rsidR="00C212A5" w:rsidRPr="00C212A5">
        <w:t xml:space="preserve"> </w:t>
      </w:r>
      <w:r w:rsidR="00C212A5">
        <w:t xml:space="preserve">if </w:t>
      </w:r>
      <w:r w:rsidR="00482B6F">
        <w:t>required, assessment</w:t>
      </w:r>
      <w:r w:rsidR="00C212A5">
        <w:t xml:space="preserve"> by customs assessor,</w:t>
      </w:r>
      <w:r>
        <w:t xml:space="preserve"> </w:t>
      </w:r>
      <w:r w:rsidR="00C212A5">
        <w:t xml:space="preserve">the driver and the </w:t>
      </w:r>
      <w:r>
        <w:t xml:space="preserve">importer/customs agent will be notified </w:t>
      </w:r>
      <w:r w:rsidR="00482B6F">
        <w:t>its</w:t>
      </w:r>
      <w:r>
        <w:t xml:space="preserve"> destination and directed to exit the site through </w:t>
      </w:r>
      <w:r w:rsidR="00281CC7">
        <w:t>the</w:t>
      </w:r>
      <w:r w:rsidR="002C25E1">
        <w:t xml:space="preserve"> exit </w:t>
      </w:r>
      <w:r w:rsidR="00934120">
        <w:t>gate.</w:t>
      </w:r>
    </w:p>
    <w:p w14:paraId="1A04EA49" w14:textId="77777777" w:rsidR="008C14D7" w:rsidRDefault="008C14D7" w:rsidP="00345AAC">
      <w:pPr>
        <w:pStyle w:val="2"/>
        <w:spacing w:line="360" w:lineRule="auto"/>
        <w:ind w:right="0"/>
        <w:jc w:val="both"/>
      </w:pPr>
      <w:r>
        <w:t xml:space="preserve">Clearance given by the radiography analyst or customs inspector at the manual site will </w:t>
      </w:r>
      <w:r w:rsidR="00345AAC">
        <w:t xml:space="preserve">automatically </w:t>
      </w:r>
      <w:r>
        <w:t>update the</w:t>
      </w:r>
      <w:r w:rsidR="00AA644A">
        <w:t xml:space="preserve"> facility database</w:t>
      </w:r>
      <w:r w:rsidR="00E52E84">
        <w:t>, including the Traffic monitoring system (SDMS)</w:t>
      </w:r>
      <w:r w:rsidR="00AA644A">
        <w:t xml:space="preserve">. </w:t>
      </w:r>
      <w:r w:rsidR="00E52E84">
        <w:t xml:space="preserve">In some cases, when there is a problem reading </w:t>
      </w:r>
      <w:r w:rsidR="00B222F5">
        <w:t xml:space="preserve">automatically </w:t>
      </w:r>
      <w:r w:rsidR="00E52E84">
        <w:t xml:space="preserve">the </w:t>
      </w:r>
      <w:r w:rsidR="00345AAC">
        <w:t>shipment</w:t>
      </w:r>
      <w:r w:rsidR="00E52E84">
        <w:t xml:space="preserve"> ID</w:t>
      </w:r>
      <w:r w:rsidR="00345AAC">
        <w:t xml:space="preserve"> (based on Vehicle LPR)</w:t>
      </w:r>
      <w:r w:rsidR="00E52E84">
        <w:t xml:space="preserve">, </w:t>
      </w:r>
      <w:r w:rsidR="00AA644A">
        <w:t>Driver’s ticket</w:t>
      </w:r>
      <w:r w:rsidR="00E52E84">
        <w:t xml:space="preserve"> may also </w:t>
      </w:r>
      <w:r>
        <w:t xml:space="preserve">serve to monitor the exit gate pass. </w:t>
      </w:r>
    </w:p>
    <w:p w14:paraId="499CA1CD" w14:textId="1C9384D0" w:rsidR="008C14D7" w:rsidRDefault="008C14D7" w:rsidP="00D66085">
      <w:pPr>
        <w:pStyle w:val="2"/>
        <w:spacing w:line="360" w:lineRule="auto"/>
        <w:ind w:right="0"/>
        <w:jc w:val="both"/>
      </w:pPr>
      <w:r>
        <w:t xml:space="preserve">At </w:t>
      </w:r>
      <w:r w:rsidR="008273D6">
        <w:t xml:space="preserve">the exit </w:t>
      </w:r>
      <w:r w:rsidR="00482B6F">
        <w:t>gates,</w:t>
      </w:r>
      <w:r w:rsidR="008273D6">
        <w:t xml:space="preserve"> </w:t>
      </w:r>
      <w:r w:rsidR="00D66085">
        <w:t>the following readers</w:t>
      </w:r>
      <w:r w:rsidR="00D94C62">
        <w:t xml:space="preserve"> </w:t>
      </w:r>
      <w:r>
        <w:t>will be installed:</w:t>
      </w:r>
    </w:p>
    <w:p w14:paraId="18F8008E" w14:textId="77777777" w:rsidR="00D66085" w:rsidRPr="002A419A" w:rsidRDefault="00D66085" w:rsidP="00D269E5">
      <w:pPr>
        <w:pStyle w:val="a"/>
        <w:numPr>
          <w:ilvl w:val="0"/>
          <w:numId w:val="9"/>
        </w:numPr>
        <w:tabs>
          <w:tab w:val="clear" w:pos="1418"/>
          <w:tab w:val="num" w:pos="1701"/>
        </w:tabs>
        <w:spacing w:line="360" w:lineRule="auto"/>
        <w:ind w:right="0" w:hanging="142"/>
      </w:pPr>
      <w:r w:rsidRPr="002A419A">
        <w:t>Carri</w:t>
      </w:r>
      <w:r>
        <w:t xml:space="preserve">er's License Plate number </w:t>
      </w:r>
    </w:p>
    <w:p w14:paraId="7D39FB35" w14:textId="77777777" w:rsidR="008C14D7" w:rsidRDefault="003E0F5C" w:rsidP="00472AD9">
      <w:pPr>
        <w:pStyle w:val="a"/>
        <w:numPr>
          <w:ilvl w:val="0"/>
          <w:numId w:val="9"/>
        </w:numPr>
        <w:tabs>
          <w:tab w:val="clear" w:pos="1418"/>
          <w:tab w:val="num" w:pos="1701"/>
        </w:tabs>
        <w:spacing w:line="360" w:lineRule="auto"/>
        <w:ind w:right="0" w:hanging="142"/>
      </w:pPr>
      <w:r>
        <w:t>Driver’s ticket</w:t>
      </w:r>
    </w:p>
    <w:p w14:paraId="3467263A" w14:textId="77777777" w:rsidR="00CF5DFF" w:rsidRDefault="00CF5DFF" w:rsidP="00D269E5">
      <w:pPr>
        <w:pStyle w:val="2"/>
        <w:spacing w:line="360" w:lineRule="auto"/>
        <w:ind w:right="0"/>
        <w:jc w:val="both"/>
      </w:pPr>
      <w:r>
        <w:t>The process</w:t>
      </w:r>
      <w:r w:rsidR="00313EF7">
        <w:t xml:space="preserve"> as well as </w:t>
      </w:r>
      <w:r w:rsidR="00560107">
        <w:t xml:space="preserve">the </w:t>
      </w:r>
      <w:r w:rsidR="00313EF7">
        <w:t>installed equipment</w:t>
      </w:r>
      <w:r>
        <w:t xml:space="preserve"> will be adapted to </w:t>
      </w:r>
      <w:r w:rsidR="0001604D">
        <w:t xml:space="preserve">the </w:t>
      </w:r>
      <w:r w:rsidR="00D66085">
        <w:t xml:space="preserve">specific </w:t>
      </w:r>
      <w:r w:rsidR="00313EF7">
        <w:t>proposed and approved</w:t>
      </w:r>
      <w:r>
        <w:t xml:space="preserve"> </w:t>
      </w:r>
      <w:r w:rsidR="00D66085">
        <w:t>traffic monitoring system:</w:t>
      </w:r>
      <w:r>
        <w:t xml:space="preserve"> LPR or other</w:t>
      </w:r>
      <w:r w:rsidR="00D66085">
        <w:t>.</w:t>
      </w:r>
    </w:p>
    <w:p w14:paraId="74325037" w14:textId="6A696FAF" w:rsidR="00BD5F68" w:rsidRDefault="00D94C62" w:rsidP="00D66085">
      <w:pPr>
        <w:pStyle w:val="2"/>
        <w:spacing w:line="360" w:lineRule="auto"/>
        <w:ind w:right="0"/>
        <w:jc w:val="both"/>
      </w:pPr>
      <w:r>
        <w:t>Generally</w:t>
      </w:r>
      <w:r w:rsidR="00D66085">
        <w:t>,</w:t>
      </w:r>
      <w:r>
        <w:t xml:space="preserve"> the exit gate </w:t>
      </w:r>
      <w:r w:rsidR="00D66085">
        <w:t>will</w:t>
      </w:r>
      <w:r>
        <w:t xml:space="preserve"> operate </w:t>
      </w:r>
      <w:r w:rsidR="00D66085">
        <w:t>automatically (</w:t>
      </w:r>
      <w:r>
        <w:t>unmanned</w:t>
      </w:r>
      <w:r w:rsidR="00D66085">
        <w:t>)</w:t>
      </w:r>
      <w:r>
        <w:t>: Exit gate</w:t>
      </w:r>
      <w:r w:rsidR="00482B6F">
        <w:t>s</w:t>
      </w:r>
      <w:r>
        <w:t xml:space="preserve"> </w:t>
      </w:r>
      <w:r w:rsidR="00BD5F68">
        <w:t>shall</w:t>
      </w:r>
      <w:r>
        <w:t xml:space="preserve"> open automatically for all cleared shipments. </w:t>
      </w:r>
    </w:p>
    <w:p w14:paraId="493C4351" w14:textId="77777777" w:rsidR="00D94C62" w:rsidRDefault="00D94C62" w:rsidP="00C16E45">
      <w:pPr>
        <w:pStyle w:val="2"/>
        <w:numPr>
          <w:ilvl w:val="0"/>
          <w:numId w:val="0"/>
        </w:numPr>
        <w:spacing w:line="360" w:lineRule="auto"/>
        <w:ind w:left="851" w:right="-1"/>
        <w:jc w:val="both"/>
      </w:pPr>
      <w:r>
        <w:t>Check-out operator</w:t>
      </w:r>
      <w:r w:rsidR="00A55303">
        <w:t>'s</w:t>
      </w:r>
      <w:r>
        <w:t xml:space="preserve"> involvement should be minimal and include only problem solving in special cases. </w:t>
      </w:r>
    </w:p>
    <w:p w14:paraId="27EF65A6" w14:textId="62DFF579" w:rsidR="008C14D7" w:rsidRDefault="003E0900" w:rsidP="003E0900">
      <w:pPr>
        <w:pStyle w:val="2"/>
        <w:spacing w:line="360" w:lineRule="auto"/>
        <w:ind w:right="0"/>
        <w:jc w:val="both"/>
      </w:pPr>
      <w:r>
        <w:t>Reading t</w:t>
      </w:r>
      <w:r w:rsidR="008C14D7">
        <w:t xml:space="preserve">he </w:t>
      </w:r>
      <w:r w:rsidR="0001604D">
        <w:t>Vehicle</w:t>
      </w:r>
      <w:r>
        <w:t xml:space="preserve"> ID</w:t>
      </w:r>
      <w:r w:rsidR="001224F1">
        <w:t xml:space="preserve"> by the system's reader posi</w:t>
      </w:r>
      <w:r>
        <w:t>tioned at the exit gate</w:t>
      </w:r>
      <w:r w:rsidR="00D37DFA">
        <w:t>s</w:t>
      </w:r>
      <w:r w:rsidR="001224F1">
        <w:t xml:space="preserve"> </w:t>
      </w:r>
      <w:r>
        <w:t>will</w:t>
      </w:r>
      <w:r w:rsidR="001224F1">
        <w:t xml:space="preserve"> </w:t>
      </w:r>
      <w:r w:rsidR="008C14D7">
        <w:t>start the following</w:t>
      </w:r>
      <w:r>
        <w:t xml:space="preserve"> actions</w:t>
      </w:r>
      <w:r w:rsidR="008C14D7">
        <w:t>:</w:t>
      </w:r>
    </w:p>
    <w:p w14:paraId="261B6860" w14:textId="4C7EE7DE" w:rsidR="008C14D7" w:rsidRDefault="003E0900" w:rsidP="00C16E45">
      <w:pPr>
        <w:pStyle w:val="3"/>
        <w:spacing w:line="360" w:lineRule="auto"/>
        <w:ind w:right="284"/>
        <w:jc w:val="both"/>
      </w:pPr>
      <w:r>
        <w:t>Validate</w:t>
      </w:r>
      <w:r w:rsidR="008C14D7">
        <w:t xml:space="preserve"> that the shipment was directed to the exit gate</w:t>
      </w:r>
      <w:r w:rsidR="001224F1">
        <w:t xml:space="preserve"> and is allowed to exit</w:t>
      </w:r>
      <w:r w:rsidR="00D37DFA">
        <w:t>.</w:t>
      </w:r>
    </w:p>
    <w:p w14:paraId="047FE0E7" w14:textId="77777777" w:rsidR="008C14D7" w:rsidRDefault="003E0900" w:rsidP="003E0900">
      <w:pPr>
        <w:pStyle w:val="3"/>
        <w:spacing w:line="360" w:lineRule="auto"/>
        <w:ind w:right="284"/>
        <w:jc w:val="both"/>
      </w:pPr>
      <w:r>
        <w:t>Validate</w:t>
      </w:r>
      <w:r w:rsidR="001224F1">
        <w:t xml:space="preserve"> of</w:t>
      </w:r>
      <w:r w:rsidR="008C14D7">
        <w:t xml:space="preserve"> shipment destination </w:t>
      </w:r>
      <w:r w:rsidR="00213FA4">
        <w:t>(</w:t>
      </w:r>
      <w:r w:rsidR="00FE7CE8">
        <w:t>ISP</w:t>
      </w:r>
      <w:r w:rsidR="00213FA4">
        <w:t xml:space="preserve"> manual area, importer, etc.)</w:t>
      </w:r>
    </w:p>
    <w:p w14:paraId="38E3AFF9" w14:textId="77777777" w:rsidR="008C14D7" w:rsidRDefault="008C14D7" w:rsidP="00C16E45">
      <w:pPr>
        <w:pStyle w:val="3"/>
        <w:spacing w:line="360" w:lineRule="auto"/>
        <w:ind w:right="284"/>
        <w:jc w:val="both"/>
      </w:pPr>
      <w:r>
        <w:t xml:space="preserve">According to the results; </w:t>
      </w:r>
    </w:p>
    <w:p w14:paraId="11E2A3D3" w14:textId="77777777" w:rsidR="008C14D7" w:rsidRDefault="008C14D7" w:rsidP="00472AD9">
      <w:pPr>
        <w:pStyle w:val="a"/>
        <w:numPr>
          <w:ilvl w:val="0"/>
          <w:numId w:val="10"/>
        </w:numPr>
        <w:tabs>
          <w:tab w:val="clear" w:pos="1418"/>
          <w:tab w:val="num" w:pos="1560"/>
        </w:tabs>
        <w:spacing w:line="360" w:lineRule="auto"/>
        <w:ind w:right="-1" w:hanging="284"/>
      </w:pPr>
      <w:r>
        <w:t>Open the gate</w:t>
      </w:r>
    </w:p>
    <w:p w14:paraId="3EB38A41" w14:textId="77777777" w:rsidR="008C14D7" w:rsidRDefault="008C14D7" w:rsidP="00472AD9">
      <w:pPr>
        <w:pStyle w:val="a"/>
        <w:numPr>
          <w:ilvl w:val="0"/>
          <w:numId w:val="10"/>
        </w:numPr>
        <w:tabs>
          <w:tab w:val="clear" w:pos="1418"/>
          <w:tab w:val="num" w:pos="1560"/>
        </w:tabs>
        <w:spacing w:line="360" w:lineRule="auto"/>
        <w:ind w:right="-1" w:hanging="284"/>
      </w:pPr>
      <w:r>
        <w:t xml:space="preserve">Other: </w:t>
      </w:r>
      <w:r w:rsidR="006C7617">
        <w:t xml:space="preserve">initiate an alarm, </w:t>
      </w:r>
      <w:r>
        <w:t>check, call security, etc.</w:t>
      </w:r>
    </w:p>
    <w:p w14:paraId="08CBA6B9" w14:textId="77777777" w:rsidR="00EF03CB" w:rsidRDefault="00EF03CB" w:rsidP="00C16E45">
      <w:pPr>
        <w:pStyle w:val="2"/>
        <w:tabs>
          <w:tab w:val="clear" w:pos="851"/>
          <w:tab w:val="num" w:pos="0"/>
        </w:tabs>
        <w:spacing w:line="360" w:lineRule="auto"/>
        <w:ind w:left="709" w:right="0" w:hanging="709"/>
        <w:jc w:val="both"/>
      </w:pPr>
      <w:r>
        <w:lastRenderedPageBreak/>
        <w:t>In case reading of the Vehicle ID failed</w:t>
      </w:r>
      <w:r w:rsidR="00610431">
        <w:t>,</w:t>
      </w:r>
      <w:r>
        <w:t xml:space="preserve"> driver’s ticket will serve as a backup. </w:t>
      </w:r>
      <w:r w:rsidR="00610431">
        <w:t xml:space="preserve">The </w:t>
      </w:r>
      <w:r>
        <w:t>Check-out operator will read driver's ticket information and follow the procedures as defined in the previous paragraph.</w:t>
      </w:r>
    </w:p>
    <w:p w14:paraId="07C7C926" w14:textId="77777777" w:rsidR="00F665A0" w:rsidRDefault="00F665A0" w:rsidP="00C16E45">
      <w:pPr>
        <w:pStyle w:val="2"/>
        <w:tabs>
          <w:tab w:val="clear" w:pos="851"/>
          <w:tab w:val="num" w:pos="0"/>
        </w:tabs>
        <w:spacing w:line="360" w:lineRule="auto"/>
        <w:ind w:left="709" w:right="0" w:hanging="709"/>
        <w:jc w:val="both"/>
      </w:pPr>
      <w:r>
        <w:t>Upon request a receipt will be issued. The driver will initiate the process using driver's ID reader</w:t>
      </w:r>
      <w:r w:rsidR="008C14D7">
        <w:t xml:space="preserve"> </w:t>
      </w:r>
      <w:r>
        <w:t xml:space="preserve">positioned at site's exit gate. </w:t>
      </w:r>
    </w:p>
    <w:p w14:paraId="167C644A" w14:textId="77777777" w:rsidR="008C14D7" w:rsidRDefault="003D50EA" w:rsidP="00C16E45">
      <w:pPr>
        <w:pStyle w:val="2"/>
        <w:tabs>
          <w:tab w:val="clear" w:pos="851"/>
          <w:tab w:val="num" w:pos="0"/>
        </w:tabs>
        <w:spacing w:line="360" w:lineRule="auto"/>
        <w:ind w:left="709" w:right="0" w:hanging="709"/>
        <w:jc w:val="both"/>
      </w:pPr>
      <w:r>
        <w:t>Driver's</w:t>
      </w:r>
      <w:r w:rsidR="008C14D7">
        <w:t xml:space="preserve"> receipt will include:</w:t>
      </w:r>
    </w:p>
    <w:p w14:paraId="3D20282D" w14:textId="77777777" w:rsidR="008C14D7" w:rsidRDefault="008C14D7" w:rsidP="00C16E45">
      <w:pPr>
        <w:pStyle w:val="3"/>
        <w:spacing w:line="360" w:lineRule="auto"/>
      </w:pPr>
      <w:r>
        <w:t>Inspectio</w:t>
      </w:r>
      <w:r w:rsidR="003D50EA">
        <w:t xml:space="preserve">n /Event ID (and/or Customs ID) </w:t>
      </w:r>
    </w:p>
    <w:p w14:paraId="15B21028" w14:textId="77777777" w:rsidR="008C14D7" w:rsidRDefault="008C14D7" w:rsidP="00C16E45">
      <w:pPr>
        <w:pStyle w:val="3"/>
        <w:spacing w:line="360" w:lineRule="auto"/>
      </w:pPr>
      <w:r>
        <w:t>Date of inspection</w:t>
      </w:r>
    </w:p>
    <w:p w14:paraId="6B227EC8" w14:textId="77777777" w:rsidR="008C14D7" w:rsidRDefault="008C14D7" w:rsidP="00C16E45">
      <w:pPr>
        <w:pStyle w:val="3"/>
        <w:spacing w:line="360" w:lineRule="auto"/>
      </w:pPr>
      <w:r>
        <w:t>Time of check-in</w:t>
      </w:r>
    </w:p>
    <w:p w14:paraId="2566BDF6" w14:textId="77777777" w:rsidR="008C14D7" w:rsidRDefault="008C14D7" w:rsidP="00C16E45">
      <w:pPr>
        <w:pStyle w:val="3"/>
        <w:spacing w:line="360" w:lineRule="auto"/>
      </w:pPr>
      <w:r>
        <w:t>Time of Exit</w:t>
      </w:r>
    </w:p>
    <w:p w14:paraId="71925138" w14:textId="77777777" w:rsidR="008C14D7" w:rsidRDefault="008C14D7" w:rsidP="00C16E45">
      <w:pPr>
        <w:bidi w:val="0"/>
        <w:spacing w:before="120" w:after="120" w:line="360" w:lineRule="auto"/>
        <w:ind w:right="284"/>
        <w:jc w:val="both"/>
      </w:pPr>
    </w:p>
    <w:p w14:paraId="1542BCCB" w14:textId="520D63F6" w:rsidR="008C14D7" w:rsidRPr="000F5877" w:rsidRDefault="00A855BF" w:rsidP="00C16E45">
      <w:pPr>
        <w:bidi w:val="0"/>
        <w:spacing w:before="120" w:after="120" w:line="360" w:lineRule="auto"/>
      </w:pPr>
      <w:r>
        <w:br w:type="page"/>
      </w:r>
    </w:p>
    <w:p w14:paraId="0501A0DA" w14:textId="3D8756E1" w:rsidR="00C46C4D" w:rsidRDefault="00C46C4D">
      <w:pPr>
        <w:bidi w:val="0"/>
        <w:rPr>
          <w:b/>
          <w:bCs/>
          <w:i/>
          <w:iCs/>
          <w:sz w:val="28"/>
          <w:szCs w:val="28"/>
        </w:rPr>
      </w:pPr>
    </w:p>
    <w:p w14:paraId="490D257B" w14:textId="24706A7C" w:rsidR="00C46C4D" w:rsidRPr="00C46C4D" w:rsidRDefault="00C46C4D" w:rsidP="00C46C4D">
      <w:pPr>
        <w:bidi w:val="0"/>
        <w:ind w:left="900"/>
        <w:rPr>
          <w:b/>
          <w:bCs/>
          <w:i/>
          <w:iCs/>
          <w:sz w:val="28"/>
          <w:szCs w:val="28"/>
          <w:rtl/>
        </w:rPr>
      </w:pPr>
      <w:r w:rsidRPr="00C46C4D">
        <w:rPr>
          <w:b/>
          <w:bCs/>
          <w:i/>
          <w:iCs/>
          <w:sz w:val="28"/>
          <w:szCs w:val="28"/>
        </w:rPr>
        <w:t xml:space="preserve">Drawing </w:t>
      </w:r>
      <w:r w:rsidR="00AA6175">
        <w:rPr>
          <w:b/>
          <w:bCs/>
          <w:i/>
          <w:iCs/>
          <w:sz w:val="28"/>
          <w:szCs w:val="28"/>
        </w:rPr>
        <w:t>4</w:t>
      </w:r>
      <w:r w:rsidRPr="00C46C4D">
        <w:rPr>
          <w:b/>
          <w:bCs/>
          <w:i/>
          <w:iCs/>
          <w:sz w:val="28"/>
          <w:szCs w:val="28"/>
        </w:rPr>
        <w:t xml:space="preserve"> - Schematic Chart of the Inspection Facility</w:t>
      </w:r>
    </w:p>
    <w:p w14:paraId="1B655AEF" w14:textId="77777777" w:rsidR="00C46C4D" w:rsidRPr="00C46C4D" w:rsidRDefault="00C46C4D" w:rsidP="00C46C4D">
      <w:pPr>
        <w:bidi w:val="0"/>
        <w:ind w:left="900"/>
        <w:rPr>
          <w:b/>
          <w:bCs/>
          <w:i/>
          <w:iCs/>
          <w:sz w:val="28"/>
          <w:szCs w:val="28"/>
        </w:rPr>
      </w:pPr>
    </w:p>
    <w:p w14:paraId="3C517D81" w14:textId="4500FADE" w:rsidR="00D76785" w:rsidRDefault="00A028B5" w:rsidP="00B36A60">
      <w:pPr>
        <w:bidi w:val="0"/>
        <w:spacing w:before="120" w:after="120" w:line="360" w:lineRule="auto"/>
        <w:ind w:left="-284" w:firstLine="284"/>
      </w:pPr>
      <w:r>
        <w:rPr>
          <w:noProof/>
          <w:lang w:eastAsia="en-US"/>
        </w:rPr>
        <mc:AlternateContent>
          <mc:Choice Requires="wpc">
            <w:drawing>
              <wp:inline distT="0" distB="0" distL="0" distR="0" wp14:anchorId="73BE17A3" wp14:editId="4DCC9052">
                <wp:extent cx="6120130" cy="4639310"/>
                <wp:effectExtent l="0" t="0" r="13970" b="8890"/>
                <wp:docPr id="1147" name="Canvas 114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302" name="Text Box 1014"/>
                        <wps:cNvSpPr txBox="1">
                          <a:spLocks noChangeArrowheads="1"/>
                        </wps:cNvSpPr>
                        <wps:spPr bwMode="auto">
                          <a:xfrm>
                            <a:off x="1230630" y="0"/>
                            <a:ext cx="3497580" cy="52641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930A2" w14:textId="77777777" w:rsidR="007661EF" w:rsidRPr="00B36A60" w:rsidRDefault="007661EF" w:rsidP="00D42C5C">
                              <w:pPr>
                                <w:autoSpaceDE w:val="0"/>
                                <w:autoSpaceDN w:val="0"/>
                                <w:adjustRightInd w:val="0"/>
                                <w:jc w:val="center"/>
                                <w:rPr>
                                  <w:rFonts w:ascii="Arial" w:hAnsi="Arial" w:cs="Arial"/>
                                  <w:b/>
                                  <w:bCs/>
                                  <w:i/>
                                  <w:iCs/>
                                  <w:color w:val="000000"/>
                                  <w:sz w:val="33"/>
                                  <w:szCs w:val="33"/>
                                  <w:u w:val="single"/>
                                </w:rPr>
                              </w:pPr>
                              <w:r w:rsidRPr="00B36A60">
                                <w:rPr>
                                  <w:rFonts w:ascii="Arial" w:hAnsi="Arial" w:cs="Arial"/>
                                  <w:b/>
                                  <w:bCs/>
                                  <w:i/>
                                  <w:iCs/>
                                  <w:color w:val="000000"/>
                                  <w:sz w:val="33"/>
                                  <w:szCs w:val="33"/>
                                  <w:u w:val="single"/>
                                </w:rPr>
                                <w:t>Site Main Procedures</w:t>
                              </w:r>
                            </w:p>
                            <w:p w14:paraId="09FB7C8A" w14:textId="77777777" w:rsidR="007661EF" w:rsidRPr="00B36A60" w:rsidRDefault="007661EF" w:rsidP="00D42C5C">
                              <w:pPr>
                                <w:autoSpaceDE w:val="0"/>
                                <w:autoSpaceDN w:val="0"/>
                                <w:adjustRightInd w:val="0"/>
                                <w:jc w:val="center"/>
                                <w:rPr>
                                  <w:rFonts w:ascii="Arial" w:hAnsi="Arial" w:cs="Arial"/>
                                  <w:b/>
                                  <w:bCs/>
                                  <w:i/>
                                  <w:iCs/>
                                  <w:color w:val="000000"/>
                                  <w:sz w:val="25"/>
                                  <w:szCs w:val="25"/>
                                  <w:rtl/>
                                </w:rPr>
                              </w:pPr>
                              <w:r w:rsidRPr="00B36A60">
                                <w:rPr>
                                  <w:rFonts w:ascii="Arial" w:hAnsi="Arial" w:cs="Arial"/>
                                  <w:b/>
                                  <w:bCs/>
                                  <w:i/>
                                  <w:iCs/>
                                  <w:color w:val="000000"/>
                                  <w:sz w:val="28"/>
                                  <w:szCs w:val="28"/>
                                </w:rPr>
                                <w:t>Control &amp; Monitoring Systems (SDMS</w:t>
                              </w:r>
                              <w:r w:rsidRPr="00B36A60">
                                <w:rPr>
                                  <w:rFonts w:ascii="Arial" w:hAnsi="Arial" w:cs="Arial"/>
                                  <w:b/>
                                  <w:bCs/>
                                  <w:i/>
                                  <w:iCs/>
                                  <w:color w:val="000000"/>
                                  <w:sz w:val="25"/>
                                  <w:szCs w:val="25"/>
                                </w:rPr>
                                <w:t>)</w:t>
                              </w:r>
                            </w:p>
                          </w:txbxContent>
                        </wps:txbx>
                        <wps:bodyPr rot="0" vert="horz" wrap="square" lIns="63094" tIns="31547" rIns="63094" bIns="31547" anchor="t" anchorCtr="0" upright="1">
                          <a:noAutofit/>
                        </wps:bodyPr>
                      </wps:wsp>
                      <wps:wsp>
                        <wps:cNvPr id="1303" name="Text Box 1015"/>
                        <wps:cNvSpPr txBox="1">
                          <a:spLocks noChangeArrowheads="1"/>
                        </wps:cNvSpPr>
                        <wps:spPr bwMode="auto">
                          <a:xfrm>
                            <a:off x="49530" y="1354455"/>
                            <a:ext cx="945515" cy="29464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3D9041" w14:textId="77777777" w:rsidR="007661EF" w:rsidRPr="00B36A60" w:rsidRDefault="007661E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Radiography Track</w:t>
                              </w:r>
                            </w:p>
                          </w:txbxContent>
                        </wps:txbx>
                        <wps:bodyPr rot="0" vert="horz" wrap="square" lIns="0" tIns="0" rIns="0" bIns="0" anchor="t" anchorCtr="0" upright="1">
                          <a:noAutofit/>
                        </wps:bodyPr>
                      </wps:wsp>
                      <wps:wsp>
                        <wps:cNvPr id="1304" name="Rectangle 1016"/>
                        <wps:cNvSpPr>
                          <a:spLocks noChangeArrowheads="1"/>
                        </wps:cNvSpPr>
                        <wps:spPr bwMode="auto">
                          <a:xfrm>
                            <a:off x="1066800" y="658495"/>
                            <a:ext cx="5053330" cy="313372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306" name="Text Box 1017"/>
                        <wps:cNvSpPr txBox="1">
                          <a:spLocks noChangeArrowheads="1"/>
                        </wps:cNvSpPr>
                        <wps:spPr bwMode="auto">
                          <a:xfrm>
                            <a:off x="1026795" y="701040"/>
                            <a:ext cx="789940" cy="52451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8A5805" w14:textId="44B72402" w:rsidR="007661EF" w:rsidRPr="00B36A60" w:rsidRDefault="007661EF" w:rsidP="00A90809">
                              <w:pPr>
                                <w:autoSpaceDE w:val="0"/>
                                <w:autoSpaceDN w:val="0"/>
                                <w:adjustRightInd w:val="0"/>
                                <w:jc w:val="right"/>
                                <w:rPr>
                                  <w:rFonts w:ascii="Arial" w:hAnsi="Arial" w:cs="Arial"/>
                                  <w:b/>
                                  <w:bCs/>
                                  <w:i/>
                                  <w:iCs/>
                                  <w:color w:val="000000"/>
                                  <w:sz w:val="22"/>
                                  <w:szCs w:val="22"/>
                                  <w:rtl/>
                                </w:rPr>
                              </w:pPr>
                              <w:r w:rsidRPr="00B36A60">
                                <w:rPr>
                                  <w:rFonts w:ascii="Arial" w:hAnsi="Arial" w:cs="Arial"/>
                                  <w:b/>
                                  <w:bCs/>
                                  <w:i/>
                                  <w:iCs/>
                                  <w:color w:val="000000"/>
                                  <w:sz w:val="22"/>
                                  <w:szCs w:val="22"/>
                                </w:rPr>
                                <w:t>CI &amp; CIex</w:t>
                              </w:r>
                            </w:p>
                          </w:txbxContent>
                        </wps:txbx>
                        <wps:bodyPr rot="0" vert="horz" wrap="square" lIns="63094" tIns="31547" rIns="63094" bIns="31547" anchor="t" anchorCtr="0" upright="1">
                          <a:noAutofit/>
                        </wps:bodyPr>
                      </wps:wsp>
                      <wps:wsp>
                        <wps:cNvPr id="1307" name="door"/>
                        <wps:cNvSpPr>
                          <a:spLocks noEditPoints="1" noChangeArrowheads="1"/>
                        </wps:cNvSpPr>
                        <wps:spPr bwMode="auto">
                          <a:xfrm rot="2971176">
                            <a:off x="695325" y="728980"/>
                            <a:ext cx="624840" cy="397510"/>
                          </a:xfrm>
                          <a:custGeom>
                            <a:avLst/>
                            <a:gdLst>
                              <a:gd name="T0" fmla="*/ 21600 w 21600"/>
                              <a:gd name="T1" fmla="*/ 21600 h 21600"/>
                              <a:gd name="T2" fmla="*/ 6007 w 21600"/>
                              <a:gd name="T3" fmla="*/ 127 h 21600"/>
                              <a:gd name="T4" fmla="*/ 0 w 21600"/>
                              <a:gd name="T5" fmla="*/ 21600 h 21600"/>
                              <a:gd name="T6" fmla="*/ 2668 w 21600"/>
                              <a:gd name="T7" fmla="*/ 11181 h 21600"/>
                              <a:gd name="T8" fmla="*/ 13404 w 21600"/>
                              <a:gd name="T9" fmla="*/ 20139 h 21600"/>
                            </a:gdLst>
                            <a:ahLst/>
                            <a:cxnLst>
                              <a:cxn ang="0">
                                <a:pos x="T0" y="T1"/>
                              </a:cxn>
                              <a:cxn ang="0">
                                <a:pos x="T2" y="T3"/>
                              </a:cxn>
                              <a:cxn ang="0">
                                <a:pos x="T4" y="T5"/>
                              </a:cxn>
                            </a:cxnLst>
                            <a:rect l="T6" t="T7" r="T8" b="T9"/>
                            <a:pathLst>
                              <a:path w="21600" h="21600">
                                <a:moveTo>
                                  <a:pt x="21600" y="21600"/>
                                </a:moveTo>
                                <a:lnTo>
                                  <a:pt x="6007" y="127"/>
                                </a:lnTo>
                                <a:lnTo>
                                  <a:pt x="4665" y="2541"/>
                                </a:lnTo>
                                <a:lnTo>
                                  <a:pt x="3579" y="5209"/>
                                </a:lnTo>
                                <a:lnTo>
                                  <a:pt x="2492" y="8259"/>
                                </a:lnTo>
                                <a:lnTo>
                                  <a:pt x="1598" y="11308"/>
                                </a:lnTo>
                                <a:lnTo>
                                  <a:pt x="959" y="14739"/>
                                </a:lnTo>
                                <a:lnTo>
                                  <a:pt x="383" y="18169"/>
                                </a:lnTo>
                                <a:lnTo>
                                  <a:pt x="0" y="21600"/>
                                </a:lnTo>
                              </a:path>
                            </a:pathLst>
                          </a:cu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8" name="Line 1019"/>
                        <wps:cNvCnPr>
                          <a:cxnSpLocks noChangeShapeType="1"/>
                        </wps:cNvCnPr>
                        <wps:spPr bwMode="auto">
                          <a:xfrm flipV="1">
                            <a:off x="572770" y="827405"/>
                            <a:ext cx="472440" cy="793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09" name="Text Box 1020"/>
                        <wps:cNvSpPr txBox="1">
                          <a:spLocks noChangeArrowheads="1"/>
                        </wps:cNvSpPr>
                        <wps:spPr bwMode="auto">
                          <a:xfrm>
                            <a:off x="0" y="906780"/>
                            <a:ext cx="998220" cy="2108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6179DF" w14:textId="77777777"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Entrance lanes</w:t>
                              </w:r>
                            </w:p>
                          </w:txbxContent>
                        </wps:txbx>
                        <wps:bodyPr rot="0" vert="horz" wrap="square" lIns="63094" tIns="31547" rIns="63094" bIns="31547" upright="1">
                          <a:noAutofit/>
                        </wps:bodyPr>
                      </wps:wsp>
                      <wps:wsp>
                        <wps:cNvPr id="1310" name="Text Box 1021"/>
                        <wps:cNvSpPr txBox="1">
                          <a:spLocks noChangeArrowheads="1"/>
                        </wps:cNvSpPr>
                        <wps:spPr bwMode="auto">
                          <a:xfrm>
                            <a:off x="99695" y="607695"/>
                            <a:ext cx="760095" cy="2108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E27B7F" w14:textId="521A2B6F"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Gates </w:t>
                              </w:r>
                            </w:p>
                          </w:txbxContent>
                        </wps:txbx>
                        <wps:bodyPr rot="0" vert="horz" wrap="square" lIns="63094" tIns="31547" rIns="63094" bIns="31547" upright="1">
                          <a:noAutofit/>
                        </wps:bodyPr>
                      </wps:wsp>
                      <wps:wsp>
                        <wps:cNvPr id="1311" name="Text Box 1022"/>
                        <wps:cNvSpPr txBox="1">
                          <a:spLocks noChangeArrowheads="1"/>
                        </wps:cNvSpPr>
                        <wps:spPr bwMode="auto">
                          <a:xfrm>
                            <a:off x="4700270" y="3261360"/>
                            <a:ext cx="969645" cy="29527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61DFEF"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9"/>
                                  <w:szCs w:val="19"/>
                                </w:rPr>
                                <w:t>Check-Out WS</w:t>
                              </w:r>
                              <w:r w:rsidRPr="00B36A60">
                                <w:rPr>
                                  <w:rFonts w:ascii="Arial" w:hAnsi="Arial" w:cs="Arial"/>
                                  <w:b/>
                                  <w:bCs/>
                                  <w:i/>
                                  <w:iCs/>
                                  <w:color w:val="000000"/>
                                  <w:sz w:val="22"/>
                                  <w:szCs w:val="22"/>
                                </w:rPr>
                                <w:t xml:space="preserve"> </w:t>
                              </w:r>
                            </w:p>
                          </w:txbxContent>
                        </wps:txbx>
                        <wps:bodyPr rot="0" vert="horz" wrap="square" lIns="0" tIns="0" rIns="0" bIns="0" anchor="t" anchorCtr="0" upright="1">
                          <a:noAutofit/>
                        </wps:bodyPr>
                      </wps:wsp>
                      <wps:wsp>
                        <wps:cNvPr id="1248" name="Rectangle 1023"/>
                        <wps:cNvSpPr>
                          <a:spLocks noChangeArrowheads="1"/>
                        </wps:cNvSpPr>
                        <wps:spPr bwMode="auto">
                          <a:xfrm>
                            <a:off x="4827270" y="3244850"/>
                            <a:ext cx="894715" cy="5473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50" name="door"/>
                        <wps:cNvSpPr>
                          <a:spLocks noEditPoints="1" noChangeArrowheads="1"/>
                        </wps:cNvSpPr>
                        <wps:spPr bwMode="auto">
                          <a:xfrm rot="18540732">
                            <a:off x="5544820" y="3622040"/>
                            <a:ext cx="452755" cy="397510"/>
                          </a:xfrm>
                          <a:custGeom>
                            <a:avLst/>
                            <a:gdLst>
                              <a:gd name="T0" fmla="*/ 21600 w 21600"/>
                              <a:gd name="T1" fmla="*/ 21600 h 21600"/>
                              <a:gd name="T2" fmla="*/ 6007 w 21600"/>
                              <a:gd name="T3" fmla="*/ 127 h 21600"/>
                              <a:gd name="T4" fmla="*/ 0 w 21600"/>
                              <a:gd name="T5" fmla="*/ 21600 h 21600"/>
                              <a:gd name="T6" fmla="*/ 2668 w 21600"/>
                              <a:gd name="T7" fmla="*/ 11181 h 21600"/>
                              <a:gd name="T8" fmla="*/ 13404 w 21600"/>
                              <a:gd name="T9" fmla="*/ 20139 h 21600"/>
                            </a:gdLst>
                            <a:ahLst/>
                            <a:cxnLst>
                              <a:cxn ang="0">
                                <a:pos x="T0" y="T1"/>
                              </a:cxn>
                              <a:cxn ang="0">
                                <a:pos x="T2" y="T3"/>
                              </a:cxn>
                              <a:cxn ang="0">
                                <a:pos x="T4" y="T5"/>
                              </a:cxn>
                            </a:cxnLst>
                            <a:rect l="T6" t="T7" r="T8" b="T9"/>
                            <a:pathLst>
                              <a:path w="21600" h="21600">
                                <a:moveTo>
                                  <a:pt x="21600" y="21600"/>
                                </a:moveTo>
                                <a:lnTo>
                                  <a:pt x="6007" y="127"/>
                                </a:lnTo>
                                <a:lnTo>
                                  <a:pt x="4665" y="2541"/>
                                </a:lnTo>
                                <a:lnTo>
                                  <a:pt x="3579" y="5209"/>
                                </a:lnTo>
                                <a:lnTo>
                                  <a:pt x="2492" y="8259"/>
                                </a:lnTo>
                                <a:lnTo>
                                  <a:pt x="1598" y="11308"/>
                                </a:lnTo>
                                <a:lnTo>
                                  <a:pt x="959" y="14739"/>
                                </a:lnTo>
                                <a:lnTo>
                                  <a:pt x="383" y="18169"/>
                                </a:lnTo>
                                <a:lnTo>
                                  <a:pt x="0" y="21600"/>
                                </a:lnTo>
                              </a:path>
                            </a:pathLst>
                          </a:custGeom>
                          <a:noFill/>
                          <a:ln w="381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1" name="Line 1025"/>
                        <wps:cNvCnPr>
                          <a:cxnSpLocks noChangeShapeType="1"/>
                        </wps:cNvCnPr>
                        <wps:spPr bwMode="auto">
                          <a:xfrm>
                            <a:off x="5871210" y="3693795"/>
                            <a:ext cx="0" cy="4476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3" name="Text Box 1028"/>
                        <wps:cNvSpPr txBox="1">
                          <a:spLocks noChangeArrowheads="1"/>
                        </wps:cNvSpPr>
                        <wps:spPr bwMode="auto">
                          <a:xfrm>
                            <a:off x="111125" y="3215005"/>
                            <a:ext cx="945515" cy="2108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DD2A4"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Site perimeter</w:t>
                              </w:r>
                            </w:p>
                          </w:txbxContent>
                        </wps:txbx>
                        <wps:bodyPr rot="0" vert="horz" wrap="square" lIns="63094" tIns="31547" rIns="63094" bIns="31547" upright="1">
                          <a:noAutofit/>
                        </wps:bodyPr>
                      </wps:wsp>
                      <wps:wsp>
                        <wps:cNvPr id="1254" name="Line 1029"/>
                        <wps:cNvCnPr>
                          <a:cxnSpLocks noChangeShapeType="1"/>
                        </wps:cNvCnPr>
                        <wps:spPr bwMode="auto">
                          <a:xfrm flipV="1">
                            <a:off x="807720" y="3016885"/>
                            <a:ext cx="248920" cy="2482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56" name="Rectangle 1031"/>
                        <wps:cNvSpPr>
                          <a:spLocks noChangeArrowheads="1"/>
                        </wps:cNvSpPr>
                        <wps:spPr bwMode="auto">
                          <a:xfrm>
                            <a:off x="4279265" y="1105535"/>
                            <a:ext cx="1094740" cy="447675"/>
                          </a:xfrm>
                          <a:prstGeom prst="rect">
                            <a:avLst/>
                          </a:prstGeom>
                          <a:noFill/>
                          <a:ln w="28575">
                            <a:solidFill>
                              <a:srgbClr val="000000"/>
                            </a:solidFill>
                            <a:prstDash val="sysDot"/>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57" name="Text Box 1032"/>
                        <wps:cNvSpPr txBox="1">
                          <a:spLocks noChangeArrowheads="1"/>
                        </wps:cNvSpPr>
                        <wps:spPr bwMode="auto">
                          <a:xfrm>
                            <a:off x="4279265" y="1155065"/>
                            <a:ext cx="986790" cy="35750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D4325F" w14:textId="77777777" w:rsidR="007661EF" w:rsidRPr="00B36A60" w:rsidRDefault="007661E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Pre-Clearance </w:t>
                              </w:r>
                            </w:p>
                            <w:p w14:paraId="439D1950" w14:textId="362821CA"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wps:txbx>
                        <wps:bodyPr rot="0" vert="horz" wrap="square" lIns="63094" tIns="31547" rIns="63094" bIns="31547" anchor="t" anchorCtr="0" upright="1">
                          <a:noAutofit/>
                        </wps:bodyPr>
                      </wps:wsp>
                      <wpg:wgp>
                        <wpg:cNvPr id="1261" name="Group 1036"/>
                        <wpg:cNvGrpSpPr>
                          <a:grpSpLocks/>
                        </wpg:cNvGrpSpPr>
                        <wpg:grpSpPr bwMode="auto">
                          <a:xfrm>
                            <a:off x="1891665" y="1155066"/>
                            <a:ext cx="1010920" cy="502685"/>
                            <a:chOff x="1927" y="1480"/>
                            <a:chExt cx="922" cy="458"/>
                          </a:xfrm>
                        </wpg:grpSpPr>
                        <wps:wsp>
                          <wps:cNvPr id="1262" name="Rectangle 1037"/>
                          <wps:cNvSpPr>
                            <a:spLocks noChangeArrowheads="1"/>
                          </wps:cNvSpPr>
                          <wps:spPr bwMode="auto">
                            <a:xfrm>
                              <a:off x="1973" y="1480"/>
                              <a:ext cx="816" cy="453"/>
                            </a:xfrm>
                            <a:prstGeom prst="rect">
                              <a:avLst/>
                            </a:prstGeom>
                            <a:noFill/>
                            <a:ln w="28575">
                              <a:solidFill>
                                <a:srgbClr val="000000"/>
                              </a:solidFill>
                              <a:prstDash val="sysDot"/>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63" name="Text Box 1038"/>
                          <wps:cNvSpPr txBox="1">
                            <a:spLocks noChangeArrowheads="1"/>
                          </wps:cNvSpPr>
                          <wps:spPr bwMode="auto">
                            <a:xfrm>
                              <a:off x="1927" y="1480"/>
                              <a:ext cx="922" cy="326"/>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FE6090" w14:textId="77777777" w:rsidR="007661EF" w:rsidRPr="00B36A60" w:rsidRDefault="007661E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Pre-inspection </w:t>
                                </w:r>
                              </w:p>
                              <w:p w14:paraId="40CB4DDA" w14:textId="00AFAACD"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wps:txbx>
                          <wps:bodyPr rot="0" vert="horz" wrap="square" lIns="63094" tIns="31547" rIns="63094" bIns="31547" upright="1">
                            <a:noAutofit/>
                          </wps:bodyPr>
                        </wps:wsp>
                        <wps:wsp>
                          <wps:cNvPr id="1264" name="Rectangle 1039"/>
                          <wps:cNvSpPr>
                            <a:spLocks noChangeArrowheads="1"/>
                          </wps:cNvSpPr>
                          <wps:spPr bwMode="auto">
                            <a:xfrm>
                              <a:off x="2608" y="1770"/>
                              <a:ext cx="136" cy="137"/>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65" name="Text Box 1040"/>
                          <wps:cNvSpPr txBox="1">
                            <a:spLocks noChangeArrowheads="1"/>
                          </wps:cNvSpPr>
                          <wps:spPr bwMode="auto">
                            <a:xfrm>
                              <a:off x="2596" y="1746"/>
                              <a:ext cx="181"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270CEF"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s:wsp>
                        <wps:cNvPr id="1266" name="Rectangle 1041"/>
                        <wps:cNvSpPr>
                          <a:spLocks noChangeArrowheads="1"/>
                        </wps:cNvSpPr>
                        <wps:spPr bwMode="auto">
                          <a:xfrm>
                            <a:off x="5174615" y="1304290"/>
                            <a:ext cx="173355" cy="15811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67" name="Text Box 1042"/>
                        <wps:cNvSpPr txBox="1">
                          <a:spLocks noChangeArrowheads="1"/>
                        </wps:cNvSpPr>
                        <wps:spPr bwMode="auto">
                          <a:xfrm>
                            <a:off x="5174615" y="1304290"/>
                            <a:ext cx="198120" cy="2108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D7010"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g:cNvPr id="1268" name="Group 1043"/>
                        <wpg:cNvGrpSpPr>
                          <a:grpSpLocks/>
                        </wpg:cNvGrpSpPr>
                        <wpg:grpSpPr bwMode="auto">
                          <a:xfrm>
                            <a:off x="4030345" y="2200275"/>
                            <a:ext cx="198120" cy="210820"/>
                            <a:chOff x="2925" y="2024"/>
                            <a:chExt cx="227" cy="212"/>
                          </a:xfrm>
                        </wpg:grpSpPr>
                        <wps:wsp>
                          <wps:cNvPr id="1269" name="Rectangle 1044"/>
                          <wps:cNvSpPr>
                            <a:spLocks noChangeArrowheads="1"/>
                          </wps:cNvSpPr>
                          <wps:spPr bwMode="auto">
                            <a:xfrm>
                              <a:off x="2925" y="204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70" name="Text Box 1045"/>
                          <wps:cNvSpPr txBox="1">
                            <a:spLocks noChangeArrowheads="1"/>
                          </wps:cNvSpPr>
                          <wps:spPr bwMode="auto">
                            <a:xfrm>
                              <a:off x="2971" y="2024"/>
                              <a:ext cx="181" cy="21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1D596F"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s:wsp>
                        <wps:cNvPr id="1271" name="Rectangle 1046"/>
                        <wps:cNvSpPr>
                          <a:spLocks noChangeArrowheads="1"/>
                        </wps:cNvSpPr>
                        <wps:spPr bwMode="auto">
                          <a:xfrm>
                            <a:off x="1169035" y="976630"/>
                            <a:ext cx="198755" cy="14922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72" name="Text Box 1047"/>
                        <wps:cNvSpPr txBox="1">
                          <a:spLocks noChangeArrowheads="1"/>
                        </wps:cNvSpPr>
                        <wps:spPr bwMode="auto">
                          <a:xfrm>
                            <a:off x="1111250" y="976630"/>
                            <a:ext cx="223520" cy="12573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33BC3"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VR</w:t>
                              </w:r>
                            </w:p>
                          </w:txbxContent>
                        </wps:txbx>
                        <wps:bodyPr rot="0" vert="horz" wrap="square" lIns="0" tIns="0" rIns="0" bIns="0" anchor="t" anchorCtr="0" upright="1">
                          <a:noAutofit/>
                        </wps:bodyPr>
                      </wps:wsp>
                      <wpg:wgp>
                        <wpg:cNvPr id="1273" name="Group 1048"/>
                        <wpg:cNvGrpSpPr>
                          <a:grpSpLocks/>
                        </wpg:cNvGrpSpPr>
                        <wpg:grpSpPr bwMode="auto">
                          <a:xfrm>
                            <a:off x="3035300" y="956944"/>
                            <a:ext cx="1092835" cy="745774"/>
                            <a:chOff x="2880" y="1117"/>
                            <a:chExt cx="996" cy="680"/>
                          </a:xfrm>
                        </wpg:grpSpPr>
                        <wps:wsp>
                          <wps:cNvPr id="1274" name="Rectangle 1049"/>
                          <wps:cNvSpPr>
                            <a:spLocks noChangeArrowheads="1"/>
                          </wps:cNvSpPr>
                          <wps:spPr bwMode="auto">
                            <a:xfrm>
                              <a:off x="2880" y="1117"/>
                              <a:ext cx="953" cy="63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75" name="Text Box 1050"/>
                          <wps:cNvSpPr txBox="1">
                            <a:spLocks noChangeArrowheads="1"/>
                          </wps:cNvSpPr>
                          <wps:spPr bwMode="auto">
                            <a:xfrm>
                              <a:off x="2880" y="1298"/>
                              <a:ext cx="996" cy="499"/>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8FF9D0" w14:textId="77777777" w:rsidR="007661EF" w:rsidRPr="00B36A60" w:rsidRDefault="007661EF" w:rsidP="00D42C5C">
                                <w:pPr>
                                  <w:autoSpaceDE w:val="0"/>
                                  <w:autoSpaceDN w:val="0"/>
                                  <w:adjustRightInd w:val="0"/>
                                  <w:jc w:val="right"/>
                                  <w:rPr>
                                    <w:rFonts w:ascii="Arial" w:hAnsi="Arial" w:cs="Arial"/>
                                    <w:b/>
                                    <w:bCs/>
                                    <w:i/>
                                    <w:iCs/>
                                    <w:color w:val="FF3300"/>
                                    <w:sz w:val="22"/>
                                    <w:szCs w:val="22"/>
                                  </w:rPr>
                                </w:pPr>
                                <w:r w:rsidRPr="00B36A60">
                                  <w:rPr>
                                    <w:rFonts w:ascii="Arial" w:hAnsi="Arial" w:cs="Arial"/>
                                    <w:b/>
                                    <w:bCs/>
                                    <w:i/>
                                    <w:iCs/>
                                    <w:color w:val="FF3300"/>
                                    <w:sz w:val="22"/>
                                    <w:szCs w:val="22"/>
                                  </w:rPr>
                                  <w:t>Radiography</w:t>
                                </w:r>
                              </w:p>
                              <w:p w14:paraId="2C6F4EB8" w14:textId="7B3FC042" w:rsidR="007661EF" w:rsidRPr="00B36A60" w:rsidRDefault="007661EF" w:rsidP="00D42C5C">
                                <w:pPr>
                                  <w:autoSpaceDE w:val="0"/>
                                  <w:autoSpaceDN w:val="0"/>
                                  <w:adjustRightInd w:val="0"/>
                                  <w:jc w:val="center"/>
                                  <w:rPr>
                                    <w:rFonts w:ascii="Arial" w:hAnsi="Arial" w:cs="Arial"/>
                                    <w:b/>
                                    <w:bCs/>
                                    <w:i/>
                                    <w:iCs/>
                                    <w:color w:val="FF3300"/>
                                    <w:sz w:val="22"/>
                                    <w:szCs w:val="22"/>
                                    <w:rtl/>
                                  </w:rPr>
                                </w:pPr>
                                <w:r w:rsidRPr="00B36A60">
                                  <w:rPr>
                                    <w:rFonts w:ascii="Arial" w:hAnsi="Arial" w:cs="Arial"/>
                                    <w:b/>
                                    <w:bCs/>
                                    <w:i/>
                                    <w:iCs/>
                                    <w:color w:val="FF3300"/>
                                    <w:sz w:val="22"/>
                                    <w:szCs w:val="22"/>
                                  </w:rPr>
                                  <w:t>Facility (RAex/Rb/RC)</w:t>
                                </w:r>
                              </w:p>
                            </w:txbxContent>
                          </wps:txbx>
                          <wps:bodyPr rot="0" vert="horz" wrap="square" lIns="63094" tIns="31547" rIns="63094" bIns="31547" anchor="t" anchorCtr="0" upright="1">
                            <a:noAutofit/>
                          </wps:bodyPr>
                        </wps:wsp>
                        <wpg:grpSp>
                          <wpg:cNvPr id="1276" name="Group 1051"/>
                          <wpg:cNvGrpSpPr>
                            <a:grpSpLocks/>
                          </wpg:cNvGrpSpPr>
                          <wpg:grpSpPr bwMode="auto">
                            <a:xfrm>
                              <a:off x="3061" y="1117"/>
                              <a:ext cx="273" cy="182"/>
                              <a:chOff x="702" y="3974"/>
                              <a:chExt cx="318" cy="182"/>
                            </a:xfrm>
                          </wpg:grpSpPr>
                          <wps:wsp>
                            <wps:cNvPr id="1277" name="Rectangle 1052"/>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78" name="Text Box 1053"/>
                            <wps:cNvSpPr txBox="1">
                              <a:spLocks noChangeArrowheads="1"/>
                            </wps:cNvSpPr>
                            <wps:spPr bwMode="auto">
                              <a:xfrm>
                                <a:off x="702" y="3974"/>
                                <a:ext cx="318" cy="173"/>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78C7D"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DR</w:t>
                                  </w:r>
                                </w:p>
                              </w:txbxContent>
                            </wps:txbx>
                            <wps:bodyPr rot="0" vert="horz" wrap="square" lIns="63094" tIns="31547" rIns="63094" bIns="31547" anchor="t" anchorCtr="0" upright="1">
                              <a:noAutofit/>
                            </wps:bodyPr>
                          </wps:wsp>
                        </wpg:grpSp>
                        <wpg:grpSp>
                          <wpg:cNvPr id="1279" name="Group 1054"/>
                          <wpg:cNvGrpSpPr>
                            <a:grpSpLocks/>
                          </wpg:cNvGrpSpPr>
                          <wpg:grpSpPr bwMode="auto">
                            <a:xfrm>
                              <a:off x="3288" y="1117"/>
                              <a:ext cx="318" cy="182"/>
                              <a:chOff x="140" y="3992"/>
                              <a:chExt cx="318" cy="182"/>
                            </a:xfrm>
                          </wpg:grpSpPr>
                          <wps:wsp>
                            <wps:cNvPr id="1408" name="Rectangle 1055"/>
                            <wps:cNvSpPr>
                              <a:spLocks noChangeArrowheads="1"/>
                            </wps:cNvSpPr>
                            <wps:spPr bwMode="auto">
                              <a:xfrm>
                                <a:off x="204" y="399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09" name="Text Box 1056"/>
                            <wps:cNvSpPr txBox="1">
                              <a:spLocks noChangeArrowheads="1"/>
                            </wps:cNvSpPr>
                            <wps:spPr bwMode="auto">
                              <a:xfrm>
                                <a:off x="140" y="3992"/>
                                <a:ext cx="318" cy="173"/>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AC35AA"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VR</w:t>
                                  </w:r>
                                </w:p>
                              </w:txbxContent>
                            </wps:txbx>
                            <wps:bodyPr rot="0" vert="horz" wrap="square" lIns="63094" tIns="31547" rIns="63094" bIns="31547" anchor="t" anchorCtr="0" upright="1">
                              <a:noAutofit/>
                            </wps:bodyPr>
                          </wps:wsp>
                        </wpg:grpSp>
                      </wpg:wgp>
                      <wps:wsp>
                        <wps:cNvPr id="1410" name="Rectangle 1057"/>
                        <wps:cNvSpPr>
                          <a:spLocks noChangeArrowheads="1"/>
                        </wps:cNvSpPr>
                        <wps:spPr bwMode="auto">
                          <a:xfrm>
                            <a:off x="4878070" y="3594100"/>
                            <a:ext cx="198120" cy="19812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11" name="Text Box 1058"/>
                        <wps:cNvSpPr txBox="1">
                          <a:spLocks noChangeArrowheads="1"/>
                        </wps:cNvSpPr>
                        <wps:spPr bwMode="auto">
                          <a:xfrm>
                            <a:off x="4862830" y="3620770"/>
                            <a:ext cx="199390" cy="14668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6B1FE4"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VR</w:t>
                              </w:r>
                            </w:p>
                          </w:txbxContent>
                        </wps:txbx>
                        <wps:bodyPr rot="0" vert="horz" wrap="square" lIns="0" tIns="0" rIns="0" bIns="0" anchor="t" anchorCtr="0" upright="1">
                          <a:noAutofit/>
                        </wps:bodyPr>
                      </wps:wsp>
                      <wps:wsp>
                        <wps:cNvPr id="1412" name="Rectangle 1059"/>
                        <wps:cNvSpPr>
                          <a:spLocks noChangeArrowheads="1"/>
                        </wps:cNvSpPr>
                        <wps:spPr bwMode="auto">
                          <a:xfrm>
                            <a:off x="5076190" y="3594100"/>
                            <a:ext cx="247650" cy="19812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13" name="Text Box 1060"/>
                        <wps:cNvSpPr txBox="1">
                          <a:spLocks noChangeArrowheads="1"/>
                        </wps:cNvSpPr>
                        <wps:spPr bwMode="auto">
                          <a:xfrm>
                            <a:off x="5093335" y="3632200"/>
                            <a:ext cx="199390" cy="1473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C9B3E"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0" tIns="0" rIns="0" bIns="0" anchor="t" anchorCtr="0" upright="1">
                          <a:noAutofit/>
                        </wps:bodyPr>
                      </wps:wsp>
                      <wpg:wgp>
                        <wpg:cNvPr id="1414" name="Group 1061"/>
                        <wpg:cNvGrpSpPr>
                          <a:grpSpLocks/>
                        </wpg:cNvGrpSpPr>
                        <wpg:grpSpPr bwMode="auto">
                          <a:xfrm>
                            <a:off x="1334196" y="4343400"/>
                            <a:ext cx="1593215" cy="294005"/>
                            <a:chOff x="4150" y="4052"/>
                            <a:chExt cx="1452" cy="268"/>
                          </a:xfrm>
                        </wpg:grpSpPr>
                        <wpg:grpSp>
                          <wpg:cNvPr id="1415" name="Group 1062"/>
                          <wpg:cNvGrpSpPr>
                            <a:grpSpLocks/>
                          </wpg:cNvGrpSpPr>
                          <wpg:grpSpPr bwMode="auto">
                            <a:xfrm>
                              <a:off x="5284" y="4055"/>
                              <a:ext cx="318" cy="192"/>
                              <a:chOff x="702" y="3974"/>
                              <a:chExt cx="318" cy="192"/>
                            </a:xfrm>
                          </wpg:grpSpPr>
                          <wps:wsp>
                            <wps:cNvPr id="1416" name="Rectangle 1063"/>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17" name="Text Box 1064"/>
                            <wps:cNvSpPr txBox="1">
                              <a:spLocks noChangeArrowheads="1"/>
                            </wps:cNvSpPr>
                            <wps:spPr bwMode="auto">
                              <a:xfrm>
                                <a:off x="702" y="3974"/>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64188E"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63094" tIns="31547" rIns="63094" bIns="31547" anchor="t" anchorCtr="0" upright="1">
                              <a:noAutofit/>
                            </wps:bodyPr>
                          </wps:wsp>
                        </wpg:grpSp>
                        <wps:wsp>
                          <wps:cNvPr id="1418" name="Text Box 1065"/>
                          <wps:cNvSpPr txBox="1">
                            <a:spLocks noChangeArrowheads="1"/>
                          </wps:cNvSpPr>
                          <wps:spPr bwMode="auto">
                            <a:xfrm>
                              <a:off x="4150" y="4089"/>
                              <a:ext cx="116" cy="23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ADAD5B" w14:textId="77777777" w:rsidR="007661EF" w:rsidRPr="00B36A60" w:rsidRDefault="007661EF" w:rsidP="00D42C5C">
                                <w:pPr>
                                  <w:autoSpaceDE w:val="0"/>
                                  <w:autoSpaceDN w:val="0"/>
                                  <w:adjustRightInd w:val="0"/>
                                  <w:rPr>
                                    <w:rFonts w:ascii="Arial" w:hAnsi="Arial" w:cs="Arial"/>
                                    <w:b/>
                                    <w:bCs/>
                                    <w:i/>
                                    <w:iCs/>
                                    <w:color w:val="FF3300"/>
                                    <w:sz w:val="25"/>
                                    <w:szCs w:val="25"/>
                                  </w:rPr>
                                </w:pPr>
                              </w:p>
                            </w:txbxContent>
                          </wps:txbx>
                          <wps:bodyPr rot="0" vert="horz" wrap="square" lIns="63094" tIns="31547" rIns="63094" bIns="31547" anchor="t" anchorCtr="0" upright="1">
                            <a:noAutofit/>
                          </wps:bodyPr>
                        </wps:wsp>
                        <wps:wsp>
                          <wps:cNvPr id="1419" name="Text Box 1066"/>
                          <wps:cNvSpPr txBox="1">
                            <a:spLocks noChangeArrowheads="1"/>
                          </wps:cNvSpPr>
                          <wps:spPr bwMode="auto">
                            <a:xfrm>
                              <a:off x="4157" y="4052"/>
                              <a:ext cx="1203"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433399"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Driver Ticket Reader</w:t>
                                </w:r>
                              </w:p>
                            </w:txbxContent>
                          </wps:txbx>
                          <wps:bodyPr rot="0" vert="horz" wrap="square" lIns="63094" tIns="31547" rIns="63094" bIns="31547" upright="1">
                            <a:noAutofit/>
                          </wps:bodyPr>
                        </wps:wsp>
                      </wpg:wgp>
                      <wpg:wgp>
                        <wpg:cNvPr id="1420" name="Group 1067"/>
                        <wpg:cNvGrpSpPr>
                          <a:grpSpLocks/>
                        </wpg:cNvGrpSpPr>
                        <wpg:grpSpPr bwMode="auto">
                          <a:xfrm>
                            <a:off x="1026795" y="4307205"/>
                            <a:ext cx="223520" cy="215265"/>
                            <a:chOff x="2925" y="2024"/>
                            <a:chExt cx="227" cy="200"/>
                          </a:xfrm>
                        </wpg:grpSpPr>
                        <wps:wsp>
                          <wps:cNvPr id="1421" name="Rectangle 1068"/>
                          <wps:cNvSpPr>
                            <a:spLocks noChangeArrowheads="1"/>
                          </wps:cNvSpPr>
                          <wps:spPr bwMode="auto">
                            <a:xfrm>
                              <a:off x="2925" y="204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22" name="Text Box 1069"/>
                          <wps:cNvSpPr txBox="1">
                            <a:spLocks noChangeArrowheads="1"/>
                          </wps:cNvSpPr>
                          <wps:spPr bwMode="auto">
                            <a:xfrm>
                              <a:off x="2971" y="2024"/>
                              <a:ext cx="181" cy="196"/>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676C93"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wps:txbx>
                          <wps:bodyPr rot="0" vert="horz" wrap="square" lIns="63094" tIns="31547" rIns="63094" bIns="31547" anchor="t" anchorCtr="0" upright="1">
                            <a:noAutofit/>
                          </wps:bodyPr>
                        </wps:wsp>
                      </wpg:wgp>
                      <wps:wsp>
                        <wps:cNvPr id="1423" name="Text Box 1070"/>
                        <wps:cNvSpPr txBox="1">
                          <a:spLocks noChangeArrowheads="1"/>
                        </wps:cNvSpPr>
                        <wps:spPr bwMode="auto">
                          <a:xfrm>
                            <a:off x="31750" y="4340225"/>
                            <a:ext cx="995045" cy="21018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C1F91"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Lighted Board</w:t>
                              </w:r>
                            </w:p>
                          </w:txbxContent>
                        </wps:txbx>
                        <wps:bodyPr rot="0" vert="horz" wrap="square" lIns="63094" tIns="31547" rIns="63094" bIns="31547" anchor="t" anchorCtr="0" upright="1">
                          <a:noAutofit/>
                        </wps:bodyPr>
                      </wps:wsp>
                      <wps:wsp>
                        <wps:cNvPr id="1424" name="Rectangle 1071"/>
                        <wps:cNvSpPr>
                          <a:spLocks noChangeArrowheads="1"/>
                        </wps:cNvSpPr>
                        <wps:spPr bwMode="auto">
                          <a:xfrm>
                            <a:off x="63500" y="4285615"/>
                            <a:ext cx="1243330" cy="2781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25" name="Rectangle 1072"/>
                        <wps:cNvSpPr>
                          <a:spLocks noChangeArrowheads="1"/>
                        </wps:cNvSpPr>
                        <wps:spPr bwMode="auto">
                          <a:xfrm>
                            <a:off x="1368486" y="4288790"/>
                            <a:ext cx="1591310" cy="27813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26" name="Text Box 1073"/>
                        <wps:cNvSpPr txBox="1">
                          <a:spLocks noChangeArrowheads="1"/>
                        </wps:cNvSpPr>
                        <wps:spPr bwMode="auto">
                          <a:xfrm>
                            <a:off x="770890" y="4310380"/>
                            <a:ext cx="775970" cy="25336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068D1" w14:textId="77777777" w:rsidR="007661EF" w:rsidRPr="00B36A60" w:rsidRDefault="007661EF" w:rsidP="00D42C5C">
                              <w:pPr>
                                <w:autoSpaceDE w:val="0"/>
                                <w:autoSpaceDN w:val="0"/>
                                <w:adjustRightInd w:val="0"/>
                                <w:rPr>
                                  <w:rFonts w:ascii="Arial" w:hAnsi="Arial" w:cs="Arial"/>
                                  <w:b/>
                                  <w:bCs/>
                                  <w:i/>
                                  <w:iCs/>
                                  <w:color w:val="FF3300"/>
                                  <w:sz w:val="25"/>
                                  <w:szCs w:val="25"/>
                                </w:rPr>
                              </w:pPr>
                            </w:p>
                          </w:txbxContent>
                        </wps:txbx>
                        <wps:bodyPr rot="0" vert="horz" wrap="square" lIns="63094" tIns="31547" rIns="63094" bIns="31547" anchor="t" anchorCtr="0" upright="1">
                          <a:noAutofit/>
                        </wps:bodyPr>
                      </wps:wsp>
                      <wps:wsp>
                        <wps:cNvPr id="1427" name="Line 1078"/>
                        <wps:cNvCnPr>
                          <a:cxnSpLocks noChangeShapeType="1"/>
                        </wps:cNvCnPr>
                        <wps:spPr bwMode="auto">
                          <a:xfrm>
                            <a:off x="1716405" y="1623695"/>
                            <a:ext cx="200025" cy="34734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28" name="Line 1079"/>
                        <wps:cNvCnPr>
                          <a:cxnSpLocks noChangeShapeType="1"/>
                        </wps:cNvCnPr>
                        <wps:spPr bwMode="auto">
                          <a:xfrm>
                            <a:off x="1816735" y="177292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9" name="Line 1080"/>
                        <wps:cNvCnPr>
                          <a:cxnSpLocks noChangeShapeType="1"/>
                        </wps:cNvCnPr>
                        <wps:spPr bwMode="auto">
                          <a:xfrm flipH="1" flipV="1">
                            <a:off x="1617980" y="1573530"/>
                            <a:ext cx="149225" cy="14922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30" name="Line 1081"/>
                        <wps:cNvCnPr>
                          <a:cxnSpLocks noChangeShapeType="1"/>
                        </wps:cNvCnPr>
                        <wps:spPr bwMode="auto">
                          <a:xfrm>
                            <a:off x="1767205" y="1722755"/>
                            <a:ext cx="149225" cy="149225"/>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31" name="Line 1082"/>
                        <wps:cNvCnPr>
                          <a:cxnSpLocks noChangeShapeType="1"/>
                        </wps:cNvCnPr>
                        <wps:spPr bwMode="auto">
                          <a:xfrm>
                            <a:off x="1642110" y="807720"/>
                            <a:ext cx="398145" cy="347345"/>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432" name="Line 1083"/>
                        <wps:cNvCnPr>
                          <a:cxnSpLocks noChangeShapeType="1"/>
                        </wps:cNvCnPr>
                        <wps:spPr bwMode="auto">
                          <a:xfrm>
                            <a:off x="1767205" y="1722755"/>
                            <a:ext cx="198755" cy="19939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33" name="Line 1084"/>
                        <wps:cNvCnPr>
                          <a:cxnSpLocks noChangeShapeType="1"/>
                        </wps:cNvCnPr>
                        <wps:spPr bwMode="auto">
                          <a:xfrm>
                            <a:off x="1667510" y="1623695"/>
                            <a:ext cx="298450" cy="29845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34" name="Line 1085"/>
                        <wps:cNvCnPr>
                          <a:cxnSpLocks noChangeShapeType="1"/>
                        </wps:cNvCnPr>
                        <wps:spPr bwMode="auto">
                          <a:xfrm flipH="1">
                            <a:off x="1617980" y="1672590"/>
                            <a:ext cx="98425" cy="29845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35" name="Text Box 1086"/>
                        <wps:cNvSpPr txBox="1">
                          <a:spLocks noChangeArrowheads="1"/>
                        </wps:cNvSpPr>
                        <wps:spPr bwMode="auto">
                          <a:xfrm>
                            <a:off x="845185" y="1403985"/>
                            <a:ext cx="227330" cy="25336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4B9D2E" w14:textId="77777777" w:rsidR="007661EF" w:rsidRPr="00B36A60" w:rsidRDefault="007661E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wps:txbx>
                        <wps:bodyPr rot="0" vert="horz" wrap="square" lIns="63094" tIns="31547" rIns="63094" bIns="31547" anchor="t" anchorCtr="0" upright="1">
                          <a:noAutofit/>
                        </wps:bodyPr>
                      </wps:wsp>
                      <wps:wsp>
                        <wps:cNvPr id="1436" name="Line 1087"/>
                        <wps:cNvCnPr>
                          <a:cxnSpLocks noChangeShapeType="1"/>
                        </wps:cNvCnPr>
                        <wps:spPr bwMode="auto">
                          <a:xfrm>
                            <a:off x="498475" y="1553210"/>
                            <a:ext cx="397510" cy="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437" name="Text Box 1088"/>
                        <wps:cNvSpPr txBox="1">
                          <a:spLocks noChangeArrowheads="1"/>
                        </wps:cNvSpPr>
                        <wps:spPr bwMode="auto">
                          <a:xfrm>
                            <a:off x="49530" y="1702435"/>
                            <a:ext cx="945515" cy="14732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4E25FD" w14:textId="77777777" w:rsidR="007661EF" w:rsidRPr="00B36A60" w:rsidRDefault="007661E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Manual Track</w:t>
                              </w:r>
                            </w:p>
                          </w:txbxContent>
                        </wps:txbx>
                        <wps:bodyPr rot="0" vert="horz" wrap="square" lIns="0" tIns="0" rIns="0" bIns="0" anchor="t" anchorCtr="0" upright="1">
                          <a:noAutofit/>
                        </wps:bodyPr>
                      </wps:wsp>
                      <wps:wsp>
                        <wps:cNvPr id="1438" name="Line 1089"/>
                        <wps:cNvCnPr>
                          <a:cxnSpLocks noChangeShapeType="1"/>
                        </wps:cNvCnPr>
                        <wps:spPr bwMode="auto">
                          <a:xfrm>
                            <a:off x="99695" y="1951355"/>
                            <a:ext cx="497840" cy="0"/>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439" name="Text Box 1090"/>
                        <wps:cNvSpPr txBox="1">
                          <a:spLocks noChangeArrowheads="1"/>
                        </wps:cNvSpPr>
                        <wps:spPr bwMode="auto">
                          <a:xfrm>
                            <a:off x="610870" y="1857375"/>
                            <a:ext cx="290830" cy="14668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222A7E"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M, P</w:t>
                              </w:r>
                            </w:p>
                          </w:txbxContent>
                        </wps:txbx>
                        <wps:bodyPr rot="0" vert="horz" wrap="square" lIns="0" tIns="0" rIns="0" bIns="0" anchor="t" anchorCtr="0" upright="1">
                          <a:noAutofit/>
                        </wps:bodyPr>
                      </wps:wsp>
                      <wps:wsp>
                        <wps:cNvPr id="1440" name="Rectangle 1091"/>
                        <wps:cNvSpPr>
                          <a:spLocks noChangeArrowheads="1"/>
                        </wps:cNvSpPr>
                        <wps:spPr bwMode="auto">
                          <a:xfrm>
                            <a:off x="0" y="1254760"/>
                            <a:ext cx="1045210" cy="11944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41" name="Rectangle 1092"/>
                        <wps:cNvSpPr>
                          <a:spLocks noChangeArrowheads="1"/>
                        </wps:cNvSpPr>
                        <wps:spPr bwMode="auto">
                          <a:xfrm>
                            <a:off x="1393190" y="908685"/>
                            <a:ext cx="185420" cy="19685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42" name="Text Box 1093"/>
                        <wps:cNvSpPr txBox="1">
                          <a:spLocks noChangeArrowheads="1"/>
                        </wps:cNvSpPr>
                        <wps:spPr bwMode="auto">
                          <a:xfrm>
                            <a:off x="1322705" y="926465"/>
                            <a:ext cx="299085" cy="18859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86399E"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DR</w:t>
                              </w:r>
                            </w:p>
                          </w:txbxContent>
                        </wps:txbx>
                        <wps:bodyPr rot="0" vert="horz" wrap="square" lIns="63094" tIns="31547" rIns="63094" bIns="31547" anchor="t" anchorCtr="0" upright="1">
                          <a:noAutofit/>
                        </wps:bodyPr>
                      </wps:wsp>
                      <wps:wsp>
                        <wps:cNvPr id="1443" name="Text Box 1094"/>
                        <wps:cNvSpPr txBox="1">
                          <a:spLocks noChangeArrowheads="1"/>
                        </wps:cNvSpPr>
                        <wps:spPr bwMode="auto">
                          <a:xfrm>
                            <a:off x="1678305" y="906780"/>
                            <a:ext cx="227330" cy="2540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2D12B3" w14:textId="77777777" w:rsidR="007661EF" w:rsidRPr="00B36A60" w:rsidRDefault="007661E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wps:txbx>
                        <wps:bodyPr rot="0" vert="horz" wrap="square" lIns="63094" tIns="31547" rIns="63094" bIns="31547" anchor="t" anchorCtr="0" upright="1">
                          <a:noAutofit/>
                        </wps:bodyPr>
                      </wps:wsp>
                      <wps:wsp>
                        <wps:cNvPr id="1444" name="Text Box 1095"/>
                        <wps:cNvSpPr txBox="1">
                          <a:spLocks noChangeArrowheads="1"/>
                        </wps:cNvSpPr>
                        <wps:spPr bwMode="auto">
                          <a:xfrm>
                            <a:off x="5423535" y="1105535"/>
                            <a:ext cx="226695" cy="25336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6C40E" w14:textId="77777777" w:rsidR="007661EF" w:rsidRPr="00B36A60" w:rsidRDefault="007661E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wps:txbx>
                        <wps:bodyPr rot="0" vert="horz" wrap="square" lIns="63094" tIns="31547" rIns="63094" bIns="31547" anchor="t" anchorCtr="0" upright="1">
                          <a:noAutofit/>
                        </wps:bodyPr>
                      </wps:wsp>
                      <wps:wsp>
                        <wps:cNvPr id="1445" name="Line 1096"/>
                        <wps:cNvCnPr>
                          <a:cxnSpLocks noChangeShapeType="1"/>
                        </wps:cNvCnPr>
                        <wps:spPr bwMode="auto">
                          <a:xfrm flipH="1">
                            <a:off x="1767205" y="1821815"/>
                            <a:ext cx="98425" cy="29845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Lst>
                        </wps:spPr>
                        <wps:bodyPr/>
                      </wps:wsp>
                      <wps:wsp>
                        <wps:cNvPr id="1446" name="Line 1097"/>
                        <wps:cNvCnPr>
                          <a:cxnSpLocks noChangeShapeType="1"/>
                        </wps:cNvCnPr>
                        <wps:spPr bwMode="auto">
                          <a:xfrm>
                            <a:off x="2836545" y="1403985"/>
                            <a:ext cx="200025" cy="635"/>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447" name="Line 1098"/>
                        <wps:cNvCnPr>
                          <a:cxnSpLocks noChangeShapeType="1"/>
                        </wps:cNvCnPr>
                        <wps:spPr bwMode="auto">
                          <a:xfrm>
                            <a:off x="4081145" y="1354455"/>
                            <a:ext cx="198120" cy="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448" name="Line 1099"/>
                        <wps:cNvCnPr>
                          <a:cxnSpLocks noChangeShapeType="1"/>
                        </wps:cNvCnPr>
                        <wps:spPr bwMode="auto">
                          <a:xfrm>
                            <a:off x="1593215" y="1205230"/>
                            <a:ext cx="845185" cy="697230"/>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449" name="Text Box 1100"/>
                        <wps:cNvSpPr txBox="1">
                          <a:spLocks noChangeArrowheads="1"/>
                        </wps:cNvSpPr>
                        <wps:spPr bwMode="auto">
                          <a:xfrm>
                            <a:off x="1443990" y="1354455"/>
                            <a:ext cx="297815" cy="16891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77CCB1" w14:textId="77777777" w:rsidR="007661EF" w:rsidRPr="00B36A60" w:rsidRDefault="007661EF" w:rsidP="00D42C5C">
                              <w:pPr>
                                <w:autoSpaceDE w:val="0"/>
                                <w:autoSpaceDN w:val="0"/>
                                <w:adjustRightInd w:val="0"/>
                                <w:rPr>
                                  <w:rFonts w:ascii="Arial" w:hAnsi="Arial" w:cs="Arial"/>
                                  <w:b/>
                                  <w:bCs/>
                                  <w:i/>
                                  <w:iCs/>
                                  <w:color w:val="000000"/>
                                  <w:sz w:val="22"/>
                                  <w:szCs w:val="22"/>
                                  <w:rtl/>
                                </w:rPr>
                              </w:pPr>
                              <w:r w:rsidRPr="00B36A60">
                                <w:rPr>
                                  <w:rFonts w:ascii="Arial" w:hAnsi="Arial" w:cs="Arial"/>
                                  <w:b/>
                                  <w:bCs/>
                                  <w:i/>
                                  <w:iCs/>
                                  <w:color w:val="000000"/>
                                  <w:sz w:val="22"/>
                                  <w:szCs w:val="22"/>
                                </w:rPr>
                                <w:t>M, P</w:t>
                              </w:r>
                            </w:p>
                          </w:txbxContent>
                        </wps:txbx>
                        <wps:bodyPr rot="0" vert="horz" wrap="square" lIns="0" tIns="0" rIns="0" bIns="0" anchor="t" anchorCtr="0" upright="1">
                          <a:noAutofit/>
                        </wps:bodyPr>
                      </wps:wsp>
                      <wps:wsp>
                        <wps:cNvPr id="1450" name="Line 1101"/>
                        <wps:cNvCnPr>
                          <a:cxnSpLocks noChangeShapeType="1"/>
                        </wps:cNvCnPr>
                        <wps:spPr bwMode="auto">
                          <a:xfrm flipV="1">
                            <a:off x="4030345" y="2748280"/>
                            <a:ext cx="1791335" cy="48895"/>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451" name="Text Box 1102"/>
                        <wps:cNvSpPr txBox="1">
                          <a:spLocks noChangeArrowheads="1"/>
                        </wps:cNvSpPr>
                        <wps:spPr bwMode="auto">
                          <a:xfrm>
                            <a:off x="5520055" y="2468880"/>
                            <a:ext cx="226695" cy="25400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98883C" w14:textId="77777777" w:rsidR="007661EF" w:rsidRPr="00B36A60" w:rsidRDefault="007661EF" w:rsidP="00D42C5C">
                              <w:pPr>
                                <w:autoSpaceDE w:val="0"/>
                                <w:autoSpaceDN w:val="0"/>
                                <w:adjustRightInd w:val="0"/>
                                <w:rPr>
                                  <w:rFonts w:ascii="Arial" w:hAnsi="Arial" w:cs="Arial"/>
                                  <w:b/>
                                  <w:bCs/>
                                  <w:i/>
                                  <w:iCs/>
                                  <w:color w:val="000000"/>
                                  <w:sz w:val="25"/>
                                  <w:szCs w:val="25"/>
                                  <w:rtl/>
                                </w:rPr>
                              </w:pPr>
                              <w:r w:rsidRPr="00B36A60">
                                <w:rPr>
                                  <w:rFonts w:ascii="Arial" w:hAnsi="Arial" w:cs="Arial"/>
                                  <w:b/>
                                  <w:bCs/>
                                  <w:i/>
                                  <w:iCs/>
                                  <w:color w:val="000000"/>
                                  <w:sz w:val="25"/>
                                  <w:szCs w:val="25"/>
                                </w:rPr>
                                <w:t>M</w:t>
                              </w:r>
                            </w:p>
                          </w:txbxContent>
                        </wps:txbx>
                        <wps:bodyPr rot="0" vert="horz" wrap="square" lIns="63094" tIns="31547" rIns="63094" bIns="31547" anchor="t" anchorCtr="0" upright="1">
                          <a:noAutofit/>
                        </wps:bodyPr>
                      </wps:wsp>
                      <wps:wsp>
                        <wps:cNvPr id="1452" name="Line 1103"/>
                        <wps:cNvCnPr>
                          <a:cxnSpLocks noChangeShapeType="1"/>
                        </wps:cNvCnPr>
                        <wps:spPr bwMode="auto">
                          <a:xfrm flipH="1">
                            <a:off x="3831590" y="1851660"/>
                            <a:ext cx="2039620" cy="796290"/>
                          </a:xfrm>
                          <a:prstGeom prst="line">
                            <a:avLst/>
                          </a:prstGeom>
                          <a:noFill/>
                          <a:ln w="22225">
                            <a:solidFill>
                              <a:srgbClr val="FF3300"/>
                            </a:solidFill>
                            <a:round/>
                            <a:headEnd/>
                            <a:tailEnd type="triangle" w="lg" len="lg"/>
                          </a:ln>
                          <a:extLst>
                            <a:ext uri="{909E8E84-426E-40DD-AFC4-6F175D3DCCD1}">
                              <a14:hiddenFill xmlns:a14="http://schemas.microsoft.com/office/drawing/2010/main">
                                <a:noFill/>
                              </a14:hiddenFill>
                            </a:ext>
                          </a:extLst>
                        </wps:spPr>
                        <wps:bodyPr/>
                      </wps:wsp>
                      <wps:wsp>
                        <wps:cNvPr id="1453" name="Line 1104"/>
                        <wps:cNvCnPr>
                          <a:cxnSpLocks noChangeShapeType="1"/>
                        </wps:cNvCnPr>
                        <wps:spPr bwMode="auto">
                          <a:xfrm>
                            <a:off x="5871210" y="1354455"/>
                            <a:ext cx="0" cy="258699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454" name="Text Box 1105"/>
                        <wps:cNvSpPr txBox="1">
                          <a:spLocks noChangeArrowheads="1"/>
                        </wps:cNvSpPr>
                        <wps:spPr bwMode="auto">
                          <a:xfrm>
                            <a:off x="4622800" y="3909695"/>
                            <a:ext cx="1036955" cy="20383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B801DE" w14:textId="7BDC0B18"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Exit Gates </w:t>
                              </w:r>
                            </w:p>
                          </w:txbxContent>
                        </wps:txbx>
                        <wps:bodyPr rot="0" vert="horz" wrap="square" lIns="63094" tIns="31547" rIns="63094" bIns="31547" upright="1">
                          <a:noAutofit/>
                        </wps:bodyPr>
                      </wps:wsp>
                      <wps:wsp>
                        <wps:cNvPr id="1455" name="Line 1106"/>
                        <wps:cNvCnPr>
                          <a:cxnSpLocks noChangeShapeType="1"/>
                        </wps:cNvCnPr>
                        <wps:spPr bwMode="auto">
                          <a:xfrm>
                            <a:off x="5374005" y="1354455"/>
                            <a:ext cx="497205" cy="0"/>
                          </a:xfrm>
                          <a:prstGeom prst="line">
                            <a:avLst/>
                          </a:prstGeom>
                          <a:noFill/>
                          <a:ln w="15875">
                            <a:solidFill>
                              <a:srgbClr val="FF0000"/>
                            </a:solidFill>
                            <a:round/>
                            <a:headEnd/>
                            <a:tailEnd type="triangle" w="lg" len="lg"/>
                          </a:ln>
                          <a:extLst>
                            <a:ext uri="{909E8E84-426E-40DD-AFC4-6F175D3DCCD1}">
                              <a14:hiddenFill xmlns:a14="http://schemas.microsoft.com/office/drawing/2010/main">
                                <a:noFill/>
                              </a14:hiddenFill>
                            </a:ext>
                          </a:extLst>
                        </wps:spPr>
                        <wps:bodyPr/>
                      </wps:wsp>
                      <wps:wsp>
                        <wps:cNvPr id="1456" name="Rectangle 1107"/>
                        <wps:cNvSpPr>
                          <a:spLocks noChangeArrowheads="1"/>
                        </wps:cNvSpPr>
                        <wps:spPr bwMode="auto">
                          <a:xfrm>
                            <a:off x="1144270" y="707390"/>
                            <a:ext cx="497840" cy="4476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57" name="Rectangle 1108"/>
                        <wps:cNvSpPr>
                          <a:spLocks noChangeArrowheads="1"/>
                        </wps:cNvSpPr>
                        <wps:spPr bwMode="auto">
                          <a:xfrm>
                            <a:off x="2239010" y="1951355"/>
                            <a:ext cx="1989455" cy="1542415"/>
                          </a:xfrm>
                          <a:prstGeom prst="rect">
                            <a:avLst/>
                          </a:prstGeom>
                          <a:noFill/>
                          <a:ln w="31750">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58" name="Text Box 1109"/>
                        <wps:cNvSpPr txBox="1">
                          <a:spLocks noChangeArrowheads="1"/>
                        </wps:cNvSpPr>
                        <wps:spPr bwMode="auto">
                          <a:xfrm>
                            <a:off x="2786380" y="2449830"/>
                            <a:ext cx="1214755" cy="56007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3BC61A" w14:textId="77777777" w:rsidR="007661EF" w:rsidRPr="00B36A60" w:rsidRDefault="007661EF" w:rsidP="00D42C5C">
                              <w:pPr>
                                <w:autoSpaceDE w:val="0"/>
                                <w:autoSpaceDN w:val="0"/>
                                <w:adjustRightInd w:val="0"/>
                                <w:jc w:val="center"/>
                                <w:rPr>
                                  <w:rFonts w:ascii="Arial" w:hAnsi="Arial" w:cs="Arial"/>
                                  <w:b/>
                                  <w:bCs/>
                                  <w:i/>
                                  <w:iCs/>
                                  <w:color w:val="333399"/>
                                  <w:sz w:val="22"/>
                                  <w:szCs w:val="22"/>
                                </w:rPr>
                              </w:pPr>
                              <w:r w:rsidRPr="00B36A60">
                                <w:rPr>
                                  <w:rFonts w:ascii="Arial" w:hAnsi="Arial" w:cs="Arial"/>
                                  <w:b/>
                                  <w:bCs/>
                                  <w:i/>
                                  <w:iCs/>
                                  <w:color w:val="333399"/>
                                  <w:sz w:val="22"/>
                                  <w:szCs w:val="22"/>
                                </w:rPr>
                                <w:t xml:space="preserve">Manual </w:t>
                              </w:r>
                            </w:p>
                            <w:p w14:paraId="772B912F" w14:textId="3A39C896" w:rsidR="007661EF" w:rsidRPr="00B36A60" w:rsidRDefault="007661EF" w:rsidP="00D42C5C">
                              <w:pPr>
                                <w:autoSpaceDE w:val="0"/>
                                <w:autoSpaceDN w:val="0"/>
                                <w:adjustRightInd w:val="0"/>
                                <w:jc w:val="center"/>
                                <w:rPr>
                                  <w:rFonts w:ascii="Arial" w:hAnsi="Arial" w:cs="Arial"/>
                                  <w:b/>
                                  <w:bCs/>
                                  <w:i/>
                                  <w:iCs/>
                                  <w:color w:val="333399"/>
                                  <w:sz w:val="22"/>
                                  <w:szCs w:val="22"/>
                                  <w:rtl/>
                                </w:rPr>
                              </w:pPr>
                              <w:r w:rsidRPr="00B36A60">
                                <w:rPr>
                                  <w:rFonts w:ascii="Arial" w:hAnsi="Arial" w:cs="Arial"/>
                                  <w:b/>
                                  <w:bCs/>
                                  <w:i/>
                                  <w:iCs/>
                                  <w:color w:val="333399"/>
                                  <w:sz w:val="22"/>
                                  <w:szCs w:val="22"/>
                                </w:rPr>
                                <w:t>Facility Area (MOex/MO)</w:t>
                              </w:r>
                            </w:p>
                          </w:txbxContent>
                        </wps:txbx>
                        <wps:bodyPr rot="0" vert="horz" wrap="square" lIns="63094" tIns="31547" rIns="63094" bIns="31547" upright="1">
                          <a:noAutofit/>
                        </wps:bodyPr>
                      </wps:wsp>
                      <wps:wsp>
                        <wps:cNvPr id="1459" name="Text Box 1110"/>
                        <wps:cNvSpPr txBox="1">
                          <a:spLocks noChangeArrowheads="1"/>
                        </wps:cNvSpPr>
                        <wps:spPr bwMode="auto">
                          <a:xfrm>
                            <a:off x="2289175" y="2200275"/>
                            <a:ext cx="484505" cy="18986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06344"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Offices</w:t>
                              </w:r>
                            </w:p>
                          </w:txbxContent>
                        </wps:txbx>
                        <wps:bodyPr rot="0" vert="horz" wrap="square" lIns="63094" tIns="31547" rIns="63094" bIns="31547" upright="1">
                          <a:noAutofit/>
                        </wps:bodyPr>
                      </wps:wsp>
                      <wps:wsp>
                        <wps:cNvPr id="1460" name="Text Box 1111"/>
                        <wps:cNvSpPr txBox="1">
                          <a:spLocks noChangeArrowheads="1"/>
                        </wps:cNvSpPr>
                        <wps:spPr bwMode="auto">
                          <a:xfrm>
                            <a:off x="2935605" y="2051685"/>
                            <a:ext cx="636270" cy="29400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0014D0"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Container inspection</w:t>
                              </w:r>
                            </w:p>
                          </w:txbxContent>
                        </wps:txbx>
                        <wps:bodyPr rot="0" vert="horz" wrap="square" lIns="0" tIns="0" rIns="0" bIns="0" anchor="t" anchorCtr="0" upright="1">
                          <a:noAutofit/>
                        </wps:bodyPr>
                      </wps:wsp>
                      <wps:wsp>
                        <wps:cNvPr id="1461" name="Text Box 1112"/>
                        <wps:cNvSpPr txBox="1">
                          <a:spLocks noChangeArrowheads="1"/>
                        </wps:cNvSpPr>
                        <wps:spPr bwMode="auto">
                          <a:xfrm>
                            <a:off x="2935605" y="3046730"/>
                            <a:ext cx="1244600" cy="42291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txbx>
                          <w:txbxContent>
                            <w:p w14:paraId="3A0AA1D3" w14:textId="77777777" w:rsidR="007661EF" w:rsidRPr="00B36A60" w:rsidRDefault="007661E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Pallets inspection</w:t>
                              </w:r>
                            </w:p>
                            <w:p w14:paraId="44EEE023" w14:textId="77777777"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Area</w:t>
                              </w:r>
                            </w:p>
                          </w:txbxContent>
                        </wps:txbx>
                        <wps:bodyPr rot="0" vert="horz" wrap="square" lIns="63094" tIns="31547" rIns="63094" bIns="31547" anchor="t" anchorCtr="0" upright="1">
                          <a:noAutofit/>
                        </wps:bodyPr>
                      </wps:wsp>
                      <wps:wsp>
                        <wps:cNvPr id="1462" name="Rectangle 1113"/>
                        <wps:cNvSpPr>
                          <a:spLocks noChangeArrowheads="1"/>
                        </wps:cNvSpPr>
                        <wps:spPr bwMode="auto">
                          <a:xfrm rot="5400000">
                            <a:off x="3707130" y="2573020"/>
                            <a:ext cx="1492885" cy="3486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64" name="Rectangle 1115" descr="אלכסון רחב כלפי מעלה"/>
                        <wps:cNvSpPr>
                          <a:spLocks noChangeArrowheads="1"/>
                        </wps:cNvSpPr>
                        <wps:spPr bwMode="auto">
                          <a:xfrm>
                            <a:off x="2239010" y="2000885"/>
                            <a:ext cx="547370" cy="597535"/>
                          </a:xfrm>
                          <a:prstGeom prst="rect">
                            <a:avLst/>
                          </a:prstGeom>
                          <a:pattFill prst="wdUpDiag">
                            <a:fgClr>
                              <a:srgbClr val="000000">
                                <a:alpha val="19000"/>
                              </a:srgbClr>
                            </a:fgClr>
                            <a:bgClr>
                              <a:srgbClr val="FFFFFF">
                                <a:alpha val="19000"/>
                              </a:srgbClr>
                            </a:bgClr>
                          </a:pattFill>
                          <a:ln w="9525">
                            <a:solidFill>
                              <a:srgbClr val="000000"/>
                            </a:solidFill>
                            <a:miter lim="800000"/>
                            <a:headEnd/>
                            <a:tailEnd/>
                          </a:ln>
                        </wps:spPr>
                        <wps:bodyPr rot="0" vert="horz" wrap="square" lIns="91440" tIns="45720" rIns="91440" bIns="45720" anchor="ctr" anchorCtr="0" upright="1">
                          <a:noAutofit/>
                        </wps:bodyPr>
                      </wps:wsp>
                      <wps:wsp>
                        <wps:cNvPr id="1465" name="Rectangle 1116"/>
                        <wps:cNvSpPr>
                          <a:spLocks noChangeArrowheads="1"/>
                        </wps:cNvSpPr>
                        <wps:spPr bwMode="auto">
                          <a:xfrm>
                            <a:off x="2861945" y="1971040"/>
                            <a:ext cx="249555" cy="249555"/>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wgp>
                        <wpg:cNvPr id="1466" name="Group 1117"/>
                        <wpg:cNvGrpSpPr>
                          <a:grpSpLocks/>
                        </wpg:cNvGrpSpPr>
                        <wpg:grpSpPr bwMode="auto">
                          <a:xfrm>
                            <a:off x="2487930" y="2000885"/>
                            <a:ext cx="348615" cy="210820"/>
                            <a:chOff x="702" y="3974"/>
                            <a:chExt cx="318" cy="192"/>
                          </a:xfrm>
                        </wpg:grpSpPr>
                        <wps:wsp>
                          <wps:cNvPr id="1467" name="Rectangle 1118"/>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68" name="Text Box 1119"/>
                          <wps:cNvSpPr txBox="1">
                            <a:spLocks noChangeArrowheads="1"/>
                          </wps:cNvSpPr>
                          <wps:spPr bwMode="auto">
                            <a:xfrm>
                              <a:off x="702" y="3974"/>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E0A866"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63094" tIns="31547" rIns="63094" bIns="31547" anchor="t" anchorCtr="0" upright="1">
                            <a:noAutofit/>
                          </wps:bodyPr>
                        </wps:wsp>
                      </wpg:wgp>
                      <wps:wsp>
                        <wps:cNvPr id="1469" name="Line 1120"/>
                        <wps:cNvCnPr>
                          <a:cxnSpLocks noChangeShapeType="1"/>
                        </wps:cNvCnPr>
                        <wps:spPr bwMode="auto">
                          <a:xfrm>
                            <a:off x="4379595" y="2697480"/>
                            <a:ext cx="0" cy="7962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0" name="Line 1121"/>
                        <wps:cNvCnPr>
                          <a:cxnSpLocks noChangeShapeType="1"/>
                        </wps:cNvCnPr>
                        <wps:spPr bwMode="auto">
                          <a:xfrm>
                            <a:off x="4528820" y="2697480"/>
                            <a:ext cx="0" cy="7962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1" name="Line 1122"/>
                        <wps:cNvCnPr>
                          <a:cxnSpLocks noChangeShapeType="1"/>
                        </wps:cNvCnPr>
                        <wps:spPr bwMode="auto">
                          <a:xfrm>
                            <a:off x="4528820" y="2000885"/>
                            <a:ext cx="0" cy="3981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2" name="Line 1123"/>
                        <wps:cNvCnPr>
                          <a:cxnSpLocks noChangeShapeType="1"/>
                        </wps:cNvCnPr>
                        <wps:spPr bwMode="auto">
                          <a:xfrm>
                            <a:off x="4379595" y="2000885"/>
                            <a:ext cx="0" cy="3981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73" name="Rectangle 1124"/>
                        <wps:cNvSpPr>
                          <a:spLocks noChangeArrowheads="1"/>
                        </wps:cNvSpPr>
                        <wps:spPr bwMode="auto">
                          <a:xfrm>
                            <a:off x="3333750" y="2000885"/>
                            <a:ext cx="846455" cy="44831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474" name="Rectangle 1125"/>
                        <wps:cNvSpPr>
                          <a:spLocks noChangeArrowheads="1"/>
                        </wps:cNvSpPr>
                        <wps:spPr bwMode="auto">
                          <a:xfrm>
                            <a:off x="2935605" y="2000885"/>
                            <a:ext cx="696595" cy="3981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75" name="Line 1126"/>
                        <wps:cNvCnPr>
                          <a:cxnSpLocks noChangeShapeType="1"/>
                        </wps:cNvCnPr>
                        <wps:spPr bwMode="auto">
                          <a:xfrm>
                            <a:off x="5821680" y="2748280"/>
                            <a:ext cx="0" cy="1193165"/>
                          </a:xfrm>
                          <a:prstGeom prst="line">
                            <a:avLst/>
                          </a:prstGeom>
                          <a:noFill/>
                          <a:ln w="22225">
                            <a:solidFill>
                              <a:srgbClr val="000000"/>
                            </a:solidFill>
                            <a:prstDash val="dashDot"/>
                            <a:round/>
                            <a:headEnd/>
                            <a:tailEnd type="triangle" w="lg" len="lg"/>
                          </a:ln>
                          <a:extLst>
                            <a:ext uri="{909E8E84-426E-40DD-AFC4-6F175D3DCCD1}">
                              <a14:hiddenFill xmlns:a14="http://schemas.microsoft.com/office/drawing/2010/main">
                                <a:noFill/>
                              </a14:hiddenFill>
                            </a:ext>
                          </a:extLst>
                        </wps:spPr>
                        <wps:bodyPr/>
                      </wps:wsp>
                      <wps:wsp>
                        <wps:cNvPr id="1476" name="Text Box 1134"/>
                        <wps:cNvSpPr txBox="1">
                          <a:spLocks noChangeArrowheads="1"/>
                        </wps:cNvSpPr>
                        <wps:spPr bwMode="auto">
                          <a:xfrm>
                            <a:off x="3683000" y="2000885"/>
                            <a:ext cx="497205" cy="27305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13545" w14:textId="77777777" w:rsidR="007661EF" w:rsidRPr="00B36A60" w:rsidRDefault="007661EF" w:rsidP="00D42C5C">
                              <w:pPr>
                                <w:autoSpaceDE w:val="0"/>
                                <w:autoSpaceDN w:val="0"/>
                                <w:adjustRightInd w:val="0"/>
                                <w:jc w:val="right"/>
                                <w:rPr>
                                  <w:rFonts w:ascii="Arial" w:hAnsi="Arial" w:cs="Arial"/>
                                  <w:b/>
                                  <w:bCs/>
                                  <w:i/>
                                  <w:iCs/>
                                  <w:color w:val="000000"/>
                                  <w:sz w:val="17"/>
                                  <w:szCs w:val="17"/>
                                  <w:rtl/>
                                </w:rPr>
                              </w:pPr>
                              <w:r w:rsidRPr="00B36A60">
                                <w:rPr>
                                  <w:rFonts w:ascii="Arial" w:hAnsi="Arial" w:cs="Arial"/>
                                  <w:b/>
                                  <w:bCs/>
                                  <w:i/>
                                  <w:iCs/>
                                  <w:color w:val="000000"/>
                                  <w:sz w:val="17"/>
                                  <w:szCs w:val="17"/>
                                </w:rPr>
                                <w:t>Driver’s</w:t>
                              </w:r>
                              <w:r w:rsidRPr="00B36A60">
                                <w:rPr>
                                  <w:rFonts w:ascii="Arial" w:hAnsi="Arial" w:cs="Arial"/>
                                  <w:b/>
                                  <w:bCs/>
                                  <w:i/>
                                  <w:iCs/>
                                  <w:color w:val="000000"/>
                                  <w:sz w:val="19"/>
                                  <w:szCs w:val="19"/>
                                </w:rPr>
                                <w:t xml:space="preserve"> </w:t>
                              </w:r>
                              <w:r w:rsidRPr="00B36A60">
                                <w:rPr>
                                  <w:rFonts w:ascii="Arial" w:hAnsi="Arial" w:cs="Arial"/>
                                  <w:b/>
                                  <w:bCs/>
                                  <w:i/>
                                  <w:iCs/>
                                  <w:color w:val="000000"/>
                                  <w:sz w:val="17"/>
                                  <w:szCs w:val="17"/>
                                </w:rPr>
                                <w:t>rooms</w:t>
                              </w:r>
                            </w:p>
                          </w:txbxContent>
                        </wps:txbx>
                        <wps:bodyPr rot="0" vert="horz" wrap="square" lIns="0" tIns="0" rIns="0" bIns="0" anchor="t" anchorCtr="0" upright="1">
                          <a:noAutofit/>
                        </wps:bodyPr>
                      </wps:wsp>
                      <wps:wsp>
                        <wps:cNvPr id="1477" name="Rectangle 1135"/>
                        <wps:cNvSpPr>
                          <a:spLocks noChangeArrowheads="1"/>
                        </wps:cNvSpPr>
                        <wps:spPr bwMode="auto">
                          <a:xfrm>
                            <a:off x="3683000" y="2000885"/>
                            <a:ext cx="546735" cy="39814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g:wgp>
                        <wpg:cNvPr id="1478" name="Group 1136"/>
                        <wpg:cNvGrpSpPr>
                          <a:grpSpLocks/>
                        </wpg:cNvGrpSpPr>
                        <wpg:grpSpPr bwMode="auto">
                          <a:xfrm>
                            <a:off x="4552315" y="2468880"/>
                            <a:ext cx="349250" cy="210185"/>
                            <a:chOff x="702" y="3974"/>
                            <a:chExt cx="318" cy="192"/>
                          </a:xfrm>
                        </wpg:grpSpPr>
                        <wps:wsp>
                          <wps:cNvPr id="1479" name="Rectangle 1137"/>
                          <wps:cNvSpPr>
                            <a:spLocks noChangeArrowheads="1"/>
                          </wps:cNvSpPr>
                          <wps:spPr bwMode="auto">
                            <a:xfrm>
                              <a:off x="766" y="3975"/>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80" name="Text Box 1138"/>
                          <wps:cNvSpPr txBox="1">
                            <a:spLocks noChangeArrowheads="1"/>
                          </wps:cNvSpPr>
                          <wps:spPr bwMode="auto">
                            <a:xfrm>
                              <a:off x="702" y="3974"/>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7044C3"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wps:txbx>
                          <wps:bodyPr rot="0" vert="horz" wrap="square" lIns="63094" tIns="31547" rIns="63094" bIns="31547" anchor="t" anchorCtr="0" upright="1">
                            <a:noAutofit/>
                          </wps:bodyPr>
                        </wps:wsp>
                      </wpg:wgp>
                      <wpg:wgp>
                        <wpg:cNvPr id="1481" name="Group 1140"/>
                        <wpg:cNvGrpSpPr>
                          <a:grpSpLocks/>
                        </wpg:cNvGrpSpPr>
                        <wpg:grpSpPr bwMode="auto">
                          <a:xfrm>
                            <a:off x="2964815" y="4288790"/>
                            <a:ext cx="1393190" cy="280035"/>
                            <a:chOff x="68" y="3929"/>
                            <a:chExt cx="1270" cy="255"/>
                          </a:xfrm>
                        </wpg:grpSpPr>
                        <wpg:grpSp>
                          <wpg:cNvPr id="1482" name="Group 1141"/>
                          <wpg:cNvGrpSpPr>
                            <a:grpSpLocks/>
                          </wpg:cNvGrpSpPr>
                          <wpg:grpSpPr bwMode="auto">
                            <a:xfrm>
                              <a:off x="1049" y="3964"/>
                              <a:ext cx="280" cy="192"/>
                              <a:chOff x="140" y="3992"/>
                              <a:chExt cx="318" cy="192"/>
                            </a:xfrm>
                          </wpg:grpSpPr>
                          <wps:wsp>
                            <wps:cNvPr id="1483" name="Rectangle 1142"/>
                            <wps:cNvSpPr>
                              <a:spLocks noChangeArrowheads="1"/>
                            </wps:cNvSpPr>
                            <wps:spPr bwMode="auto">
                              <a:xfrm>
                                <a:off x="204" y="3993"/>
                                <a:ext cx="226" cy="18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484" name="Text Box 1143"/>
                            <wps:cNvSpPr txBox="1">
                              <a:spLocks noChangeArrowheads="1"/>
                            </wps:cNvSpPr>
                            <wps:spPr bwMode="auto">
                              <a:xfrm>
                                <a:off x="140" y="3992"/>
                                <a:ext cx="318"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684E58"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VR</w:t>
                                  </w:r>
                                </w:p>
                              </w:txbxContent>
                            </wps:txbx>
                            <wps:bodyPr rot="0" vert="horz" wrap="square" lIns="63094" tIns="31547" rIns="63094" bIns="31547" anchor="t" anchorCtr="0" upright="1">
                              <a:noAutofit/>
                            </wps:bodyPr>
                          </wps:wsp>
                        </wpg:grpSp>
                        <wps:wsp>
                          <wps:cNvPr id="1485" name="Text Box 1144"/>
                          <wps:cNvSpPr txBox="1">
                            <a:spLocks noChangeArrowheads="1"/>
                          </wps:cNvSpPr>
                          <wps:spPr bwMode="auto">
                            <a:xfrm>
                              <a:off x="68" y="3953"/>
                              <a:ext cx="1062" cy="192"/>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031877"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Vehicle ID Reader</w:t>
                                </w:r>
                              </w:p>
                            </w:txbxContent>
                          </wps:txbx>
                          <wps:bodyPr rot="0" vert="horz" wrap="square" lIns="63094" tIns="31547" rIns="63094" bIns="31547" anchor="t" anchorCtr="0" upright="1">
                            <a:noAutofit/>
                          </wps:bodyPr>
                        </wps:wsp>
                        <wps:wsp>
                          <wps:cNvPr id="1486" name="Rectangle 1145"/>
                          <wps:cNvSpPr>
                            <a:spLocks noChangeArrowheads="1"/>
                          </wps:cNvSpPr>
                          <wps:spPr bwMode="auto">
                            <a:xfrm>
                              <a:off x="113" y="3929"/>
                              <a:ext cx="1225" cy="2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g:wgp>
                    </wpc:wpc>
                  </a:graphicData>
                </a:graphic>
              </wp:inline>
            </w:drawing>
          </mc:Choice>
          <mc:Fallback>
            <w:pict>
              <v:group w14:anchorId="73BE17A3" id="Canvas 1147" o:spid="_x0000_s1026" editas="canvas" style="width:481.9pt;height:365.3pt;mso-position-horizontal-relative:char;mso-position-vertical-relative:line" coordsize="61201,46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201;height:46393;visibility:visible;mso-wrap-style:square">
                  <v:fill o:detectmouseclick="t"/>
                  <v:path o:connecttype="none"/>
                </v:shape>
                <v:shapetype id="_x0000_t202" coordsize="21600,21600" o:spt="202" path="m,l,21600r21600,l21600,xe">
                  <v:stroke joinstyle="miter"/>
                  <v:path gradientshapeok="t" o:connecttype="rect"/>
                </v:shapetype>
                <v:shape id="Text Box 1014" o:spid="_x0000_s1028" type="#_x0000_t202" style="position:absolute;left:12306;width:34976;height:52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" filled="f" fillcolor="#bbe0e3" stroked="f">
                  <v:textbox inset="1.75261mm,.87631mm,1.75261mm,.87631mm">
                    <w:txbxContent>
                      <w:p w14:paraId="21E930A2" w14:textId="77777777" w:rsidR="007661EF" w:rsidRPr="00B36A60" w:rsidRDefault="007661EF" w:rsidP="00D42C5C">
                        <w:pPr>
                          <w:autoSpaceDE w:val="0"/>
                          <w:autoSpaceDN w:val="0"/>
                          <w:adjustRightInd w:val="0"/>
                          <w:jc w:val="center"/>
                          <w:rPr>
                            <w:rFonts w:ascii="Arial" w:hAnsi="Arial" w:cs="Arial"/>
                            <w:b/>
                            <w:bCs/>
                            <w:i/>
                            <w:iCs/>
                            <w:color w:val="000000"/>
                            <w:sz w:val="33"/>
                            <w:szCs w:val="33"/>
                            <w:u w:val="single"/>
                          </w:rPr>
                        </w:pPr>
                        <w:r w:rsidRPr="00B36A60">
                          <w:rPr>
                            <w:rFonts w:ascii="Arial" w:hAnsi="Arial" w:cs="Arial"/>
                            <w:b/>
                            <w:bCs/>
                            <w:i/>
                            <w:iCs/>
                            <w:color w:val="000000"/>
                            <w:sz w:val="33"/>
                            <w:szCs w:val="33"/>
                            <w:u w:val="single"/>
                          </w:rPr>
                          <w:t>Site Main Procedures</w:t>
                        </w:r>
                      </w:p>
                      <w:p w14:paraId="09FB7C8A" w14:textId="77777777" w:rsidR="007661EF" w:rsidRPr="00B36A60" w:rsidRDefault="007661EF" w:rsidP="00D42C5C">
                        <w:pPr>
                          <w:autoSpaceDE w:val="0"/>
                          <w:autoSpaceDN w:val="0"/>
                          <w:adjustRightInd w:val="0"/>
                          <w:jc w:val="center"/>
                          <w:rPr>
                            <w:rFonts w:ascii="Arial" w:hAnsi="Arial" w:cs="Arial"/>
                            <w:b/>
                            <w:bCs/>
                            <w:i/>
                            <w:iCs/>
                            <w:color w:val="000000"/>
                            <w:sz w:val="25"/>
                            <w:szCs w:val="25"/>
                            <w:rtl/>
                          </w:rPr>
                        </w:pPr>
                        <w:r w:rsidRPr="00B36A60">
                          <w:rPr>
                            <w:rFonts w:ascii="Arial" w:hAnsi="Arial" w:cs="Arial"/>
                            <w:b/>
                            <w:bCs/>
                            <w:i/>
                            <w:iCs/>
                            <w:color w:val="000000"/>
                            <w:sz w:val="28"/>
                            <w:szCs w:val="28"/>
                          </w:rPr>
                          <w:t>Control &amp; Monitoring Systems (SDMS</w:t>
                        </w:r>
                        <w:r w:rsidRPr="00B36A60">
                          <w:rPr>
                            <w:rFonts w:ascii="Arial" w:hAnsi="Arial" w:cs="Arial"/>
                            <w:b/>
                            <w:bCs/>
                            <w:i/>
                            <w:iCs/>
                            <w:color w:val="000000"/>
                            <w:sz w:val="25"/>
                            <w:szCs w:val="25"/>
                          </w:rPr>
                          <w:t>)</w:t>
                        </w:r>
                      </w:p>
                    </w:txbxContent>
                  </v:textbox>
                </v:shape>
                <v:shape id="Text Box 1015" o:spid="_x0000_s1029" type="#_x0000_t202" style="position:absolute;left:495;top:13544;width:9455;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" filled="f" fillcolor="#bbe0e3" stroked="f">
                  <v:textbox inset="0,0,0,0">
                    <w:txbxContent>
                      <w:p w14:paraId="6F3D9041" w14:textId="77777777" w:rsidR="007661EF" w:rsidRPr="00B36A60" w:rsidRDefault="007661E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Radiography Track</w:t>
                        </w:r>
                      </w:p>
                    </w:txbxContent>
                  </v:textbox>
                </v:shape>
                <v:rect id="Rectangle 1016" o:spid="_x0000_s1030" style="position:absolute;left:10668;top:6584;width:50533;height:313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" filled="f" fillcolor="#bbe0e3" strokeweight="2pt"/>
                <v:shape id="Text Box 1017" o:spid="_x0000_s1031" type="#_x0000_t202" style="position:absolute;left:10267;top:7010;width:7900;height:5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" filled="f" fillcolor="#bbe0e3" stroked="f">
                  <v:textbox inset="1.75261mm,.87631mm,1.75261mm,.87631mm">
                    <w:txbxContent>
                      <w:p w14:paraId="0D8A5805" w14:textId="44B72402" w:rsidR="007661EF" w:rsidRPr="00B36A60" w:rsidRDefault="007661EF" w:rsidP="00A90809">
                        <w:pPr>
                          <w:autoSpaceDE w:val="0"/>
                          <w:autoSpaceDN w:val="0"/>
                          <w:adjustRightInd w:val="0"/>
                          <w:jc w:val="right"/>
                          <w:rPr>
                            <w:rFonts w:ascii="Arial" w:hAnsi="Arial" w:cs="Arial"/>
                            <w:b/>
                            <w:bCs/>
                            <w:i/>
                            <w:iCs/>
                            <w:color w:val="000000"/>
                            <w:sz w:val="22"/>
                            <w:szCs w:val="22"/>
                            <w:rtl/>
                          </w:rPr>
                        </w:pPr>
                        <w:r w:rsidRPr="00B36A60">
                          <w:rPr>
                            <w:rFonts w:ascii="Arial" w:hAnsi="Arial" w:cs="Arial"/>
                            <w:b/>
                            <w:bCs/>
                            <w:i/>
                            <w:iCs/>
                            <w:color w:val="000000"/>
                            <w:sz w:val="22"/>
                            <w:szCs w:val="22"/>
                          </w:rPr>
                          <w:t xml:space="preserve">CI &amp; </w:t>
                        </w:r>
                        <w:proofErr w:type="spellStart"/>
                        <w:r w:rsidRPr="00B36A60">
                          <w:rPr>
                            <w:rFonts w:ascii="Arial" w:hAnsi="Arial" w:cs="Arial"/>
                            <w:b/>
                            <w:bCs/>
                            <w:i/>
                            <w:iCs/>
                            <w:color w:val="000000"/>
                            <w:sz w:val="22"/>
                            <w:szCs w:val="22"/>
                          </w:rPr>
                          <w:t>CIex</w:t>
                        </w:r>
                        <w:proofErr w:type="spellEnd"/>
                      </w:p>
                    </w:txbxContent>
                  </v:textbox>
                </v:shape>
                <v:shape id="door" o:spid="_x0000_s1032" style="position:absolute;left:6953;top:7289;width:6248;height:3976;rotation:3245317fd;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" path="m21600,21600l6007,127,4665,2541,3579,5209,2492,8259r-894,3049l959,14739,383,18169,,21600e" filled="f" strokeweight="3pt">
                  <v:stroke joinstyle="miter"/>
                  <v:path o:connecttype="custom" o:connectlocs="624840,397510;173769,2337;0,397510" o:connectangles="0,0,0" textboxrect="2668,11181,13404,20139"/>
                  <o:lock v:ext="edit" verticies="t"/>
                </v:shape>
                <v:line id="Line 1019" o:spid="_x0000_s1033" style="position:absolute;flip:y;visibility:visible;mso-wrap-style:square" from="5727,8274" to="10452,9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">
                  <v:stroke endarrow="block"/>
                </v:line>
                <v:shape id="Text Box 1020" o:spid="_x0000_s1034" type="#_x0000_t202" style="position:absolute;top:9067;width:9982;height:2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" filled="f" fillcolor="#bbe0e3" stroked="f">
                  <v:textbox inset="1.75261mm,.87631mm,1.75261mm,.87631mm">
                    <w:txbxContent>
                      <w:p w14:paraId="5C6179DF" w14:textId="77777777"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Entrance lanes</w:t>
                        </w:r>
                      </w:p>
                    </w:txbxContent>
                  </v:textbox>
                </v:shape>
                <v:shape id="Text Box 1021" o:spid="_x0000_s1035" type="#_x0000_t202" style="position:absolute;left:996;top:6076;width:7601;height:2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" filled="f" fillcolor="#bbe0e3" stroked="f">
                  <v:textbox inset="1.75261mm,.87631mm,1.75261mm,.87631mm">
                    <w:txbxContent>
                      <w:p w14:paraId="20E27B7F" w14:textId="521A2B6F"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Gates </w:t>
                        </w:r>
                      </w:p>
                    </w:txbxContent>
                  </v:textbox>
                </v:shape>
                <v:shape id="Text Box 1022" o:spid="_x0000_s1036" type="#_x0000_t202" style="position:absolute;left:47002;top:32613;width:969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" filled="f" fillcolor="#bbe0e3" stroked="f">
                  <v:textbox inset="0,0,0,0">
                    <w:txbxContent>
                      <w:p w14:paraId="7961DFEF"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9"/>
                            <w:szCs w:val="19"/>
                          </w:rPr>
                          <w:t>Check-Out WS</w:t>
                        </w:r>
                        <w:r w:rsidRPr="00B36A60">
                          <w:rPr>
                            <w:rFonts w:ascii="Arial" w:hAnsi="Arial" w:cs="Arial"/>
                            <w:b/>
                            <w:bCs/>
                            <w:i/>
                            <w:iCs/>
                            <w:color w:val="000000"/>
                            <w:sz w:val="22"/>
                            <w:szCs w:val="22"/>
                          </w:rPr>
                          <w:t xml:space="preserve"> </w:t>
                        </w:r>
                      </w:p>
                    </w:txbxContent>
                  </v:textbox>
                </v:shape>
                <v:rect id="Rectangle 1023" o:spid="_x0000_s1037" style="position:absolute;left:48272;top:32448;width:8947;height:54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" filled="f" fillcolor="#bbe0e3"/>
                <v:shape id="door" o:spid="_x0000_s1038" style="position:absolute;left:55448;top:36220;width:4527;height:3975;rotation:-3341536fd;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" path="m21600,21600l6007,127,4665,2541,3579,5209,2492,8259r-894,3049l959,14739,383,18169,,21600e" filled="f" strokeweight="3pt">
                  <v:stroke joinstyle="miter"/>
                  <v:path o:connecttype="custom" o:connectlocs="452755,397510;125912,2337;0,397510" o:connectangles="0,0,0" textboxrect="2668,11181,13404,20139"/>
                  <o:lock v:ext="edit" verticies="t"/>
                </v:shape>
                <v:line id="Line 1025" o:spid="_x0000_s1039" style="position:absolute;visibility:visible;mso-wrap-style:square" from="58712,36937" to="58712,41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">
                  <v:stroke endarrow="block"/>
                </v:line>
                <v:shape id="Text Box 1028" o:spid="_x0000_s1040" type="#_x0000_t202" style="position:absolute;left:1111;top:32150;width:9455;height:2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" filled="f" fillcolor="#bbe0e3" stroked="f">
                  <v:textbox inset="1.75261mm,.87631mm,1.75261mm,.87631mm">
                    <w:txbxContent>
                      <w:p w14:paraId="29DDD2A4"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Site perimeter</w:t>
                        </w:r>
                      </w:p>
                    </w:txbxContent>
                  </v:textbox>
                </v:shape>
                <v:line id="Line 1029" o:spid="_x0000_s1041" style="position:absolute;flip:y;visibility:visible;mso-wrap-style:square" from="8077,30168" to="10566,326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">
                  <v:stroke endarrow="block"/>
                </v:line>
                <v:rect id="Rectangle 1031" o:spid="_x0000_s1042" style="position:absolute;left:42792;top:11055;width:10948;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" filled="f" fillcolor="#bbe0e3" strokeweight="2.25pt">
                  <v:stroke dashstyle="1 1"/>
                </v:rect>
                <v:shape id="Text Box 1032" o:spid="_x0000_s1043" type="#_x0000_t202" style="position:absolute;left:42792;top:11550;width:9868;height:3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" filled="f" fillcolor="#bbe0e3" stroked="f">
                  <v:textbox inset="1.75261mm,.87631mm,1.75261mm,.87631mm">
                    <w:txbxContent>
                      <w:p w14:paraId="0CD4325F" w14:textId="77777777" w:rsidR="007661EF" w:rsidRPr="00B36A60" w:rsidRDefault="007661E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Pre-Clearance </w:t>
                        </w:r>
                      </w:p>
                      <w:p w14:paraId="439D1950" w14:textId="362821CA"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v:textbox>
                </v:shape>
                <v:group id="Group 1036" o:spid="_x0000_s1044" style="position:absolute;left:18916;top:11550;width:10109;height:5027" coordorigin="1927,1480" coordsize="922,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">
                  <v:rect id="Rectangle 1037" o:spid="_x0000_s1045" style="position:absolute;left:1973;top:1480;width:816;height:4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" filled="f" fillcolor="#bbe0e3" strokeweight="2.25pt">
                    <v:stroke dashstyle="1 1"/>
                  </v:rect>
                  <v:shape id="Text Box 1038" o:spid="_x0000_s1046" type="#_x0000_t202" style="position:absolute;left:1927;top:1480;width:922;height:3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" filled="f" fillcolor="#bbe0e3" stroked="f">
                    <v:textbox inset="1.75261mm,.87631mm,1.75261mm,.87631mm">
                      <w:txbxContent>
                        <w:p w14:paraId="33FE6090" w14:textId="77777777" w:rsidR="007661EF" w:rsidRPr="00B36A60" w:rsidRDefault="007661E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 xml:space="preserve">Pre-inspection </w:t>
                          </w:r>
                        </w:p>
                        <w:p w14:paraId="40CB4DDA" w14:textId="00AFAACD"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Parking Lots</w:t>
                          </w:r>
                        </w:p>
                      </w:txbxContent>
                    </v:textbox>
                  </v:shape>
                  <v:rect id="Rectangle 1039" o:spid="_x0000_s1047" style="position:absolute;left:2608;top:1770;width:136;height:1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" filled="f" fillcolor="#bbe0e3" strokeweight="1.75pt"/>
                  <v:shape id="Text Box 1040" o:spid="_x0000_s1048" type="#_x0000_t202" style="position:absolute;left:2596;top:1746;width:181;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" filled="f" fillcolor="#bbe0e3" stroked="f">
                    <v:textbox inset="1.75261mm,.87631mm,1.75261mm,.87631mm">
                      <w:txbxContent>
                        <w:p w14:paraId="27270CEF"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v:rect id="Rectangle 1041" o:spid="_x0000_s1049" style="position:absolute;left:51746;top:13042;width:1733;height:15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" filled="f" fillcolor="#bbe0e3" strokeweight="1.75pt"/>
                <v:shape id="Text Box 1042" o:spid="_x0000_s1050" type="#_x0000_t202" style="position:absolute;left:51746;top:13042;width:1981;height:21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" filled="f" fillcolor="#bbe0e3" stroked="f">
                  <v:textbox inset="1.75261mm,.87631mm,1.75261mm,.87631mm">
                    <w:txbxContent>
                      <w:p w14:paraId="389D7010"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id="Group 1043" o:spid="_x0000_s1051" style="position:absolute;left:40303;top:22002;width:1981;height:2108" coordorigin="2925,2024" coordsize="227,2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">
                  <v:rect id="Rectangle 1044" o:spid="_x0000_s1052" style="position:absolute;left:2925;top:204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" filled="f" fillcolor="#bbe0e3" strokeweight="1.75pt"/>
                  <v:shape id="Text Box 1045" o:spid="_x0000_s1053" type="#_x0000_t202" style="position:absolute;left:2971;top:2024;width:181;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" filled="f" fillcolor="#bbe0e3" stroked="f">
                    <v:textbox inset="1.75261mm,.87631mm,1.75261mm,.87631mm">
                      <w:txbxContent>
                        <w:p w14:paraId="711D596F"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v:rect id="Rectangle 1046" o:spid="_x0000_s1054" style="position:absolute;left:11690;top:9766;width:1987;height:1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" filled="f" fillcolor="#bbe0e3" strokeweight="1.75pt"/>
                <v:shape id="Text Box 1047" o:spid="_x0000_s1055" type="#_x0000_t202" style="position:absolute;left:11112;top:9766;width:2235;height:1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" filled="f" fillcolor="#bbe0e3" stroked="f">
                  <v:textbox inset="0,0,0,0">
                    <w:txbxContent>
                      <w:p w14:paraId="3AF33BC3"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VR</w:t>
                        </w:r>
                      </w:p>
                    </w:txbxContent>
                  </v:textbox>
                </v:shape>
                <v:group id="Group 1048" o:spid="_x0000_s1056" style="position:absolute;left:30353;top:9569;width:10928;height:7458" coordorigin="2880,1117" coordsize="99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">
                  <v:rect id="Rectangle 1049" o:spid="_x0000_s1057" style="position:absolute;left:2880;top:1117;width:953;height:6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" filled="f" fillcolor="#bbe0e3"/>
                  <v:shape id="Text Box 1050" o:spid="_x0000_s1058" type="#_x0000_t202" style="position:absolute;left:2880;top:1298;width:996;height: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" filled="f" fillcolor="#bbe0e3" stroked="f">
                    <v:textbox inset="1.75261mm,.87631mm,1.75261mm,.87631mm">
                      <w:txbxContent>
                        <w:p w14:paraId="168FF9D0" w14:textId="77777777" w:rsidR="007661EF" w:rsidRPr="00B36A60" w:rsidRDefault="007661EF" w:rsidP="00D42C5C">
                          <w:pPr>
                            <w:autoSpaceDE w:val="0"/>
                            <w:autoSpaceDN w:val="0"/>
                            <w:adjustRightInd w:val="0"/>
                            <w:jc w:val="right"/>
                            <w:rPr>
                              <w:rFonts w:ascii="Arial" w:hAnsi="Arial" w:cs="Arial"/>
                              <w:b/>
                              <w:bCs/>
                              <w:i/>
                              <w:iCs/>
                              <w:color w:val="FF3300"/>
                              <w:sz w:val="22"/>
                              <w:szCs w:val="22"/>
                            </w:rPr>
                          </w:pPr>
                          <w:r w:rsidRPr="00B36A60">
                            <w:rPr>
                              <w:rFonts w:ascii="Arial" w:hAnsi="Arial" w:cs="Arial"/>
                              <w:b/>
                              <w:bCs/>
                              <w:i/>
                              <w:iCs/>
                              <w:color w:val="FF3300"/>
                              <w:sz w:val="22"/>
                              <w:szCs w:val="22"/>
                            </w:rPr>
                            <w:t>Radiography</w:t>
                          </w:r>
                        </w:p>
                        <w:p w14:paraId="2C6F4EB8" w14:textId="7B3FC042" w:rsidR="007661EF" w:rsidRPr="00B36A60" w:rsidRDefault="007661EF" w:rsidP="00D42C5C">
                          <w:pPr>
                            <w:autoSpaceDE w:val="0"/>
                            <w:autoSpaceDN w:val="0"/>
                            <w:adjustRightInd w:val="0"/>
                            <w:jc w:val="center"/>
                            <w:rPr>
                              <w:rFonts w:ascii="Arial" w:hAnsi="Arial" w:cs="Arial"/>
                              <w:b/>
                              <w:bCs/>
                              <w:i/>
                              <w:iCs/>
                              <w:color w:val="FF3300"/>
                              <w:sz w:val="22"/>
                              <w:szCs w:val="22"/>
                              <w:rtl/>
                            </w:rPr>
                          </w:pPr>
                          <w:r w:rsidRPr="00B36A60">
                            <w:rPr>
                              <w:rFonts w:ascii="Arial" w:hAnsi="Arial" w:cs="Arial"/>
                              <w:b/>
                              <w:bCs/>
                              <w:i/>
                              <w:iCs/>
                              <w:color w:val="FF3300"/>
                              <w:sz w:val="22"/>
                              <w:szCs w:val="22"/>
                            </w:rPr>
                            <w:t>Facility (</w:t>
                          </w:r>
                          <w:proofErr w:type="spellStart"/>
                          <w:r w:rsidRPr="00B36A60">
                            <w:rPr>
                              <w:rFonts w:ascii="Arial" w:hAnsi="Arial" w:cs="Arial"/>
                              <w:b/>
                              <w:bCs/>
                              <w:i/>
                              <w:iCs/>
                              <w:color w:val="FF3300"/>
                              <w:sz w:val="22"/>
                              <w:szCs w:val="22"/>
                            </w:rPr>
                            <w:t>RAex</w:t>
                          </w:r>
                          <w:proofErr w:type="spellEnd"/>
                          <w:r w:rsidRPr="00B36A60">
                            <w:rPr>
                              <w:rFonts w:ascii="Arial" w:hAnsi="Arial" w:cs="Arial"/>
                              <w:b/>
                              <w:bCs/>
                              <w:i/>
                              <w:iCs/>
                              <w:color w:val="FF3300"/>
                              <w:sz w:val="22"/>
                              <w:szCs w:val="22"/>
                            </w:rPr>
                            <w:t>/</w:t>
                          </w:r>
                          <w:proofErr w:type="spellStart"/>
                          <w:r w:rsidRPr="00B36A60">
                            <w:rPr>
                              <w:rFonts w:ascii="Arial" w:hAnsi="Arial" w:cs="Arial"/>
                              <w:b/>
                              <w:bCs/>
                              <w:i/>
                              <w:iCs/>
                              <w:color w:val="FF3300"/>
                              <w:sz w:val="22"/>
                              <w:szCs w:val="22"/>
                            </w:rPr>
                            <w:t>Rb</w:t>
                          </w:r>
                          <w:proofErr w:type="spellEnd"/>
                          <w:r w:rsidRPr="00B36A60">
                            <w:rPr>
                              <w:rFonts w:ascii="Arial" w:hAnsi="Arial" w:cs="Arial"/>
                              <w:b/>
                              <w:bCs/>
                              <w:i/>
                              <w:iCs/>
                              <w:color w:val="FF3300"/>
                              <w:sz w:val="22"/>
                              <w:szCs w:val="22"/>
                            </w:rPr>
                            <w:t>/RC)</w:t>
                          </w:r>
                        </w:p>
                      </w:txbxContent>
                    </v:textbox>
                  </v:shape>
                  <v:group id="Group 1051" o:spid="_x0000_s1059" style="position:absolute;left:3061;top:1117;width:273;height:182" coordorigin="702,3974" coordsize="318,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">
                    <v:rect id="Rectangle 1052" o:spid="_x0000_s1060"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" filled="f" fillcolor="#bbe0e3" strokeweight="1.75pt"/>
                    <v:shape id="Text Box 1053" o:spid="_x0000_s1061" type="#_x0000_t202" style="position:absolute;left:702;top:3974;width:318;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" filled="f" fillcolor="#bbe0e3" stroked="f">
                      <v:textbox inset="1.75261mm,.87631mm,1.75261mm,.87631mm">
                        <w:txbxContent>
                          <w:p w14:paraId="3A378C7D"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DR</w:t>
                            </w:r>
                          </w:p>
                        </w:txbxContent>
                      </v:textbox>
                    </v:shape>
                  </v:group>
                  <v:group id="Group 1054" o:spid="_x0000_s1062" style="position:absolute;left:3288;top:1117;width:318;height:182" coordorigin="140,3992" coordsize="318,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">
                    <v:rect id="Rectangle 1055" o:spid="_x0000_s1063" style="position:absolute;left:204;top:399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" filled="f" fillcolor="#bbe0e3" strokeweight="1.75pt"/>
                    <v:shape id="Text Box 1056" o:spid="_x0000_s1064" type="#_x0000_t202" style="position:absolute;left:140;top:3992;width:318;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" filled="f" fillcolor="#bbe0e3" stroked="f">
                      <v:textbox inset="1.75261mm,.87631mm,1.75261mm,.87631mm">
                        <w:txbxContent>
                          <w:p w14:paraId="51AC35AA"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VR</w:t>
                            </w:r>
                          </w:p>
                        </w:txbxContent>
                      </v:textbox>
                    </v:shape>
                  </v:group>
                </v:group>
                <v:rect id="Rectangle 1057" o:spid="_x0000_s1065" style="position:absolute;left:48780;top:35941;width:1981;height:1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" filled="f" fillcolor="#bbe0e3" strokeweight="1.75pt"/>
                <v:shape id="Text Box 1058" o:spid="_x0000_s1066" type="#_x0000_t202" style="position:absolute;left:48628;top:36207;width:1994;height:1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" filled="f" fillcolor="#bbe0e3" stroked="f">
                  <v:textbox inset="0,0,0,0">
                    <w:txbxContent>
                      <w:p w14:paraId="756B1FE4"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VR</w:t>
                        </w:r>
                      </w:p>
                    </w:txbxContent>
                  </v:textbox>
                </v:shape>
                <v:rect id="Rectangle 1059" o:spid="_x0000_s1067" style="position:absolute;left:50761;top:35941;width:2477;height:1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" filled="f" fillcolor="#bbe0e3" strokeweight="1.75pt"/>
                <v:shape id="Text Box 1060" o:spid="_x0000_s1068" type="#_x0000_t202" style="position:absolute;left:50933;top:36322;width:1994;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" filled="f" fillcolor="#bbe0e3" stroked="f">
                  <v:textbox inset="0,0,0,0">
                    <w:txbxContent>
                      <w:p w14:paraId="60BC9B3E"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id="Group 1061" o:spid="_x0000_s1069" style="position:absolute;left:13341;top:43434;width:15933;height:2940" coordorigin="4150,4052" coordsize="1452,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">
                  <v:group id="Group 1062" o:spid="_x0000_s1070" style="position:absolute;left:5284;top:4055;width:318;height:192" coordorigin="702,3974"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">
                    <v:rect id="Rectangle 1063" o:spid="_x0000_s1071"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" filled="f" fillcolor="#bbe0e3" strokeweight="1.75pt"/>
                    <v:shape id="Text Box 1064" o:spid="_x0000_s1072" type="#_x0000_t202" style="position:absolute;left:702;top:3974;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" filled="f" fillcolor="#bbe0e3" stroked="f">
                      <v:textbox inset="1.75261mm,.87631mm,1.75261mm,.87631mm">
                        <w:txbxContent>
                          <w:p w14:paraId="1464188E"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v:shape id="Text Box 1065" o:spid="_x0000_s1073" type="#_x0000_t202" style="position:absolute;left:4150;top:4089;width:116;height: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" filled="f" fillcolor="#bbe0e3" stroked="f">
                    <v:textbox inset="1.75261mm,.87631mm,1.75261mm,.87631mm">
                      <w:txbxContent>
                        <w:p w14:paraId="50ADAD5B" w14:textId="77777777" w:rsidR="007661EF" w:rsidRPr="00B36A60" w:rsidRDefault="007661EF" w:rsidP="00D42C5C">
                          <w:pPr>
                            <w:autoSpaceDE w:val="0"/>
                            <w:autoSpaceDN w:val="0"/>
                            <w:adjustRightInd w:val="0"/>
                            <w:rPr>
                              <w:rFonts w:ascii="Arial" w:hAnsi="Arial" w:cs="Arial"/>
                              <w:b/>
                              <w:bCs/>
                              <w:i/>
                              <w:iCs/>
                              <w:color w:val="FF3300"/>
                              <w:sz w:val="25"/>
                              <w:szCs w:val="25"/>
                            </w:rPr>
                          </w:pPr>
                        </w:p>
                      </w:txbxContent>
                    </v:textbox>
                  </v:shape>
                  <v:shape id="Text Box 1066" o:spid="_x0000_s1074" type="#_x0000_t202" style="position:absolute;left:4157;top:4052;width:1203;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" filled="f" fillcolor="#bbe0e3" stroked="f">
                    <v:textbox inset="1.75261mm,.87631mm,1.75261mm,.87631mm">
                      <w:txbxContent>
                        <w:p w14:paraId="08433399"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Driver Ticket Reader</w:t>
                          </w:r>
                        </w:p>
                      </w:txbxContent>
                    </v:textbox>
                  </v:shape>
                </v:group>
                <v:group id="Group 1067" o:spid="_x0000_s1075" style="position:absolute;left:10267;top:43072;width:2236;height:2152" coordorigin="2925,2024" coordsize="227,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">
                  <v:rect id="Rectangle 1068" o:spid="_x0000_s1076" style="position:absolute;left:2925;top:204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" filled="f" fillcolor="#bbe0e3" strokeweight="1.75pt"/>
                  <v:shape id="Text Box 1069" o:spid="_x0000_s1077" type="#_x0000_t202" style="position:absolute;left:2971;top:2024;width:181;height:1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" filled="f" fillcolor="#bbe0e3" stroked="f">
                    <v:textbox inset="1.75261mm,.87631mm,1.75261mm,.87631mm">
                      <w:txbxContent>
                        <w:p w14:paraId="68676C93"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B</w:t>
                          </w:r>
                        </w:p>
                      </w:txbxContent>
                    </v:textbox>
                  </v:shape>
                </v:group>
                <v:shape id="Text Box 1070" o:spid="_x0000_s1078" type="#_x0000_t202" style="position:absolute;left:317;top:43402;width:9950;height:21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" filled="f" fillcolor="#bbe0e3" stroked="f">
                  <v:textbox inset="1.75261mm,.87631mm,1.75261mm,.87631mm">
                    <w:txbxContent>
                      <w:p w14:paraId="0F5C1F91"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Lighted Board</w:t>
                        </w:r>
                      </w:p>
                    </w:txbxContent>
                  </v:textbox>
                </v:shape>
                <v:rect id="Rectangle 1071" o:spid="_x0000_s1079" style="position:absolute;left:635;top:42856;width:12433;height:27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" filled="f" fillcolor="#bbe0e3"/>
                <v:rect id="Rectangle 1072" o:spid="_x0000_s1080" style="position:absolute;left:13684;top:42887;width:15913;height:2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" filled="f" fillcolor="#bbe0e3"/>
                <v:shape id="Text Box 1073" o:spid="_x0000_s1081" type="#_x0000_t202" style="position:absolute;left:7708;top:43103;width:7760;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" filled="f" fillcolor="#bbe0e3" stroked="f">
                  <v:textbox inset="1.75261mm,.87631mm,1.75261mm,.87631mm">
                    <w:txbxContent>
                      <w:p w14:paraId="449068D1" w14:textId="77777777" w:rsidR="007661EF" w:rsidRPr="00B36A60" w:rsidRDefault="007661EF" w:rsidP="00D42C5C">
                        <w:pPr>
                          <w:autoSpaceDE w:val="0"/>
                          <w:autoSpaceDN w:val="0"/>
                          <w:adjustRightInd w:val="0"/>
                          <w:rPr>
                            <w:rFonts w:ascii="Arial" w:hAnsi="Arial" w:cs="Arial"/>
                            <w:b/>
                            <w:bCs/>
                            <w:i/>
                            <w:iCs/>
                            <w:color w:val="FF3300"/>
                            <w:sz w:val="25"/>
                            <w:szCs w:val="25"/>
                          </w:rPr>
                        </w:pPr>
                      </w:p>
                    </w:txbxContent>
                  </v:textbox>
                </v:shape>
                <v:line id="Line 1078" o:spid="_x0000_s1082" style="position:absolute;visibility:visible;mso-wrap-style:square" from="17164,16236" to="19164,19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" stroked="f">
                  <v:stroke endarrow="block"/>
                </v:line>
                <v:line id="Line 1079" o:spid="_x0000_s1083" style="position:absolute;visibility:visible;mso-wrap-style:square" from="18167,17729" to="18167,17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">
                  <v:stroke endarrow="block"/>
                </v:line>
                <v:line id="Line 1080" o:spid="_x0000_s1084" style="position:absolute;flip:x y;visibility:visible;mso-wrap-style:square" from="16179,15735" to="17672,17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" stroked="f">
                  <v:stroke endarrow="block"/>
                </v:line>
                <v:line id="Line 1081" o:spid="_x0000_s1085" style="position:absolute;visibility:visible;mso-wrap-style:square" from="17672,17227" to="19164,187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" stroked="f">
                  <v:stroke endarrow="block"/>
                </v:line>
                <v:line id="Line 1082" o:spid="_x0000_s1086" style="position:absolute;visibility:visible;mso-wrap-style:square" from="16421,8077" to="20402,115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" strokecolor="red" strokeweight="1.25pt">
                  <v:stroke endarrow="block" endarrowwidth="wide" endarrowlength="long"/>
                </v:line>
                <v:line id="Line 1083" o:spid="_x0000_s1087" style="position:absolute;visibility:visible;mso-wrap-style:square" from="17672,17227" to="19659,19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" stroked="f">
                  <v:stroke endarrow="block"/>
                </v:line>
                <v:line id="Line 1084" o:spid="_x0000_s1088" style="position:absolute;visibility:visible;mso-wrap-style:square" from="16675,16236" to="19659,19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" stroked="f">
                  <v:stroke endarrow="block"/>
                </v:line>
                <v:line id="Line 1085" o:spid="_x0000_s1089" style="position:absolute;flip:x;visibility:visible;mso-wrap-style:square" from="16179,16725" to="17164,19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" stroked="f">
                  <v:stroke endarrow="block"/>
                </v:line>
                <v:shape id="Text Box 1086" o:spid="_x0000_s1090" type="#_x0000_t202" style="position:absolute;left:8451;top:14039;width:2274;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" filled="f" fillcolor="#bbe0e3" stroked="f">
                  <v:textbox inset="1.75261mm,.87631mm,1.75261mm,.87631mm">
                    <w:txbxContent>
                      <w:p w14:paraId="124B9D2E" w14:textId="77777777" w:rsidR="007661EF" w:rsidRPr="00B36A60" w:rsidRDefault="007661E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v:textbox>
                </v:shape>
                <v:line id="Line 1087" o:spid="_x0000_s1091" style="position:absolute;visibility:visible;mso-wrap-style:square" from="4984,15532" to="8959,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" strokecolor="red" strokeweight="1.25pt">
                  <v:stroke endarrow="block" endarrowwidth="wide" endarrowlength="long"/>
                </v:line>
                <v:shape id="Text Box 1088" o:spid="_x0000_s1092" type="#_x0000_t202" style="position:absolute;left:495;top:17024;width:9455;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" filled="f" fillcolor="#bbe0e3" stroked="f">
                  <v:textbox inset="0,0,0,0">
                    <w:txbxContent>
                      <w:p w14:paraId="2F4E25FD" w14:textId="77777777" w:rsidR="007661EF" w:rsidRPr="00B36A60" w:rsidRDefault="007661EF" w:rsidP="00D42C5C">
                        <w:pPr>
                          <w:autoSpaceDE w:val="0"/>
                          <w:autoSpaceDN w:val="0"/>
                          <w:adjustRightInd w:val="0"/>
                          <w:jc w:val="right"/>
                          <w:rPr>
                            <w:rFonts w:ascii="Arial" w:hAnsi="Arial" w:cs="Arial"/>
                            <w:b/>
                            <w:bCs/>
                            <w:i/>
                            <w:iCs/>
                            <w:color w:val="000000"/>
                            <w:sz w:val="19"/>
                            <w:szCs w:val="19"/>
                            <w:rtl/>
                          </w:rPr>
                        </w:pPr>
                        <w:r w:rsidRPr="00B36A60">
                          <w:rPr>
                            <w:rFonts w:ascii="Arial" w:hAnsi="Arial" w:cs="Arial"/>
                            <w:b/>
                            <w:bCs/>
                            <w:i/>
                            <w:iCs/>
                            <w:color w:val="000000"/>
                            <w:sz w:val="19"/>
                            <w:szCs w:val="19"/>
                          </w:rPr>
                          <w:t>Manual Track</w:t>
                        </w:r>
                      </w:p>
                    </w:txbxContent>
                  </v:textbox>
                </v:shape>
                <v:line id="Line 1089" o:spid="_x0000_s1093" style="position:absolute;visibility:visible;mso-wrap-style:square" from="996,19513" to="5975,195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" strokeweight="1.75pt">
                  <v:stroke dashstyle="dashDot" endarrow="block" endarrowwidth="wide" endarrowlength="long"/>
                </v:line>
                <v:shape id="Text Box 1090" o:spid="_x0000_s1094" type="#_x0000_t202" style="position:absolute;left:6108;top:18573;width:2909;height:1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" filled="f" fillcolor="#bbe0e3" stroked="f">
                  <v:textbox inset="0,0,0,0">
                    <w:txbxContent>
                      <w:p w14:paraId="72222A7E"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M, P</w:t>
                        </w:r>
                      </w:p>
                    </w:txbxContent>
                  </v:textbox>
                </v:shape>
                <v:rect id="Rectangle 1091" o:spid="_x0000_s1095" style="position:absolute;top:12547;width:10452;height:119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" filled="f" fillcolor="#bbe0e3" strokeweight="2pt"/>
                <v:rect id="Rectangle 1092" o:spid="_x0000_s1096" style="position:absolute;left:13931;top:9086;width:1855;height:19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" filled="f" fillcolor="#bbe0e3" strokeweight="1.75pt"/>
                <v:shape id="Text Box 1093" o:spid="_x0000_s1097" type="#_x0000_t202" style="position:absolute;left:13227;top:9264;width:2990;height:1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" filled="f" fillcolor="#bbe0e3" stroked="f">
                  <v:textbox inset="1.75261mm,.87631mm,1.75261mm,.87631mm">
                    <w:txbxContent>
                      <w:p w14:paraId="5D86399E"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DR</w:t>
                        </w:r>
                      </w:p>
                    </w:txbxContent>
                  </v:textbox>
                </v:shape>
                <v:shape id="Text Box 1094" o:spid="_x0000_s1098" type="#_x0000_t202" style="position:absolute;left:16783;top:9067;width:2273;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" filled="f" fillcolor="#bbe0e3" stroked="f">
                  <v:textbox inset="1.75261mm,.87631mm,1.75261mm,.87631mm">
                    <w:txbxContent>
                      <w:p w14:paraId="722D12B3" w14:textId="77777777" w:rsidR="007661EF" w:rsidRPr="00B36A60" w:rsidRDefault="007661E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v:textbox>
                </v:shape>
                <v:shape id="Text Box 1095" o:spid="_x0000_s1099" type="#_x0000_t202" style="position:absolute;left:54235;top:11055;width:2267;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" filled="f" fillcolor="#bbe0e3" stroked="f">
                  <v:textbox inset="1.75261mm,.87631mm,1.75261mm,.87631mm">
                    <w:txbxContent>
                      <w:p w14:paraId="3836C40E" w14:textId="77777777" w:rsidR="007661EF" w:rsidRPr="00B36A60" w:rsidRDefault="007661EF" w:rsidP="00D42C5C">
                        <w:pPr>
                          <w:autoSpaceDE w:val="0"/>
                          <w:autoSpaceDN w:val="0"/>
                          <w:adjustRightInd w:val="0"/>
                          <w:rPr>
                            <w:rFonts w:ascii="Arial" w:hAnsi="Arial" w:cs="Arial"/>
                            <w:b/>
                            <w:bCs/>
                            <w:i/>
                            <w:iCs/>
                            <w:color w:val="FF3300"/>
                            <w:sz w:val="25"/>
                            <w:szCs w:val="25"/>
                            <w:rtl/>
                          </w:rPr>
                        </w:pPr>
                        <w:r w:rsidRPr="00B36A60">
                          <w:rPr>
                            <w:rFonts w:ascii="Arial" w:hAnsi="Arial" w:cs="Arial"/>
                            <w:b/>
                            <w:bCs/>
                            <w:i/>
                            <w:iCs/>
                            <w:color w:val="FF3300"/>
                            <w:sz w:val="25"/>
                            <w:szCs w:val="25"/>
                          </w:rPr>
                          <w:t>R</w:t>
                        </w:r>
                      </w:p>
                    </w:txbxContent>
                  </v:textbox>
                </v:shape>
                <v:line id="Line 1096" o:spid="_x0000_s1100" style="position:absolute;flip:x;visibility:visible;mso-wrap-style:square" from="17672,18218" to="18656,21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" stroked="f">
                  <v:stroke endarrow="block"/>
                </v:line>
                <v:line id="Line 1097" o:spid="_x0000_s1101" style="position:absolute;visibility:visible;mso-wrap-style:square" from="28365,14039" to="30365,140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" strokecolor="red" strokeweight="1.25pt">
                  <v:stroke endarrow="block" endarrowwidth="wide" endarrowlength="long"/>
                </v:line>
                <v:line id="Line 1098" o:spid="_x0000_s1102" style="position:absolute;visibility:visible;mso-wrap-style:square" from="40811,13544" to="42792,13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" strokecolor="red" strokeweight="1.25pt">
                  <v:stroke endarrow="block" endarrowwidth="wide" endarrowlength="long"/>
                </v:line>
                <v:line id="Line 1099" o:spid="_x0000_s1103" style="position:absolute;visibility:visible;mso-wrap-style:square" from="15932,12052" to="24384,190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" strokeweight="1.75pt">
                  <v:stroke dashstyle="dashDot" endarrow="block" endarrowwidth="wide" endarrowlength="long"/>
                </v:line>
                <v:shape id="Text Box 1100" o:spid="_x0000_s1104" type="#_x0000_t202" style="position:absolute;left:14439;top:13544;width:2979;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" filled="f" fillcolor="#bbe0e3" stroked="f">
                  <v:textbox inset="0,0,0,0">
                    <w:txbxContent>
                      <w:p w14:paraId="7477CCB1" w14:textId="77777777" w:rsidR="007661EF" w:rsidRPr="00B36A60" w:rsidRDefault="007661EF" w:rsidP="00D42C5C">
                        <w:pPr>
                          <w:autoSpaceDE w:val="0"/>
                          <w:autoSpaceDN w:val="0"/>
                          <w:adjustRightInd w:val="0"/>
                          <w:rPr>
                            <w:rFonts w:ascii="Arial" w:hAnsi="Arial" w:cs="Arial"/>
                            <w:b/>
                            <w:bCs/>
                            <w:i/>
                            <w:iCs/>
                            <w:color w:val="000000"/>
                            <w:sz w:val="22"/>
                            <w:szCs w:val="22"/>
                            <w:rtl/>
                          </w:rPr>
                        </w:pPr>
                        <w:r w:rsidRPr="00B36A60">
                          <w:rPr>
                            <w:rFonts w:ascii="Arial" w:hAnsi="Arial" w:cs="Arial"/>
                            <w:b/>
                            <w:bCs/>
                            <w:i/>
                            <w:iCs/>
                            <w:color w:val="000000"/>
                            <w:sz w:val="22"/>
                            <w:szCs w:val="22"/>
                          </w:rPr>
                          <w:t>M, P</w:t>
                        </w:r>
                      </w:p>
                    </w:txbxContent>
                  </v:textbox>
                </v:shape>
                <v:line id="Line 1101" o:spid="_x0000_s1105" style="position:absolute;flip:y;visibility:visible;mso-wrap-style:square" from="40303,27482" to="58216,279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" strokeweight="1.75pt">
                  <v:stroke dashstyle="dashDot" endarrow="block" endarrowwidth="wide" endarrowlength="long"/>
                </v:line>
                <v:shape id="Text Box 1102" o:spid="_x0000_s1106" type="#_x0000_t202" style="position:absolute;left:55200;top:24688;width:22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" filled="f" fillcolor="#bbe0e3" stroked="f">
                  <v:textbox inset="1.75261mm,.87631mm,1.75261mm,.87631mm">
                    <w:txbxContent>
                      <w:p w14:paraId="6A98883C" w14:textId="77777777" w:rsidR="007661EF" w:rsidRPr="00B36A60" w:rsidRDefault="007661EF" w:rsidP="00D42C5C">
                        <w:pPr>
                          <w:autoSpaceDE w:val="0"/>
                          <w:autoSpaceDN w:val="0"/>
                          <w:adjustRightInd w:val="0"/>
                          <w:rPr>
                            <w:rFonts w:ascii="Arial" w:hAnsi="Arial" w:cs="Arial"/>
                            <w:b/>
                            <w:bCs/>
                            <w:i/>
                            <w:iCs/>
                            <w:color w:val="000000"/>
                            <w:sz w:val="25"/>
                            <w:szCs w:val="25"/>
                            <w:rtl/>
                          </w:rPr>
                        </w:pPr>
                        <w:r w:rsidRPr="00B36A60">
                          <w:rPr>
                            <w:rFonts w:ascii="Arial" w:hAnsi="Arial" w:cs="Arial"/>
                            <w:b/>
                            <w:bCs/>
                            <w:i/>
                            <w:iCs/>
                            <w:color w:val="000000"/>
                            <w:sz w:val="25"/>
                            <w:szCs w:val="25"/>
                          </w:rPr>
                          <w:t>M</w:t>
                        </w:r>
                      </w:p>
                    </w:txbxContent>
                  </v:textbox>
                </v:shape>
                <v:line id="Line 1103" o:spid="_x0000_s1107" style="position:absolute;flip:x;visibility:visible;mso-wrap-style:square" from="38315,18516" to="58712,264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" strokecolor="#f30" strokeweight="1.75pt">
                  <v:stroke endarrow="block" endarrowwidth="wide" endarrowlength="long"/>
                </v:line>
                <v:line id="Line 1104" o:spid="_x0000_s1108" style="position:absolute;visibility:visible;mso-wrap-style:square" from="58712,13544" to="58712,3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" strokecolor="red" strokeweight="1.25pt">
                  <v:stroke endarrow="block" endarrowwidth="wide" endarrowlength="long"/>
                </v:line>
                <v:shape id="Text Box 1105" o:spid="_x0000_s1109" type="#_x0000_t202" style="position:absolute;left:46228;top:39096;width:10369;height:20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" filled="f" fillcolor="#bbe0e3" stroked="f">
                  <v:textbox inset="1.75261mm,.87631mm,1.75261mm,.87631mm">
                    <w:txbxContent>
                      <w:p w14:paraId="7BB801DE" w14:textId="7BDC0B18"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 xml:space="preserve">Site Exit Gates </w:t>
                        </w:r>
                      </w:p>
                    </w:txbxContent>
                  </v:textbox>
                </v:shape>
                <v:line id="Line 1106" o:spid="_x0000_s1110" style="position:absolute;visibility:visible;mso-wrap-style:square" from="53740,13544" to="58712,135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" strokecolor="red" strokeweight="1.25pt">
                  <v:stroke endarrow="block" endarrowwidth="wide" endarrowlength="long"/>
                </v:line>
                <v:rect id="Rectangle 1107" o:spid="_x0000_s1111" style="position:absolute;left:11442;top:7073;width:4979;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" filled="f" fillcolor="#bbe0e3"/>
                <v:rect id="Rectangle 1108" o:spid="_x0000_s1112" style="position:absolute;left:22390;top:19513;width:19894;height:154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" filled="f" fillcolor="#bbe0e3" strokeweight="2.5pt"/>
                <v:shape id="Text Box 1109" o:spid="_x0000_s1113" type="#_x0000_t202" style="position:absolute;left:27863;top:24498;width:12148;height:5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" filled="f" fillcolor="#bbe0e3" stroked="f">
                  <v:textbox inset="1.75261mm,.87631mm,1.75261mm,.87631mm">
                    <w:txbxContent>
                      <w:p w14:paraId="133BC61A" w14:textId="77777777" w:rsidR="007661EF" w:rsidRPr="00B36A60" w:rsidRDefault="007661EF" w:rsidP="00D42C5C">
                        <w:pPr>
                          <w:autoSpaceDE w:val="0"/>
                          <w:autoSpaceDN w:val="0"/>
                          <w:adjustRightInd w:val="0"/>
                          <w:jc w:val="center"/>
                          <w:rPr>
                            <w:rFonts w:ascii="Arial" w:hAnsi="Arial" w:cs="Arial"/>
                            <w:b/>
                            <w:bCs/>
                            <w:i/>
                            <w:iCs/>
                            <w:color w:val="333399"/>
                            <w:sz w:val="22"/>
                            <w:szCs w:val="22"/>
                          </w:rPr>
                        </w:pPr>
                        <w:r w:rsidRPr="00B36A60">
                          <w:rPr>
                            <w:rFonts w:ascii="Arial" w:hAnsi="Arial" w:cs="Arial"/>
                            <w:b/>
                            <w:bCs/>
                            <w:i/>
                            <w:iCs/>
                            <w:color w:val="333399"/>
                            <w:sz w:val="22"/>
                            <w:szCs w:val="22"/>
                          </w:rPr>
                          <w:t xml:space="preserve">Manual </w:t>
                        </w:r>
                      </w:p>
                      <w:p w14:paraId="772B912F" w14:textId="3A39C896" w:rsidR="007661EF" w:rsidRPr="00B36A60" w:rsidRDefault="007661EF" w:rsidP="00D42C5C">
                        <w:pPr>
                          <w:autoSpaceDE w:val="0"/>
                          <w:autoSpaceDN w:val="0"/>
                          <w:adjustRightInd w:val="0"/>
                          <w:jc w:val="center"/>
                          <w:rPr>
                            <w:rFonts w:ascii="Arial" w:hAnsi="Arial" w:cs="Arial"/>
                            <w:b/>
                            <w:bCs/>
                            <w:i/>
                            <w:iCs/>
                            <w:color w:val="333399"/>
                            <w:sz w:val="22"/>
                            <w:szCs w:val="22"/>
                            <w:rtl/>
                          </w:rPr>
                        </w:pPr>
                        <w:r w:rsidRPr="00B36A60">
                          <w:rPr>
                            <w:rFonts w:ascii="Arial" w:hAnsi="Arial" w:cs="Arial"/>
                            <w:b/>
                            <w:bCs/>
                            <w:i/>
                            <w:iCs/>
                            <w:color w:val="333399"/>
                            <w:sz w:val="22"/>
                            <w:szCs w:val="22"/>
                          </w:rPr>
                          <w:t>Facility Area (</w:t>
                        </w:r>
                        <w:proofErr w:type="spellStart"/>
                        <w:r w:rsidRPr="00B36A60">
                          <w:rPr>
                            <w:rFonts w:ascii="Arial" w:hAnsi="Arial" w:cs="Arial"/>
                            <w:b/>
                            <w:bCs/>
                            <w:i/>
                            <w:iCs/>
                            <w:color w:val="333399"/>
                            <w:sz w:val="22"/>
                            <w:szCs w:val="22"/>
                          </w:rPr>
                          <w:t>MOex</w:t>
                        </w:r>
                        <w:proofErr w:type="spellEnd"/>
                        <w:r w:rsidRPr="00B36A60">
                          <w:rPr>
                            <w:rFonts w:ascii="Arial" w:hAnsi="Arial" w:cs="Arial"/>
                            <w:b/>
                            <w:bCs/>
                            <w:i/>
                            <w:iCs/>
                            <w:color w:val="333399"/>
                            <w:sz w:val="22"/>
                            <w:szCs w:val="22"/>
                          </w:rPr>
                          <w:t>/MO)</w:t>
                        </w:r>
                      </w:p>
                    </w:txbxContent>
                  </v:textbox>
                </v:shape>
                <v:shape id="Text Box 1110" o:spid="_x0000_s1114" type="#_x0000_t202" style="position:absolute;left:22891;top:22002;width:4845;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" filled="f" fillcolor="#bbe0e3" stroked="f">
                  <v:textbox inset="1.75261mm,.87631mm,1.75261mm,.87631mm">
                    <w:txbxContent>
                      <w:p w14:paraId="53606344" w14:textId="77777777" w:rsidR="007661EF" w:rsidRPr="00B36A60" w:rsidRDefault="007661EF" w:rsidP="00D42C5C">
                        <w:pPr>
                          <w:autoSpaceDE w:val="0"/>
                          <w:autoSpaceDN w:val="0"/>
                          <w:adjustRightInd w:val="0"/>
                          <w:rPr>
                            <w:rFonts w:ascii="Arial" w:hAnsi="Arial" w:cs="Arial"/>
                            <w:b/>
                            <w:bCs/>
                            <w:i/>
                            <w:iCs/>
                            <w:color w:val="000000"/>
                            <w:sz w:val="17"/>
                            <w:szCs w:val="17"/>
                            <w:rtl/>
                          </w:rPr>
                        </w:pPr>
                        <w:r w:rsidRPr="00B36A60">
                          <w:rPr>
                            <w:rFonts w:ascii="Arial" w:hAnsi="Arial" w:cs="Arial"/>
                            <w:b/>
                            <w:bCs/>
                            <w:i/>
                            <w:iCs/>
                            <w:color w:val="000000"/>
                            <w:sz w:val="17"/>
                            <w:szCs w:val="17"/>
                          </w:rPr>
                          <w:t>Offices</w:t>
                        </w:r>
                      </w:p>
                    </w:txbxContent>
                  </v:textbox>
                </v:shape>
                <v:shape id="Text Box 1111" o:spid="_x0000_s1115" type="#_x0000_t202" style="position:absolute;left:29356;top:20516;width:6362;height:29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" filled="f" fillcolor="#bbe0e3" stroked="f">
                  <v:textbox inset="0,0,0,0">
                    <w:txbxContent>
                      <w:p w14:paraId="5C0014D0"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Container inspection</w:t>
                        </w:r>
                      </w:p>
                    </w:txbxContent>
                  </v:textbox>
                </v:shape>
                <v:shape id="Text Box 1112" o:spid="_x0000_s1116" type="#_x0000_t202" style="position:absolute;left:29356;top:30467;width:12446;height:4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" filled="f" fillcolor="#bbe0e3">
                  <v:textbox inset="1.75261mm,.87631mm,1.75261mm,.87631mm">
                    <w:txbxContent>
                      <w:p w14:paraId="3A0AA1D3" w14:textId="77777777" w:rsidR="007661EF" w:rsidRPr="00B36A60" w:rsidRDefault="007661EF" w:rsidP="00D42C5C">
                        <w:pPr>
                          <w:autoSpaceDE w:val="0"/>
                          <w:autoSpaceDN w:val="0"/>
                          <w:adjustRightInd w:val="0"/>
                          <w:jc w:val="center"/>
                          <w:rPr>
                            <w:rFonts w:ascii="Arial" w:hAnsi="Arial" w:cs="Arial"/>
                            <w:b/>
                            <w:bCs/>
                            <w:i/>
                            <w:iCs/>
                            <w:color w:val="000000"/>
                            <w:sz w:val="19"/>
                            <w:szCs w:val="19"/>
                          </w:rPr>
                        </w:pPr>
                        <w:r w:rsidRPr="00B36A60">
                          <w:rPr>
                            <w:rFonts w:ascii="Arial" w:hAnsi="Arial" w:cs="Arial"/>
                            <w:b/>
                            <w:bCs/>
                            <w:i/>
                            <w:iCs/>
                            <w:color w:val="000000"/>
                            <w:sz w:val="19"/>
                            <w:szCs w:val="19"/>
                          </w:rPr>
                          <w:t>Pallets inspection</w:t>
                        </w:r>
                      </w:p>
                      <w:p w14:paraId="44EEE023" w14:textId="77777777" w:rsidR="007661EF" w:rsidRPr="00B36A60" w:rsidRDefault="007661EF" w:rsidP="00D42C5C">
                        <w:pPr>
                          <w:autoSpaceDE w:val="0"/>
                          <w:autoSpaceDN w:val="0"/>
                          <w:adjustRightInd w:val="0"/>
                          <w:jc w:val="center"/>
                          <w:rPr>
                            <w:rFonts w:ascii="Arial" w:hAnsi="Arial" w:cs="Arial"/>
                            <w:b/>
                            <w:bCs/>
                            <w:i/>
                            <w:iCs/>
                            <w:color w:val="000000"/>
                            <w:sz w:val="19"/>
                            <w:szCs w:val="19"/>
                            <w:rtl/>
                          </w:rPr>
                        </w:pPr>
                        <w:r w:rsidRPr="00B36A60">
                          <w:rPr>
                            <w:rFonts w:ascii="Arial" w:hAnsi="Arial" w:cs="Arial"/>
                            <w:b/>
                            <w:bCs/>
                            <w:i/>
                            <w:iCs/>
                            <w:color w:val="000000"/>
                            <w:sz w:val="19"/>
                            <w:szCs w:val="19"/>
                          </w:rPr>
                          <w:t>Area</w:t>
                        </w:r>
                      </w:p>
                    </w:txbxContent>
                  </v:textbox>
                </v:shape>
                <v:rect id="Rectangle 1113" o:spid="_x0000_s1117" style="position:absolute;left:37070;top:25730;width:14929;height:348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" filled="f" fillcolor="#bbe0e3" strokeweight="2.25pt"/>
                <v:rect id="Rectangle 1115" o:spid="_x0000_s1118" alt="אלכסון רחב כלפי מעלה" style="position:absolute;left:22390;top:20008;width:5473;height:59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" fillcolor="black">
                  <v:fill r:id="rId12" o:title="" opacity="12336f" o:opacity2="12336f" type="pattern"/>
                </v:rect>
                <v:rect id="Rectangle 1116" o:spid="_x0000_s1119" style="position:absolute;left:28619;top:19710;width:2496;height:24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" filled="f" fillcolor="#bbe0e3" stroked="f"/>
                <v:group id="Group 1117" o:spid="_x0000_s1120" style="position:absolute;left:24879;top:20008;width:3486;height:2109" coordorigin="702,3974"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">
                  <v:rect id="Rectangle 1118" o:spid="_x0000_s1121"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" filled="f" fillcolor="#bbe0e3" strokeweight="1.75pt"/>
                  <v:shape id="Text Box 1119" o:spid="_x0000_s1122" type="#_x0000_t202" style="position:absolute;left:702;top:3974;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" filled="f" fillcolor="#bbe0e3" stroked="f">
                    <v:textbox inset="1.75261mm,.87631mm,1.75261mm,.87631mm">
                      <w:txbxContent>
                        <w:p w14:paraId="69E0A866"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v:line id="Line 1120" o:spid="_x0000_s1123" style="position:absolute;visibility:visible;mso-wrap-style:square" from="43795,26974" to="43795,34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"/>
                <v:line id="Line 1121" o:spid="_x0000_s1124" style="position:absolute;visibility:visible;mso-wrap-style:square" from="45288,26974" to="45288,34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"/>
                <v:line id="Line 1122" o:spid="_x0000_s1125" style="position:absolute;visibility:visible;mso-wrap-style:square" from="45288,20008" to="45288,23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"/>
                <v:line id="Line 1123" o:spid="_x0000_s1126" style="position:absolute;visibility:visible;mso-wrap-style:square" from="43795,20008" to="43795,23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"/>
                <v:rect id="Rectangle 1124" o:spid="_x0000_s1127" style="position:absolute;left:33337;top:20008;width:8465;height:4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" filled="f" fillcolor="#bbe0e3" stroked="f"/>
                <v:rect id="Rectangle 1125" o:spid="_x0000_s1128" style="position:absolute;left:29356;top:20008;width:6966;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" filled="f" fillcolor="#bbe0e3"/>
                <v:line id="Line 1126" o:spid="_x0000_s1129" style="position:absolute;visibility:visible;mso-wrap-style:square" from="58216,27482" to="58216,394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" strokeweight="1.75pt">
                  <v:stroke dashstyle="dashDot" endarrow="block" endarrowwidth="wide" endarrowlength="long"/>
                </v:line>
                <v:shape id="Text Box 1134" o:spid="_x0000_s1130" type="#_x0000_t202" style="position:absolute;left:36830;top:20008;width:4972;height:2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" filled="f" fillcolor="#bbe0e3" stroked="f">
                  <v:textbox inset="0,0,0,0">
                    <w:txbxContent>
                      <w:p w14:paraId="7B013545" w14:textId="77777777" w:rsidR="007661EF" w:rsidRPr="00B36A60" w:rsidRDefault="007661EF" w:rsidP="00D42C5C">
                        <w:pPr>
                          <w:autoSpaceDE w:val="0"/>
                          <w:autoSpaceDN w:val="0"/>
                          <w:adjustRightInd w:val="0"/>
                          <w:jc w:val="right"/>
                          <w:rPr>
                            <w:rFonts w:ascii="Arial" w:hAnsi="Arial" w:cs="Arial"/>
                            <w:b/>
                            <w:bCs/>
                            <w:i/>
                            <w:iCs/>
                            <w:color w:val="000000"/>
                            <w:sz w:val="17"/>
                            <w:szCs w:val="17"/>
                            <w:rtl/>
                          </w:rPr>
                        </w:pPr>
                        <w:r w:rsidRPr="00B36A60">
                          <w:rPr>
                            <w:rFonts w:ascii="Arial" w:hAnsi="Arial" w:cs="Arial"/>
                            <w:b/>
                            <w:bCs/>
                            <w:i/>
                            <w:iCs/>
                            <w:color w:val="000000"/>
                            <w:sz w:val="17"/>
                            <w:szCs w:val="17"/>
                          </w:rPr>
                          <w:t>Driver’s</w:t>
                        </w:r>
                        <w:r w:rsidRPr="00B36A60">
                          <w:rPr>
                            <w:rFonts w:ascii="Arial" w:hAnsi="Arial" w:cs="Arial"/>
                            <w:b/>
                            <w:bCs/>
                            <w:i/>
                            <w:iCs/>
                            <w:color w:val="000000"/>
                            <w:sz w:val="19"/>
                            <w:szCs w:val="19"/>
                          </w:rPr>
                          <w:t xml:space="preserve"> </w:t>
                        </w:r>
                        <w:r w:rsidRPr="00B36A60">
                          <w:rPr>
                            <w:rFonts w:ascii="Arial" w:hAnsi="Arial" w:cs="Arial"/>
                            <w:b/>
                            <w:bCs/>
                            <w:i/>
                            <w:iCs/>
                            <w:color w:val="000000"/>
                            <w:sz w:val="17"/>
                            <w:szCs w:val="17"/>
                          </w:rPr>
                          <w:t>rooms</w:t>
                        </w:r>
                      </w:p>
                    </w:txbxContent>
                  </v:textbox>
                </v:shape>
                <v:rect id="Rectangle 1135" o:spid="_x0000_s1131" style="position:absolute;left:36830;top:20008;width:5467;height:3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" filled="f" fillcolor="#bbe0e3"/>
                <v:group id="Group 1136" o:spid="_x0000_s1132" style="position:absolute;left:45523;top:24688;width:3492;height:2102" coordorigin="702,3974"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">
                  <v:rect id="Rectangle 1137" o:spid="_x0000_s1133" style="position:absolute;left:766;top:3975;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" filled="f" fillcolor="#bbe0e3" strokeweight="1.75pt"/>
                  <v:shape id="Text Box 1138" o:spid="_x0000_s1134" type="#_x0000_t202" style="position:absolute;left:702;top:3974;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" filled="f" fillcolor="#bbe0e3" stroked="f">
                    <v:textbox inset="1.75261mm,.87631mm,1.75261mm,.87631mm">
                      <w:txbxContent>
                        <w:p w14:paraId="697044C3"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DR</w:t>
                          </w:r>
                        </w:p>
                      </w:txbxContent>
                    </v:textbox>
                  </v:shape>
                </v:group>
                <v:group id="Group 1140" o:spid="_x0000_s1135" style="position:absolute;left:29648;top:42887;width:13932;height:2801" coordorigin="68,3929" coordsize="1270,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">
                  <v:group id="Group 1141" o:spid="_x0000_s1136" style="position:absolute;left:1049;top:3964;width:280;height:192" coordorigin="140,3992" coordsize="318,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">
                    <v:rect id="Rectangle 1142" o:spid="_x0000_s1137" style="position:absolute;left:204;top:3993;width:226;height:1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" filled="f" fillcolor="#bbe0e3" strokeweight="1.75pt"/>
                    <v:shape id="Text Box 1143" o:spid="_x0000_s1138" type="#_x0000_t202" style="position:absolute;left:140;top:3992;width:318;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" filled="f" fillcolor="#bbe0e3" stroked="f">
                      <v:textbox inset="1.75261mm,.87631mm,1.75261mm,.87631mm">
                        <w:txbxContent>
                          <w:p w14:paraId="25684E58"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VR</w:t>
                            </w:r>
                          </w:p>
                        </w:txbxContent>
                      </v:textbox>
                    </v:shape>
                  </v:group>
                  <v:shape id="Text Box 1144" o:spid="_x0000_s1139" type="#_x0000_t202" style="position:absolute;left:68;top:3953;width:1062;height: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" filled="f" fillcolor="#bbe0e3" stroked="f">
                    <v:textbox inset="1.75261mm,.87631mm,1.75261mm,.87631mm">
                      <w:txbxContent>
                        <w:p w14:paraId="5E031877" w14:textId="77777777" w:rsidR="007661EF" w:rsidRPr="00B36A60" w:rsidRDefault="007661EF" w:rsidP="00D42C5C">
                          <w:pPr>
                            <w:autoSpaceDE w:val="0"/>
                            <w:autoSpaceDN w:val="0"/>
                            <w:adjustRightInd w:val="0"/>
                            <w:rPr>
                              <w:rFonts w:ascii="Arial" w:hAnsi="Arial" w:cs="Arial"/>
                              <w:b/>
                              <w:bCs/>
                              <w:i/>
                              <w:iCs/>
                              <w:color w:val="000000"/>
                              <w:sz w:val="19"/>
                              <w:szCs w:val="19"/>
                              <w:rtl/>
                            </w:rPr>
                          </w:pPr>
                          <w:r w:rsidRPr="00B36A60">
                            <w:rPr>
                              <w:rFonts w:ascii="Arial" w:hAnsi="Arial" w:cs="Arial"/>
                              <w:b/>
                              <w:bCs/>
                              <w:i/>
                              <w:iCs/>
                              <w:color w:val="000000"/>
                              <w:sz w:val="19"/>
                              <w:szCs w:val="19"/>
                            </w:rPr>
                            <w:t>Vehicle ID Reader</w:t>
                          </w:r>
                        </w:p>
                      </w:txbxContent>
                    </v:textbox>
                  </v:shape>
                  <v:rect id="Rectangle 1145" o:spid="_x0000_s1140" style="position:absolute;left:113;top:3929;width:1225;height:2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" filled="f" fillcolor="#bbe0e3"/>
                </v:group>
                <w10:anchorlock/>
              </v:group>
            </w:pict>
          </mc:Fallback>
        </mc:AlternateContent>
      </w:r>
      <w:r w:rsidR="00DC68E3">
        <w:br w:type="page"/>
      </w:r>
    </w:p>
    <w:p w14:paraId="7049E01F" w14:textId="68F9C652" w:rsidR="00B36A60" w:rsidRPr="00C46C4D" w:rsidRDefault="00B36A60" w:rsidP="00C46C4D">
      <w:pPr>
        <w:bidi w:val="0"/>
        <w:ind w:left="900"/>
        <w:rPr>
          <w:b/>
          <w:bCs/>
          <w:i/>
          <w:iCs/>
          <w:sz w:val="28"/>
          <w:szCs w:val="28"/>
        </w:rPr>
      </w:pPr>
      <w:r w:rsidRPr="00C46C4D">
        <w:rPr>
          <w:b/>
          <w:bCs/>
          <w:i/>
          <w:iCs/>
          <w:sz w:val="28"/>
          <w:szCs w:val="28"/>
        </w:rPr>
        <w:lastRenderedPageBreak/>
        <w:t xml:space="preserve">Drawing </w:t>
      </w:r>
      <w:r w:rsidR="00AA6175">
        <w:rPr>
          <w:b/>
          <w:bCs/>
          <w:i/>
          <w:iCs/>
          <w:sz w:val="28"/>
          <w:szCs w:val="28"/>
        </w:rPr>
        <w:t>5</w:t>
      </w:r>
      <w:r w:rsidRPr="00C46C4D">
        <w:rPr>
          <w:b/>
          <w:bCs/>
          <w:i/>
          <w:iCs/>
          <w:sz w:val="28"/>
          <w:szCs w:val="28"/>
        </w:rPr>
        <w:t xml:space="preserve"> - Flow- Chart of Inspection Process</w:t>
      </w:r>
      <w:r w:rsidR="00736754" w:rsidRPr="00C46C4D">
        <w:rPr>
          <w:b/>
          <w:bCs/>
          <w:i/>
          <w:iCs/>
          <w:sz w:val="28"/>
          <w:szCs w:val="28"/>
        </w:rPr>
        <w:t xml:space="preserve"> (1/4)</w:t>
      </w:r>
    </w:p>
    <w:p w14:paraId="3A0D4EE4" w14:textId="502B103B" w:rsidR="00B36A60" w:rsidRPr="00B36A60" w:rsidRDefault="00B36A60" w:rsidP="00C16E45">
      <w:pPr>
        <w:bidi w:val="0"/>
        <w:spacing w:before="120" w:after="120" w:line="360" w:lineRule="auto"/>
        <w:rPr>
          <w:i/>
          <w:iCs/>
        </w:rPr>
      </w:pPr>
    </w:p>
    <w:p w14:paraId="4DDE0D44" w14:textId="55C679E1" w:rsidR="0056229C" w:rsidRDefault="00A028B5" w:rsidP="001A2C01">
      <w:pPr>
        <w:bidi w:val="0"/>
        <w:spacing w:before="120" w:after="120" w:line="360" w:lineRule="auto"/>
        <w:ind w:hanging="851"/>
      </w:pPr>
      <w:r>
        <w:rPr>
          <w:noProof/>
          <w:lang w:eastAsia="en-US"/>
        </w:rPr>
        <mc:AlternateContent>
          <mc:Choice Requires="wpc">
            <w:drawing>
              <wp:inline distT="0" distB="0" distL="0" distR="0" wp14:anchorId="21D34A13" wp14:editId="4EC91747">
                <wp:extent cx="6691630" cy="5786438"/>
                <wp:effectExtent l="0" t="0" r="13970" b="43180"/>
                <wp:docPr id="1249" name="Canvas 12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381" name="AutoShape 1200"/>
                        <wps:cNvSpPr>
                          <a:spLocks noChangeArrowheads="1"/>
                        </wps:cNvSpPr>
                        <wps:spPr bwMode="auto">
                          <a:xfrm>
                            <a:off x="4019550" y="3157538"/>
                            <a:ext cx="2514600" cy="1371600"/>
                          </a:xfrm>
                          <a:prstGeom prst="flowChartMerge">
                            <a:avLst/>
                          </a:prstGeom>
                          <a:solidFill>
                            <a:srgbClr val="FFFFFF"/>
                          </a:solidFill>
                          <a:ln w="6350">
                            <a:solidFill>
                              <a:srgbClr val="000000"/>
                            </a:solidFill>
                            <a:miter lim="800000"/>
                            <a:headEnd/>
                            <a:tailEnd/>
                          </a:ln>
                        </wps:spPr>
                        <wps:txbx>
                          <w:txbxContent>
                            <w:p w14:paraId="144648DB" w14:textId="77777777" w:rsidR="007661EF" w:rsidRPr="00865B50" w:rsidRDefault="007661EF" w:rsidP="001A2C01">
                              <w:pPr>
                                <w:autoSpaceDE w:val="0"/>
                                <w:autoSpaceDN w:val="0"/>
                                <w:adjustRightInd w:val="0"/>
                                <w:jc w:val="center"/>
                                <w:rPr>
                                  <w:rFonts w:ascii="Arial" w:hAnsi="Arial" w:cs="Arial"/>
                                  <w:b/>
                                  <w:bCs/>
                                  <w:color w:val="000000"/>
                                  <w:sz w:val="22"/>
                                  <w:szCs w:val="22"/>
                                </w:rPr>
                              </w:pPr>
                            </w:p>
                            <w:p w14:paraId="6765BB58" w14:textId="77777777" w:rsidR="007661EF" w:rsidRPr="001A2C01" w:rsidRDefault="007661EF" w:rsidP="001A2C01">
                              <w:pPr>
                                <w:autoSpaceDE w:val="0"/>
                                <w:autoSpaceDN w:val="0"/>
                                <w:bidi w:val="0"/>
                                <w:adjustRightInd w:val="0"/>
                                <w:jc w:val="center"/>
                                <w:rPr>
                                  <w:rFonts w:ascii="Arial" w:hAnsi="Arial" w:cs="Arial"/>
                                  <w:b/>
                                  <w:bCs/>
                                  <w:color w:val="000000"/>
                                  <w:sz w:val="24"/>
                                  <w:szCs w:val="24"/>
                                  <w:rtl/>
                                </w:rPr>
                              </w:pPr>
                              <w:r w:rsidRPr="001A2C01">
                                <w:rPr>
                                  <w:rFonts w:ascii="Arial" w:hAnsi="Arial" w:cs="Arial"/>
                                  <w:b/>
                                  <w:bCs/>
                                  <w:color w:val="000000"/>
                                  <w:sz w:val="24"/>
                                  <w:szCs w:val="24"/>
                                </w:rPr>
                                <w:t xml:space="preserve">Transmission of Ins. ID &amp; Data </w:t>
                              </w:r>
                            </w:p>
                            <w:p w14:paraId="44D10B3D" w14:textId="77777777" w:rsidR="007661EF" w:rsidRPr="001A2C01" w:rsidRDefault="007661EF" w:rsidP="001A2C01">
                              <w:pPr>
                                <w:autoSpaceDE w:val="0"/>
                                <w:autoSpaceDN w:val="0"/>
                                <w:adjustRightInd w:val="0"/>
                                <w:jc w:val="center"/>
                                <w:rPr>
                                  <w:rFonts w:ascii="Arial" w:hAnsi="Arial" w:cs="Arial"/>
                                  <w:b/>
                                  <w:bCs/>
                                  <w:color w:val="000000"/>
                                  <w:sz w:val="24"/>
                                  <w:szCs w:val="24"/>
                                  <w:rtl/>
                                </w:rPr>
                              </w:pPr>
                              <w:r w:rsidRPr="001A2C01">
                                <w:rPr>
                                  <w:rFonts w:ascii="Arial" w:hAnsi="Arial" w:cs="Arial"/>
                                  <w:b/>
                                  <w:bCs/>
                                  <w:color w:val="000000"/>
                                  <w:sz w:val="24"/>
                                  <w:szCs w:val="24"/>
                                </w:rPr>
                                <w:t>to FCS</w:t>
                              </w:r>
                            </w:p>
                          </w:txbxContent>
                        </wps:txbx>
                        <wps:bodyPr rot="0" vert="horz" wrap="square" lIns="0" tIns="0" rIns="0" bIns="0" anchor="ctr" anchorCtr="0" upright="1">
                          <a:noAutofit/>
                        </wps:bodyPr>
                      </wps:wsp>
                      <wps:wsp>
                        <wps:cNvPr id="1382" name="AutoShape 1201"/>
                        <wps:cNvSpPr>
                          <a:spLocks noChangeArrowheads="1"/>
                        </wps:cNvSpPr>
                        <wps:spPr bwMode="auto">
                          <a:xfrm>
                            <a:off x="2600325" y="4746308"/>
                            <a:ext cx="1932940" cy="1040130"/>
                          </a:xfrm>
                          <a:prstGeom prst="diamond">
                            <a:avLst/>
                          </a:prstGeom>
                          <a:solidFill>
                            <a:srgbClr val="FFFFFF"/>
                          </a:solidFill>
                          <a:ln w="9525">
                            <a:solidFill>
                              <a:srgbClr val="000000"/>
                            </a:solidFill>
                            <a:miter lim="800000"/>
                            <a:headEnd/>
                            <a:tailEnd/>
                          </a:ln>
                        </wps:spPr>
                        <wps:txbx>
                          <w:txbxContent>
                            <w:p w14:paraId="4AB37B81" w14:textId="77777777" w:rsidR="007661EF" w:rsidRPr="00865B50" w:rsidRDefault="007661EF" w:rsidP="001A2C01">
                              <w:pPr>
                                <w:autoSpaceDE w:val="0"/>
                                <w:autoSpaceDN w:val="0"/>
                                <w:adjustRightInd w:val="0"/>
                                <w:jc w:val="center"/>
                                <w:rPr>
                                  <w:rFonts w:ascii="Arial" w:hAnsi="Arial" w:cs="Arial"/>
                                  <w:b/>
                                  <w:bCs/>
                                  <w:color w:val="000000"/>
                                  <w:sz w:val="22"/>
                                  <w:szCs w:val="22"/>
                                </w:rPr>
                              </w:pPr>
                            </w:p>
                            <w:p w14:paraId="6295E186"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Sent to Inspection </w:t>
                              </w:r>
                            </w:p>
                            <w:p w14:paraId="2AF9AD78" w14:textId="77777777" w:rsidR="007661EF" w:rsidRPr="00865B50" w:rsidRDefault="007661EF" w:rsidP="001A2C01">
                              <w:pPr>
                                <w:autoSpaceDE w:val="0"/>
                                <w:autoSpaceDN w:val="0"/>
                                <w:adjustRightInd w:val="0"/>
                                <w:jc w:val="center"/>
                                <w:rPr>
                                  <w:rFonts w:ascii="Arial" w:hAnsi="Arial" w:cs="Arial"/>
                                  <w:b/>
                                  <w:bCs/>
                                  <w:color w:val="000000"/>
                                  <w:sz w:val="22"/>
                                  <w:szCs w:val="22"/>
                                </w:rPr>
                              </w:pPr>
                            </w:p>
                          </w:txbxContent>
                        </wps:txbx>
                        <wps:bodyPr rot="0" vert="horz" wrap="square" lIns="63094" tIns="31547" rIns="63094" bIns="31547" anchor="ctr" anchorCtr="0" upright="1">
                          <a:noAutofit/>
                        </wps:bodyPr>
                      </wps:wsp>
                      <wps:wsp>
                        <wps:cNvPr id="1383" name="AutoShape 1202"/>
                        <wps:cNvSpPr>
                          <a:spLocks noChangeArrowheads="1"/>
                        </wps:cNvSpPr>
                        <wps:spPr bwMode="auto">
                          <a:xfrm>
                            <a:off x="2776220" y="1506538"/>
                            <a:ext cx="1676400" cy="387350"/>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384" name="AutoShape 1203"/>
                        <wps:cNvSpPr>
                          <a:spLocks noChangeArrowheads="1"/>
                        </wps:cNvSpPr>
                        <wps:spPr bwMode="auto">
                          <a:xfrm>
                            <a:off x="643890" y="2927033"/>
                            <a:ext cx="2032635" cy="742950"/>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385" name="AutoShape 1204"/>
                        <wps:cNvSpPr>
                          <a:spLocks noChangeArrowheads="1"/>
                        </wps:cNvSpPr>
                        <wps:spPr bwMode="auto">
                          <a:xfrm>
                            <a:off x="2726055" y="349568"/>
                            <a:ext cx="1676400" cy="337820"/>
                          </a:xfrm>
                          <a:prstGeom prst="flowChartAlternateProcess">
                            <a:avLst/>
                          </a:prstGeom>
                          <a:solidFill>
                            <a:srgbClr val="CCFFCC"/>
                          </a:solidFill>
                          <a:ln w="9525">
                            <a:solidFill>
                              <a:srgbClr val="000000"/>
                            </a:solidFill>
                            <a:miter lim="800000"/>
                            <a:headEnd/>
                            <a:tailEnd/>
                          </a:ln>
                        </wps:spPr>
                        <wps:bodyPr rot="0" vert="horz" wrap="square" lIns="91440" tIns="45720" rIns="91440" bIns="45720" anchor="ctr" anchorCtr="0" upright="1">
                          <a:noAutofit/>
                        </wps:bodyPr>
                      </wps:wsp>
                      <wps:wsp>
                        <wps:cNvPr id="1386" name="Text Box 1205"/>
                        <wps:cNvSpPr txBox="1">
                          <a:spLocks noChangeArrowheads="1"/>
                        </wps:cNvSpPr>
                        <wps:spPr bwMode="auto">
                          <a:xfrm>
                            <a:off x="3022600" y="300038"/>
                            <a:ext cx="1148080" cy="400050"/>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DF2A75"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at </w:t>
                              </w:r>
                            </w:p>
                            <w:p w14:paraId="2B6CA279" w14:textId="77777777" w:rsidR="007661EF" w:rsidRPr="00865B50" w:rsidRDefault="007661E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Check-In</w:t>
                              </w:r>
                            </w:p>
                          </w:txbxContent>
                        </wps:txbx>
                        <wps:bodyPr rot="0" vert="horz" wrap="square" lIns="63094" tIns="31547" rIns="63094" bIns="31547" anchor="t" anchorCtr="0" upright="1">
                          <a:noAutofit/>
                        </wps:bodyPr>
                      </wps:wsp>
                      <wps:wsp>
                        <wps:cNvPr id="1387" name="AutoShape 1206"/>
                        <wps:cNvSpPr>
                          <a:spLocks noChangeArrowheads="1"/>
                        </wps:cNvSpPr>
                        <wps:spPr bwMode="auto">
                          <a:xfrm>
                            <a:off x="643890" y="547053"/>
                            <a:ext cx="1789430" cy="517525"/>
                          </a:xfrm>
                          <a:prstGeom prst="flowChartMagneticDrum">
                            <a:avLst/>
                          </a:prstGeom>
                          <a:noFill/>
                          <a:ln w="9525">
                            <a:solidFill>
                              <a:srgbClr val="000000"/>
                            </a:solidFill>
                            <a:round/>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388" name="Text Box 1207"/>
                        <wps:cNvSpPr txBox="1">
                          <a:spLocks noChangeArrowheads="1"/>
                        </wps:cNvSpPr>
                        <wps:spPr bwMode="auto">
                          <a:xfrm>
                            <a:off x="853440" y="514033"/>
                            <a:ext cx="1613535" cy="5683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3E36B4" w14:textId="77777777" w:rsidR="007661EF" w:rsidRPr="00865B50" w:rsidRDefault="007661EF" w:rsidP="00CE00F6">
                              <w:pPr>
                                <w:autoSpaceDE w:val="0"/>
                                <w:autoSpaceDN w:val="0"/>
                                <w:bidi w:val="0"/>
                                <w:adjustRightInd w:val="0"/>
                                <w:rPr>
                                  <w:rFonts w:ascii="Arial" w:hAnsi="Arial" w:cs="Arial"/>
                                  <w:b/>
                                  <w:bCs/>
                                  <w:color w:val="000000"/>
                                  <w:sz w:val="22"/>
                                  <w:szCs w:val="22"/>
                                </w:rPr>
                              </w:pPr>
                              <w:r w:rsidRPr="00865B50">
                                <w:rPr>
                                  <w:rFonts w:ascii="Arial" w:hAnsi="Arial" w:cs="Arial"/>
                                  <w:b/>
                                  <w:bCs/>
                                  <w:color w:val="000000"/>
                                  <w:sz w:val="22"/>
                                  <w:szCs w:val="22"/>
                                </w:rPr>
                                <w:t xml:space="preserve">Computerized </w:t>
                              </w:r>
                            </w:p>
                            <w:p w14:paraId="51C55C40" w14:textId="2A4A3D9A" w:rsidR="007661EF" w:rsidRPr="00865B50" w:rsidRDefault="007661EF" w:rsidP="00CE00F6">
                              <w:pPr>
                                <w:autoSpaceDE w:val="0"/>
                                <w:autoSpaceDN w:val="0"/>
                                <w:bidi w:val="0"/>
                                <w:adjustRightInd w:val="0"/>
                                <w:rPr>
                                  <w:rFonts w:ascii="Arial" w:hAnsi="Arial" w:cs="Arial"/>
                                  <w:b/>
                                  <w:bCs/>
                                  <w:color w:val="000000"/>
                                  <w:sz w:val="22"/>
                                  <w:szCs w:val="22"/>
                                  <w:rtl/>
                                </w:rPr>
                              </w:pPr>
                              <w:r w:rsidRPr="00865B50">
                                <w:rPr>
                                  <w:rFonts w:ascii="Arial" w:hAnsi="Arial" w:cs="Arial"/>
                                  <w:b/>
                                  <w:bCs/>
                                  <w:color w:val="000000"/>
                                  <w:sz w:val="22"/>
                                  <w:szCs w:val="22"/>
                                </w:rPr>
                                <w:t>Customs /</w:t>
                              </w:r>
                              <w:r>
                                <w:rPr>
                                  <w:rFonts w:ascii="Arial" w:hAnsi="Arial" w:cs="Arial"/>
                                  <w:b/>
                                  <w:bCs/>
                                  <w:color w:val="000000"/>
                                  <w:sz w:val="22"/>
                                  <w:szCs w:val="22"/>
                                </w:rPr>
                                <w:t xml:space="preserve"> ISP</w:t>
                              </w:r>
                              <w:r w:rsidRPr="00865B50">
                                <w:rPr>
                                  <w:rFonts w:ascii="Arial" w:hAnsi="Arial" w:cs="Arial"/>
                                  <w:b/>
                                  <w:bCs/>
                                  <w:color w:val="000000"/>
                                  <w:sz w:val="22"/>
                                  <w:szCs w:val="22"/>
                                </w:rPr>
                                <w:t xml:space="preserve"> System (existing) </w:t>
                              </w:r>
                            </w:p>
                          </w:txbxContent>
                        </wps:txbx>
                        <wps:bodyPr rot="0" vert="horz" wrap="square" lIns="63094" tIns="31547" rIns="63094" bIns="31547" anchor="t" anchorCtr="0" upright="1">
                          <a:noAutofit/>
                        </wps:bodyPr>
                      </wps:wsp>
                      <wpg:wgp>
                        <wpg:cNvPr id="1389" name="Group 1208"/>
                        <wpg:cNvGrpSpPr>
                          <a:grpSpLocks/>
                        </wpg:cNvGrpSpPr>
                        <wpg:grpSpPr bwMode="auto">
                          <a:xfrm>
                            <a:off x="571500" y="1258888"/>
                            <a:ext cx="2012315" cy="420370"/>
                            <a:chOff x="158" y="1356"/>
                            <a:chExt cx="1633" cy="443"/>
                          </a:xfrm>
                        </wpg:grpSpPr>
                        <wps:wsp>
                          <wps:cNvPr id="1390" name="AutoShape 1209"/>
                          <wps:cNvSpPr>
                            <a:spLocks noChangeArrowheads="1"/>
                          </wps:cNvSpPr>
                          <wps:spPr bwMode="auto">
                            <a:xfrm>
                              <a:off x="158" y="1389"/>
                              <a:ext cx="1633" cy="363"/>
                            </a:xfrm>
                            <a:prstGeom prst="parallelogram">
                              <a:avLst>
                                <a:gd name="adj" fmla="val 112466"/>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391" name="Text Box 1210"/>
                          <wps:cNvSpPr txBox="1">
                            <a:spLocks noChangeArrowheads="1"/>
                          </wps:cNvSpPr>
                          <wps:spPr bwMode="auto">
                            <a:xfrm>
                              <a:off x="431" y="1356"/>
                              <a:ext cx="990" cy="4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2D6DEC" w14:textId="77777777" w:rsidR="007661EF" w:rsidRPr="00865B50" w:rsidRDefault="007661E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sidRPr="00865B50">
                                  <w:rPr>
                                    <w:rFonts w:ascii="Arial" w:hAnsi="Arial" w:cs="Arial"/>
                                    <w:b/>
                                    <w:bCs/>
                                    <w:color w:val="000000"/>
                                    <w:sz w:val="22"/>
                                    <w:szCs w:val="22"/>
                                  </w:rPr>
                                  <w:t>Work schedule</w:t>
                                </w:r>
                              </w:p>
                              <w:p w14:paraId="4ADEDF42" w14:textId="77777777" w:rsidR="007661EF" w:rsidRPr="00865B50" w:rsidRDefault="007661E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Customs Data</w:t>
                                </w:r>
                              </w:p>
                            </w:txbxContent>
                          </wps:txbx>
                          <wps:bodyPr rot="0" vert="horz" wrap="square" lIns="63094" tIns="31547" rIns="63094" bIns="31547" upright="1">
                            <a:noAutofit/>
                          </wps:bodyPr>
                        </wps:wsp>
                      </wpg:wgp>
                      <wpg:wgp>
                        <wpg:cNvPr id="1392" name="Group 1211"/>
                        <wpg:cNvGrpSpPr>
                          <a:grpSpLocks/>
                        </wpg:cNvGrpSpPr>
                        <wpg:grpSpPr bwMode="auto">
                          <a:xfrm>
                            <a:off x="5012055" y="862013"/>
                            <a:ext cx="1341755" cy="400050"/>
                            <a:chOff x="4150" y="1068"/>
                            <a:chExt cx="1089" cy="421"/>
                          </a:xfrm>
                        </wpg:grpSpPr>
                        <wps:wsp>
                          <wps:cNvPr id="1393" name="AutoShape 1212"/>
                          <wps:cNvSpPr>
                            <a:spLocks noChangeArrowheads="1"/>
                          </wps:cNvSpPr>
                          <wps:spPr bwMode="auto">
                            <a:xfrm>
                              <a:off x="4150" y="1071"/>
                              <a:ext cx="1089" cy="363"/>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394" name="Text Box 1213"/>
                          <wps:cNvSpPr txBox="1">
                            <a:spLocks noChangeArrowheads="1"/>
                          </wps:cNvSpPr>
                          <wps:spPr bwMode="auto">
                            <a:xfrm>
                              <a:off x="4216" y="1068"/>
                              <a:ext cx="932" cy="421"/>
                            </a:xfrm>
                            <a:prstGeom prst="rect">
                              <a:avLst/>
                            </a:prstGeom>
                            <a:noFill/>
                            <a:ln>
                              <a:noFill/>
                            </a:ln>
                            <a:extLst>
                              <a:ext uri="{909E8E84-426E-40DD-AFC4-6F175D3DCCD1}">
                                <a14:hiddenFill xmlns:a14="http://schemas.microsoft.com/office/drawing/2010/main">
                                  <a:solidFill>
                                    <a:srgbClr val="BBE0E3"/>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58E9DE"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Read Customs ID </w:t>
                                </w:r>
                              </w:p>
                            </w:txbxContent>
                          </wps:txbx>
                          <wps:bodyPr rot="0" vert="horz" wrap="square" lIns="63094" tIns="31547" rIns="63094" bIns="31547" anchor="t" anchorCtr="0" upright="1">
                            <a:noAutofit/>
                          </wps:bodyPr>
                        </wps:wsp>
                      </wpg:wgp>
                      <wps:wsp>
                        <wps:cNvPr id="1395" name="Text Box 1214"/>
                        <wps:cNvSpPr txBox="1">
                          <a:spLocks noChangeArrowheads="1"/>
                        </wps:cNvSpPr>
                        <wps:spPr bwMode="auto">
                          <a:xfrm>
                            <a:off x="2723515" y="1506538"/>
                            <a:ext cx="1751965" cy="400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2CA009"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Check-In WS </w:t>
                              </w:r>
                            </w:p>
                            <w:p w14:paraId="54043AC2" w14:textId="77777777" w:rsidR="007661EF" w:rsidRPr="00865B50" w:rsidRDefault="007661E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Verify, Input &amp;Scan Data</w:t>
                              </w:r>
                            </w:p>
                          </w:txbxContent>
                        </wps:txbx>
                        <wps:bodyPr rot="0" vert="horz" wrap="square" lIns="63094" tIns="31547" rIns="63094" bIns="31547" upright="1">
                          <a:noAutofit/>
                        </wps:bodyPr>
                      </wps:wsp>
                      <wps:wsp>
                        <wps:cNvPr id="1396" name="Line 1215"/>
                        <wps:cNvCnPr>
                          <a:cxnSpLocks noChangeShapeType="1"/>
                        </wps:cNvCnPr>
                        <wps:spPr bwMode="auto">
                          <a:xfrm>
                            <a:off x="1536700" y="1093153"/>
                            <a:ext cx="9525" cy="188595"/>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397" name="Line 1216"/>
                        <wps:cNvCnPr>
                          <a:cxnSpLocks noChangeShapeType="1"/>
                        </wps:cNvCnPr>
                        <wps:spPr bwMode="auto">
                          <a:xfrm flipH="1">
                            <a:off x="3865880" y="1059498"/>
                            <a:ext cx="1142365"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398" name="Line 1217"/>
                        <wps:cNvCnPr>
                          <a:cxnSpLocks noChangeShapeType="1"/>
                        </wps:cNvCnPr>
                        <wps:spPr bwMode="auto">
                          <a:xfrm>
                            <a:off x="2577465" y="1291908"/>
                            <a:ext cx="715010"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399" name="Line 1218"/>
                        <wps:cNvCnPr>
                          <a:cxnSpLocks noChangeShapeType="1"/>
                        </wps:cNvCnPr>
                        <wps:spPr bwMode="auto">
                          <a:xfrm flipH="1">
                            <a:off x="3270885" y="1291908"/>
                            <a:ext cx="0" cy="197485"/>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400" name="Line 1219"/>
                        <wps:cNvCnPr>
                          <a:cxnSpLocks noChangeShapeType="1"/>
                        </wps:cNvCnPr>
                        <wps:spPr bwMode="auto">
                          <a:xfrm>
                            <a:off x="3865880" y="1043623"/>
                            <a:ext cx="0" cy="445770"/>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401" name="Line 1220"/>
                        <wps:cNvCnPr>
                          <a:cxnSpLocks noChangeShapeType="1"/>
                        </wps:cNvCnPr>
                        <wps:spPr bwMode="auto">
                          <a:xfrm flipH="1">
                            <a:off x="4460875" y="1727518"/>
                            <a:ext cx="991235" cy="1016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402" name="Line 1221"/>
                        <wps:cNvCnPr>
                          <a:cxnSpLocks noChangeShapeType="1"/>
                        </wps:cNvCnPr>
                        <wps:spPr bwMode="auto">
                          <a:xfrm flipH="1">
                            <a:off x="5451475" y="1713548"/>
                            <a:ext cx="635" cy="172720"/>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403" name="AutoShape 1222"/>
                        <wps:cNvSpPr>
                          <a:spLocks noChangeArrowheads="1"/>
                        </wps:cNvSpPr>
                        <wps:spPr bwMode="auto">
                          <a:xfrm>
                            <a:off x="2676525" y="2128838"/>
                            <a:ext cx="1933575" cy="944880"/>
                          </a:xfrm>
                          <a:prstGeom prst="diamond">
                            <a:avLst/>
                          </a:prstGeom>
                          <a:solidFill>
                            <a:srgbClr val="FFFFFF"/>
                          </a:solidFill>
                          <a:ln w="6350">
                            <a:solidFill>
                              <a:srgbClr val="000000"/>
                            </a:solidFill>
                            <a:miter lim="800000"/>
                            <a:headEnd/>
                            <a:tailEnd/>
                          </a:ln>
                        </wps:spPr>
                        <wps:txbx>
                          <w:txbxContent>
                            <w:p w14:paraId="0D150B65" w14:textId="77777777" w:rsidR="007661EF" w:rsidRPr="00865B50" w:rsidRDefault="007661EF" w:rsidP="001A2C01">
                              <w:pPr>
                                <w:autoSpaceDE w:val="0"/>
                                <w:autoSpaceDN w:val="0"/>
                                <w:adjustRightInd w:val="0"/>
                                <w:jc w:val="center"/>
                                <w:rPr>
                                  <w:rFonts w:ascii="Arial" w:hAnsi="Arial" w:cs="Arial"/>
                                  <w:b/>
                                  <w:bCs/>
                                  <w:color w:val="000000"/>
                                  <w:sz w:val="22"/>
                                  <w:szCs w:val="22"/>
                                </w:rPr>
                              </w:pPr>
                            </w:p>
                            <w:p w14:paraId="7B62E93F"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Accept </w:t>
                              </w:r>
                            </w:p>
                            <w:p w14:paraId="1C9B01A3"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w:t>
                              </w:r>
                            </w:p>
                            <w:p w14:paraId="019A857D" w14:textId="77777777" w:rsidR="007661EF" w:rsidRPr="00865B50" w:rsidRDefault="007661EF" w:rsidP="001A2C01">
                              <w:pPr>
                                <w:autoSpaceDE w:val="0"/>
                                <w:autoSpaceDN w:val="0"/>
                                <w:adjustRightInd w:val="0"/>
                                <w:jc w:val="center"/>
                                <w:rPr>
                                  <w:rFonts w:ascii="Arial" w:hAnsi="Arial" w:cs="Arial"/>
                                  <w:b/>
                                  <w:bCs/>
                                  <w:color w:val="000000"/>
                                  <w:sz w:val="22"/>
                                  <w:szCs w:val="22"/>
                                </w:rPr>
                              </w:pPr>
                            </w:p>
                          </w:txbxContent>
                        </wps:txbx>
                        <wps:bodyPr rot="0" vert="horz" wrap="square" lIns="0" tIns="0" rIns="0" bIns="0" anchor="ctr" anchorCtr="0" upright="1">
                          <a:noAutofit/>
                        </wps:bodyPr>
                      </wps:wsp>
                      <wps:wsp>
                        <wps:cNvPr id="1404" name="Line 1223"/>
                        <wps:cNvCnPr>
                          <a:cxnSpLocks noChangeShapeType="1"/>
                        </wps:cNvCnPr>
                        <wps:spPr bwMode="auto">
                          <a:xfrm flipV="1">
                            <a:off x="4610100" y="2609533"/>
                            <a:ext cx="940435" cy="4445"/>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405" name="Text Box 1224"/>
                        <wps:cNvSpPr txBox="1">
                          <a:spLocks noChangeArrowheads="1"/>
                        </wps:cNvSpPr>
                        <wps:spPr bwMode="auto">
                          <a:xfrm>
                            <a:off x="4610100" y="2431098"/>
                            <a:ext cx="312420"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96EE7A" w14:textId="77777777"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No</w:t>
                              </w:r>
                            </w:p>
                          </w:txbxContent>
                        </wps:txbx>
                        <wps:bodyPr rot="0" vert="horz" wrap="square" lIns="63094" tIns="31547" rIns="63094" bIns="31547" upright="1">
                          <a:noAutofit/>
                        </wps:bodyPr>
                      </wps:wsp>
                      <wpg:wgp>
                        <wpg:cNvPr id="1406" name="Group 1225"/>
                        <wpg:cNvGrpSpPr>
                          <a:grpSpLocks/>
                        </wpg:cNvGrpSpPr>
                        <wpg:grpSpPr bwMode="auto">
                          <a:xfrm>
                            <a:off x="5551805" y="2480628"/>
                            <a:ext cx="1139825" cy="396240"/>
                            <a:chOff x="4604" y="2251"/>
                            <a:chExt cx="1043" cy="363"/>
                          </a:xfrm>
                        </wpg:grpSpPr>
                        <wps:wsp>
                          <wps:cNvPr id="1407" name="AutoShape 1226"/>
                          <wps:cNvSpPr>
                            <a:spLocks noChangeArrowheads="1"/>
                          </wps:cNvSpPr>
                          <wps:spPr bwMode="auto">
                            <a:xfrm>
                              <a:off x="4604" y="2251"/>
                              <a:ext cx="1043" cy="363"/>
                            </a:xfrm>
                            <a:prstGeom prst="flowChartAlternateProcess">
                              <a:avLst/>
                            </a:prstGeom>
                            <a:noFill/>
                            <a:ln w="9525">
                              <a:solidFill>
                                <a:srgbClr val="000000"/>
                              </a:solidFill>
                              <a:miter lim="800000"/>
                              <a:headEnd/>
                              <a:tailEnd/>
                            </a:ln>
                            <a:extLst>
                              <a:ext uri="{909E8E84-426E-40DD-AFC4-6F175D3DCCD1}">
                                <a14:hiddenFill xmlns:a14="http://schemas.microsoft.com/office/drawing/2010/main">
                                  <a:solidFill>
                                    <a:srgbClr val="BBE0E3"/>
                                  </a:solidFill>
                                </a14:hiddenFill>
                              </a:ext>
                            </a:extLst>
                          </wps:spPr>
                          <wps:bodyPr rot="0" vert="horz" wrap="square" lIns="91440" tIns="45720" rIns="91440" bIns="45720" anchor="ctr" anchorCtr="0" upright="1">
                            <a:noAutofit/>
                          </wps:bodyPr>
                        </wps:wsp>
                        <wps:wsp>
                          <wps:cNvPr id="1280" name="Text Box 1227"/>
                          <wps:cNvSpPr txBox="1">
                            <a:spLocks noChangeArrowheads="1"/>
                          </wps:cNvSpPr>
                          <wps:spPr bwMode="auto">
                            <a:xfrm>
                              <a:off x="4604" y="2296"/>
                              <a:ext cx="1043"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B7DDB9" w14:textId="77777777" w:rsidR="007661EF" w:rsidRPr="00865B50" w:rsidRDefault="007661EF" w:rsidP="001A2C01">
                                <w:pPr>
                                  <w:autoSpaceDE w:val="0"/>
                                  <w:autoSpaceDN w:val="0"/>
                                  <w:adjustRightInd w:val="0"/>
                                  <w:jc w:val="center"/>
                                  <w:rPr>
                                    <w:rFonts w:ascii="Arial" w:hAnsi="Arial" w:cs="Arial"/>
                                    <w:b/>
                                    <w:bCs/>
                                    <w:color w:val="000000"/>
                                    <w:sz w:val="19"/>
                                    <w:szCs w:val="19"/>
                                  </w:rPr>
                                </w:pPr>
                                <w:r w:rsidRPr="00865B50">
                                  <w:rPr>
                                    <w:rFonts w:ascii="Arial" w:hAnsi="Arial" w:cs="Arial"/>
                                    <w:b/>
                                    <w:bCs/>
                                    <w:color w:val="000000"/>
                                    <w:sz w:val="19"/>
                                    <w:szCs w:val="19"/>
                                  </w:rPr>
                                  <w:t>Issue Exit Permit</w:t>
                                </w:r>
                              </w:p>
                              <w:p w14:paraId="35C1FA65" w14:textId="77777777" w:rsidR="007661EF" w:rsidRPr="00865B50" w:rsidRDefault="007661EF" w:rsidP="001A2C01">
                                <w:pPr>
                                  <w:autoSpaceDE w:val="0"/>
                                  <w:autoSpaceDN w:val="0"/>
                                  <w:adjustRightInd w:val="0"/>
                                  <w:jc w:val="center"/>
                                  <w:rPr>
                                    <w:rFonts w:ascii="Arial" w:hAnsi="Arial" w:cs="Arial"/>
                                    <w:b/>
                                    <w:bCs/>
                                    <w:color w:val="000000"/>
                                    <w:sz w:val="19"/>
                                    <w:szCs w:val="19"/>
                                    <w:rtl/>
                                  </w:rPr>
                                </w:pPr>
                                <w:r w:rsidRPr="00865B50">
                                  <w:rPr>
                                    <w:rFonts w:ascii="Arial" w:hAnsi="Arial" w:cs="Arial"/>
                                    <w:b/>
                                    <w:bCs/>
                                    <w:color w:val="000000"/>
                                    <w:sz w:val="19"/>
                                    <w:szCs w:val="19"/>
                                  </w:rPr>
                                  <w:t>Exit Site</w:t>
                                </w:r>
                              </w:p>
                            </w:txbxContent>
                          </wps:txbx>
                          <wps:bodyPr rot="0" vert="horz" wrap="square" lIns="0" tIns="0" rIns="0" bIns="0" anchor="t" anchorCtr="0" upright="1">
                            <a:noAutofit/>
                          </wps:bodyPr>
                        </wps:wsp>
                      </wpg:wgp>
                      <wps:wsp>
                        <wps:cNvPr id="1281" name="Line 1228"/>
                        <wps:cNvCnPr>
                          <a:cxnSpLocks noChangeShapeType="1"/>
                        </wps:cNvCnPr>
                        <wps:spPr bwMode="auto">
                          <a:xfrm flipH="1">
                            <a:off x="1586865" y="2605723"/>
                            <a:ext cx="1089660" cy="127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282" name="Line 1229"/>
                        <wps:cNvCnPr>
                          <a:cxnSpLocks noChangeShapeType="1"/>
                        </wps:cNvCnPr>
                        <wps:spPr bwMode="auto">
                          <a:xfrm>
                            <a:off x="1585595" y="2629218"/>
                            <a:ext cx="0" cy="297815"/>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283" name="Text Box 1230"/>
                        <wps:cNvSpPr txBox="1">
                          <a:spLocks noChangeArrowheads="1"/>
                        </wps:cNvSpPr>
                        <wps:spPr bwMode="auto">
                          <a:xfrm>
                            <a:off x="2179955" y="2411413"/>
                            <a:ext cx="375285"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D8B405" w14:textId="77777777"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Yes</w:t>
                              </w:r>
                            </w:p>
                          </w:txbxContent>
                        </wps:txbx>
                        <wps:bodyPr rot="0" vert="horz" wrap="square" lIns="63094" tIns="31547" rIns="63094" bIns="31547" upright="1">
                          <a:noAutofit/>
                        </wps:bodyPr>
                      </wps:wsp>
                      <wps:wsp>
                        <wps:cNvPr id="1284" name="Text Box 1231"/>
                        <wps:cNvSpPr txBox="1">
                          <a:spLocks noChangeArrowheads="1"/>
                        </wps:cNvSpPr>
                        <wps:spPr bwMode="auto">
                          <a:xfrm>
                            <a:off x="743585" y="2944178"/>
                            <a:ext cx="1882775" cy="681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1C40AE" w14:textId="77777777" w:rsidR="007661EF" w:rsidRPr="00865B50" w:rsidRDefault="007661E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Pr>
                                  <w:rFonts w:ascii="Arial" w:hAnsi="Arial" w:cs="Arial"/>
                                  <w:b/>
                                  <w:bCs/>
                                  <w:color w:val="000000"/>
                                  <w:sz w:val="22"/>
                                  <w:szCs w:val="22"/>
                                </w:rPr>
                                <w:t>Read Vehicle ID (VR</w:t>
                              </w:r>
                              <w:r w:rsidRPr="00865B50">
                                <w:rPr>
                                  <w:rFonts w:ascii="Arial" w:hAnsi="Arial" w:cs="Arial"/>
                                  <w:b/>
                                  <w:bCs/>
                                  <w:color w:val="000000"/>
                                  <w:sz w:val="22"/>
                                  <w:szCs w:val="22"/>
                                </w:rPr>
                                <w:t>)</w:t>
                              </w:r>
                            </w:p>
                            <w:p w14:paraId="01EA2928" w14:textId="77777777" w:rsidR="007661EF" w:rsidRPr="00865B50" w:rsidRDefault="007661E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Determine inspection ID #</w:t>
                              </w:r>
                            </w:p>
                            <w:p w14:paraId="0F39A41F" w14:textId="77777777" w:rsidR="007661EF" w:rsidRPr="00865B50" w:rsidRDefault="007661E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Issue Driver Ticket</w:t>
                              </w:r>
                            </w:p>
                            <w:p w14:paraId="315A02C5" w14:textId="77777777" w:rsidR="007661EF" w:rsidRPr="00865B50" w:rsidRDefault="007661E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Check Cargo/E-Seal</w:t>
                              </w:r>
                            </w:p>
                          </w:txbxContent>
                        </wps:txbx>
                        <wps:bodyPr rot="0" vert="horz" wrap="square" lIns="12420" tIns="0" rIns="12420" bIns="0" anchor="t" anchorCtr="0" upright="1">
                          <a:noAutofit/>
                        </wps:bodyPr>
                      </wps:wsp>
                      <wps:wsp>
                        <wps:cNvPr id="1285" name="Line 1232"/>
                        <wps:cNvCnPr>
                          <a:cxnSpLocks noChangeShapeType="1"/>
                        </wps:cNvCnPr>
                        <wps:spPr bwMode="auto">
                          <a:xfrm>
                            <a:off x="2676525" y="3075623"/>
                            <a:ext cx="2627630"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286" name="Line 1233"/>
                        <wps:cNvCnPr>
                          <a:cxnSpLocks noChangeShapeType="1"/>
                        </wps:cNvCnPr>
                        <wps:spPr bwMode="auto">
                          <a:xfrm>
                            <a:off x="5292725" y="3090228"/>
                            <a:ext cx="1270" cy="85090"/>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287" name="Line 1234"/>
                        <wps:cNvCnPr>
                          <a:cxnSpLocks noChangeShapeType="1"/>
                        </wps:cNvCnPr>
                        <wps:spPr bwMode="auto">
                          <a:xfrm flipH="1">
                            <a:off x="1320165" y="5252403"/>
                            <a:ext cx="1287145" cy="635"/>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288" name="Text Box 1235"/>
                        <wps:cNvSpPr txBox="1">
                          <a:spLocks noChangeArrowheads="1"/>
                        </wps:cNvSpPr>
                        <wps:spPr bwMode="auto">
                          <a:xfrm>
                            <a:off x="1255395" y="5030788"/>
                            <a:ext cx="1117600"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8A0A6B" w14:textId="77777777"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Radiography</w:t>
                              </w:r>
                            </w:p>
                          </w:txbxContent>
                        </wps:txbx>
                        <wps:bodyPr rot="0" vert="horz" wrap="square" lIns="63094" tIns="31547" rIns="63094" bIns="31547" anchor="t" anchorCtr="0" upright="1">
                          <a:noAutofit/>
                        </wps:bodyPr>
                      </wps:wsp>
                      <wps:wsp>
                        <wps:cNvPr id="1289" name="Text Box 1236"/>
                        <wps:cNvSpPr txBox="1">
                          <a:spLocks noChangeArrowheads="1"/>
                        </wps:cNvSpPr>
                        <wps:spPr bwMode="auto">
                          <a:xfrm>
                            <a:off x="2298700" y="5038408"/>
                            <a:ext cx="335915" cy="2527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A24CE" w14:textId="77777777" w:rsidR="007661EF" w:rsidRPr="00865B50" w:rsidRDefault="007661EF" w:rsidP="001A2C01">
                              <w:pPr>
                                <w:autoSpaceDE w:val="0"/>
                                <w:autoSpaceDN w:val="0"/>
                                <w:adjustRightInd w:val="0"/>
                                <w:jc w:val="center"/>
                                <w:rPr>
                                  <w:rFonts w:ascii="Arial" w:hAnsi="Arial" w:cs="Arial"/>
                                  <w:b/>
                                  <w:bCs/>
                                  <w:color w:val="000000"/>
                                  <w:sz w:val="25"/>
                                  <w:szCs w:val="25"/>
                                  <w:rtl/>
                                </w:rPr>
                              </w:pPr>
                              <w:r w:rsidRPr="00865B50">
                                <w:rPr>
                                  <w:rFonts w:ascii="Arial" w:hAnsi="Arial" w:cs="Arial"/>
                                  <w:b/>
                                  <w:bCs/>
                                  <w:color w:val="000000"/>
                                  <w:sz w:val="25"/>
                                  <w:szCs w:val="25"/>
                                </w:rPr>
                                <w:t>R</w:t>
                              </w:r>
                            </w:p>
                          </w:txbxContent>
                        </wps:txbx>
                        <wps:bodyPr rot="0" vert="horz" wrap="square" lIns="63094" tIns="31547" rIns="63094" bIns="31547" anchor="t" anchorCtr="0" upright="1">
                          <a:noAutofit/>
                        </wps:bodyPr>
                      </wps:wsp>
                      <wps:wsp>
                        <wps:cNvPr id="1290" name="Line 1237"/>
                        <wps:cNvCnPr>
                          <a:cxnSpLocks noChangeShapeType="1"/>
                        </wps:cNvCnPr>
                        <wps:spPr bwMode="auto">
                          <a:xfrm flipV="1">
                            <a:off x="4543425" y="5270818"/>
                            <a:ext cx="1636395" cy="127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291" name="Text Box 1238"/>
                        <wps:cNvSpPr txBox="1">
                          <a:spLocks noChangeArrowheads="1"/>
                        </wps:cNvSpPr>
                        <wps:spPr bwMode="auto">
                          <a:xfrm>
                            <a:off x="5059680" y="5078413"/>
                            <a:ext cx="838200" cy="231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E30A48" w14:textId="2B682EFA"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Manual</w:t>
                              </w:r>
                            </w:p>
                          </w:txbxContent>
                        </wps:txbx>
                        <wps:bodyPr rot="0" vert="horz" wrap="square" lIns="63094" tIns="31547" rIns="63094" bIns="31547" anchor="t" anchorCtr="0" upright="1">
                          <a:noAutofit/>
                        </wps:bodyPr>
                      </wps:wsp>
                      <wps:wsp>
                        <wps:cNvPr id="1292" name="Text Box 1239"/>
                        <wps:cNvSpPr txBox="1">
                          <a:spLocks noChangeArrowheads="1"/>
                        </wps:cNvSpPr>
                        <wps:spPr bwMode="auto">
                          <a:xfrm>
                            <a:off x="4411345" y="5058093"/>
                            <a:ext cx="570865" cy="2520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2A3E9D" w14:textId="0A625F75" w:rsidR="007661EF" w:rsidRPr="00865B50" w:rsidRDefault="007661EF" w:rsidP="001A2C01">
                              <w:pPr>
                                <w:autoSpaceDE w:val="0"/>
                                <w:autoSpaceDN w:val="0"/>
                                <w:adjustRightInd w:val="0"/>
                                <w:rPr>
                                  <w:rFonts w:ascii="Arial" w:hAnsi="Arial" w:cs="Arial"/>
                                  <w:b/>
                                  <w:bCs/>
                                  <w:color w:val="000000"/>
                                  <w:sz w:val="25"/>
                                  <w:szCs w:val="25"/>
                                  <w:rtl/>
                                </w:rPr>
                              </w:pPr>
                              <w:r w:rsidRPr="00865B50">
                                <w:rPr>
                                  <w:rFonts w:ascii="Arial" w:hAnsi="Arial" w:cs="Arial"/>
                                  <w:b/>
                                  <w:bCs/>
                                  <w:color w:val="000000"/>
                                  <w:sz w:val="25"/>
                                  <w:szCs w:val="25"/>
                                </w:rPr>
                                <w:t>M</w:t>
                              </w:r>
                            </w:p>
                          </w:txbxContent>
                        </wps:txbx>
                        <wps:bodyPr rot="0" vert="horz" wrap="square" lIns="63094" tIns="31547" rIns="63094" bIns="31547" anchor="t" anchorCtr="0" upright="1">
                          <a:noAutofit/>
                        </wps:bodyPr>
                      </wps:wsp>
                      <wps:wsp>
                        <wps:cNvPr id="1293" name="Line 1240"/>
                        <wps:cNvCnPr>
                          <a:cxnSpLocks noChangeShapeType="1"/>
                        </wps:cNvCnPr>
                        <wps:spPr bwMode="auto">
                          <a:xfrm>
                            <a:off x="5261610" y="4524693"/>
                            <a:ext cx="1270" cy="128270"/>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294" name="Line 1241"/>
                        <wps:cNvCnPr>
                          <a:cxnSpLocks noChangeShapeType="1"/>
                        </wps:cNvCnPr>
                        <wps:spPr bwMode="auto">
                          <a:xfrm flipH="1">
                            <a:off x="3543300" y="4643438"/>
                            <a:ext cx="1686560" cy="635"/>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295" name="Line 1242"/>
                        <wps:cNvCnPr>
                          <a:cxnSpLocks noChangeShapeType="1"/>
                        </wps:cNvCnPr>
                        <wps:spPr bwMode="auto">
                          <a:xfrm>
                            <a:off x="3568700" y="4630103"/>
                            <a:ext cx="635" cy="127635"/>
                          </a:xfrm>
                          <a:prstGeom prst="line">
                            <a:avLst/>
                          </a:prstGeom>
                          <a:noFill/>
                          <a:ln w="22225">
                            <a:solidFill>
                              <a:srgbClr val="000000"/>
                            </a:solidFill>
                            <a:round/>
                            <a:headEnd/>
                            <a:tailEnd type="triangle" w="lg" len="med"/>
                          </a:ln>
                          <a:extLst>
                            <a:ext uri="{909E8E84-426E-40DD-AFC4-6F175D3DCCD1}">
                              <a14:hiddenFill xmlns:a14="http://schemas.microsoft.com/office/drawing/2010/main">
                                <a:noFill/>
                              </a14:hiddenFill>
                            </a:ext>
                          </a:extLst>
                        </wps:spPr>
                        <wps:bodyPr/>
                      </wps:wsp>
                      <wpg:wgp>
                        <wpg:cNvPr id="1296" name="Group 1243"/>
                        <wpg:cNvGrpSpPr>
                          <a:grpSpLocks/>
                        </wpg:cNvGrpSpPr>
                        <wpg:grpSpPr bwMode="auto">
                          <a:xfrm>
                            <a:off x="4857750" y="1886268"/>
                            <a:ext cx="1224280" cy="548640"/>
                            <a:chOff x="4105" y="1026"/>
                            <a:chExt cx="1120" cy="502"/>
                          </a:xfrm>
                        </wpg:grpSpPr>
                        <wps:wsp>
                          <wps:cNvPr id="1297" name="AutoShape 1244"/>
                          <wps:cNvSpPr>
                            <a:spLocks noChangeArrowheads="1"/>
                          </wps:cNvSpPr>
                          <wps:spPr bwMode="auto">
                            <a:xfrm rot="16200000">
                              <a:off x="4402" y="729"/>
                              <a:ext cx="493" cy="1088"/>
                            </a:xfrm>
                            <a:prstGeom prst="flowChartMagneticDrum">
                              <a:avLst/>
                            </a:prstGeom>
                            <a:solidFill>
                              <a:srgbClr val="BBE0E3"/>
                            </a:solidFill>
                            <a:ln w="9525">
                              <a:solidFill>
                                <a:srgbClr val="000000"/>
                              </a:solidFill>
                              <a:round/>
                              <a:headEnd/>
                              <a:tailEnd/>
                            </a:ln>
                          </wps:spPr>
                          <wps:bodyPr rot="0" vert="horz" wrap="square" lIns="91440" tIns="45720" rIns="91440" bIns="45720" anchor="ctr" anchorCtr="0" upright="1">
                            <a:noAutofit/>
                          </wps:bodyPr>
                        </wps:wsp>
                        <wps:wsp>
                          <wps:cNvPr id="1298" name="Text Box 1245"/>
                          <wps:cNvSpPr txBox="1">
                            <a:spLocks noChangeArrowheads="1"/>
                          </wps:cNvSpPr>
                          <wps:spPr bwMode="auto">
                            <a:xfrm>
                              <a:off x="4140" y="1162"/>
                              <a:ext cx="108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17F945"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14:paraId="0CC28EC2" w14:textId="77777777" w:rsidR="007661EF" w:rsidRPr="00865B50" w:rsidRDefault="007661E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wps:txbx>
                          <wps:bodyPr rot="0" vert="horz" wrap="square" lIns="63094" tIns="31547" rIns="63094" bIns="31547" upright="1">
                            <a:noAutofit/>
                          </wps:bodyPr>
                        </wps:wsp>
                      </wpg:wgp>
                      <wps:wsp>
                        <wps:cNvPr id="1299" name="Line 1246"/>
                        <wps:cNvCnPr>
                          <a:cxnSpLocks noChangeShapeType="1"/>
                        </wps:cNvCnPr>
                        <wps:spPr bwMode="auto">
                          <a:xfrm>
                            <a:off x="3625850" y="695643"/>
                            <a:ext cx="635" cy="803275"/>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s:wsp>
                        <wps:cNvPr id="1300" name="Line 1247"/>
                        <wps:cNvCnPr>
                          <a:cxnSpLocks noChangeShapeType="1"/>
                        </wps:cNvCnPr>
                        <wps:spPr bwMode="auto">
                          <a:xfrm>
                            <a:off x="3638550" y="1900238"/>
                            <a:ext cx="635" cy="228600"/>
                          </a:xfrm>
                          <a:prstGeom prst="line">
                            <a:avLst/>
                          </a:prstGeom>
                          <a:noFill/>
                          <a:ln w="19050">
                            <a:solidFill>
                              <a:srgbClr val="000000"/>
                            </a:solidFill>
                            <a:round/>
                            <a:headEnd/>
                            <a:tailEnd type="triangle" w="lg" len="med"/>
                          </a:ln>
                          <a:extLst>
                            <a:ext uri="{909E8E84-426E-40DD-AFC4-6F175D3DCCD1}">
                              <a14:hiddenFill xmlns:a14="http://schemas.microsoft.com/office/drawing/2010/main">
                                <a:noFill/>
                              </a14:hiddenFill>
                            </a:ext>
                          </a:extLst>
                        </wps:spPr>
                        <wps:bodyPr/>
                      </wps:wsp>
                    </wpc:wpc>
                  </a:graphicData>
                </a:graphic>
              </wp:inline>
            </w:drawing>
          </mc:Choice>
          <mc:Fallback>
            <w:pict>
              <v:group w14:anchorId="21D34A13" id="Canvas 1249" o:spid="_x0000_s1141" editas="canvas" style="width:526.9pt;height:455.65pt;mso-position-horizontal-relative:char;mso-position-vertical-relative:line" coordsize="66916,578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">
                <v:shape id="_x0000_s1142" type="#_x0000_t75" style="position:absolute;width:66916;height:57861;visibility:visible;mso-wrap-style:square">
                  <v:fill o:detectmouseclick="t"/>
                  <v:path o:connecttype="none"/>
                </v:shape>
                <v:shapetype id="_x0000_t128" coordsize="21600,21600" o:spt="128" path="m,l21600,,10800,21600xe">
                  <v:stroke joinstyle="miter"/>
                  <v:path gradientshapeok="t" o:connecttype="custom" o:connectlocs="10800,0;5400,10800;10800,21600;16200,10800" textboxrect="5400,0,16200,10800"/>
                </v:shapetype>
                <v:shape id="AutoShape 1200" o:spid="_x0000_s1143" type="#_x0000_t128" style="position:absolute;left:40195;top:31575;width:25146;height:13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" strokeweight=".5pt">
                  <v:textbox inset="0,0,0,0">
                    <w:txbxContent>
                      <w:p w14:paraId="144648DB" w14:textId="77777777" w:rsidR="007661EF" w:rsidRPr="00865B50" w:rsidRDefault="007661EF" w:rsidP="001A2C01">
                        <w:pPr>
                          <w:autoSpaceDE w:val="0"/>
                          <w:autoSpaceDN w:val="0"/>
                          <w:adjustRightInd w:val="0"/>
                          <w:jc w:val="center"/>
                          <w:rPr>
                            <w:rFonts w:ascii="Arial" w:hAnsi="Arial" w:cs="Arial"/>
                            <w:b/>
                            <w:bCs/>
                            <w:color w:val="000000"/>
                            <w:sz w:val="22"/>
                            <w:szCs w:val="22"/>
                          </w:rPr>
                        </w:pPr>
                      </w:p>
                      <w:p w14:paraId="6765BB58" w14:textId="77777777" w:rsidR="007661EF" w:rsidRPr="001A2C01" w:rsidRDefault="007661EF" w:rsidP="001A2C01">
                        <w:pPr>
                          <w:autoSpaceDE w:val="0"/>
                          <w:autoSpaceDN w:val="0"/>
                          <w:bidi w:val="0"/>
                          <w:adjustRightInd w:val="0"/>
                          <w:jc w:val="center"/>
                          <w:rPr>
                            <w:rFonts w:ascii="Arial" w:hAnsi="Arial" w:cs="Arial"/>
                            <w:b/>
                            <w:bCs/>
                            <w:color w:val="000000"/>
                            <w:sz w:val="24"/>
                            <w:szCs w:val="24"/>
                            <w:rtl/>
                          </w:rPr>
                        </w:pPr>
                        <w:r w:rsidRPr="001A2C01">
                          <w:rPr>
                            <w:rFonts w:ascii="Arial" w:hAnsi="Arial" w:cs="Arial"/>
                            <w:b/>
                            <w:bCs/>
                            <w:color w:val="000000"/>
                            <w:sz w:val="24"/>
                            <w:szCs w:val="24"/>
                          </w:rPr>
                          <w:t xml:space="preserve">Transmission of Ins. ID &amp; Data </w:t>
                        </w:r>
                      </w:p>
                      <w:p w14:paraId="44D10B3D" w14:textId="77777777" w:rsidR="007661EF" w:rsidRPr="001A2C01" w:rsidRDefault="007661EF" w:rsidP="001A2C01">
                        <w:pPr>
                          <w:autoSpaceDE w:val="0"/>
                          <w:autoSpaceDN w:val="0"/>
                          <w:adjustRightInd w:val="0"/>
                          <w:jc w:val="center"/>
                          <w:rPr>
                            <w:rFonts w:ascii="Arial" w:hAnsi="Arial" w:cs="Arial"/>
                            <w:b/>
                            <w:bCs/>
                            <w:color w:val="000000"/>
                            <w:sz w:val="24"/>
                            <w:szCs w:val="24"/>
                            <w:rtl/>
                          </w:rPr>
                        </w:pPr>
                        <w:r w:rsidRPr="001A2C01">
                          <w:rPr>
                            <w:rFonts w:ascii="Arial" w:hAnsi="Arial" w:cs="Arial"/>
                            <w:b/>
                            <w:bCs/>
                            <w:color w:val="000000"/>
                            <w:sz w:val="24"/>
                            <w:szCs w:val="24"/>
                          </w:rPr>
                          <w:t>to FCS</w:t>
                        </w:r>
                      </w:p>
                    </w:txbxContent>
                  </v:textbox>
                </v:shape>
                <v:shapetype id="_x0000_t4" coordsize="21600,21600" o:spt="4" path="m10800,l,10800,10800,21600,21600,10800xe">
                  <v:stroke joinstyle="miter"/>
                  <v:path gradientshapeok="t" o:connecttype="rect" textboxrect="5400,5400,16200,16200"/>
                </v:shapetype>
                <v:shape id="AutoShape 1201" o:spid="_x0000_s1144" type="#_x0000_t4" style="position:absolute;left:26003;top:47463;width:19329;height:104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">
                  <v:textbox inset="1.75261mm,.87631mm,1.75261mm,.87631mm">
                    <w:txbxContent>
                      <w:p w14:paraId="4AB37B81" w14:textId="77777777" w:rsidR="007661EF" w:rsidRPr="00865B50" w:rsidRDefault="007661EF" w:rsidP="001A2C01">
                        <w:pPr>
                          <w:autoSpaceDE w:val="0"/>
                          <w:autoSpaceDN w:val="0"/>
                          <w:adjustRightInd w:val="0"/>
                          <w:jc w:val="center"/>
                          <w:rPr>
                            <w:rFonts w:ascii="Arial" w:hAnsi="Arial" w:cs="Arial"/>
                            <w:b/>
                            <w:bCs/>
                            <w:color w:val="000000"/>
                            <w:sz w:val="22"/>
                            <w:szCs w:val="22"/>
                          </w:rPr>
                        </w:pPr>
                      </w:p>
                      <w:p w14:paraId="6295E186"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Sent to Inspection </w:t>
                        </w:r>
                      </w:p>
                      <w:p w14:paraId="2AF9AD78" w14:textId="77777777" w:rsidR="007661EF" w:rsidRPr="00865B50" w:rsidRDefault="007661EF" w:rsidP="001A2C01">
                        <w:pPr>
                          <w:autoSpaceDE w:val="0"/>
                          <w:autoSpaceDN w:val="0"/>
                          <w:adjustRightInd w:val="0"/>
                          <w:jc w:val="center"/>
                          <w:rPr>
                            <w:rFonts w:ascii="Arial" w:hAnsi="Arial" w:cs="Arial"/>
                            <w:b/>
                            <w:bCs/>
                            <w:color w:val="000000"/>
                            <w:sz w:val="22"/>
                            <w:szCs w:val="22"/>
                          </w:rPr>
                        </w:pP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1202" o:spid="_x0000_s1145" type="#_x0000_t176" style="position:absolute;left:27762;top:15065;width:16764;height:38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" filled="f" fillcolor="#bbe0e3"/>
                <v:shape id="AutoShape 1203" o:spid="_x0000_s1146" type="#_x0000_t176" style="position:absolute;left:6438;top:29270;width:20327;height:7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" filled="f" fillcolor="#bbe0e3"/>
                <v:shape id="AutoShape 1204" o:spid="_x0000_s1147" type="#_x0000_t176" style="position:absolute;left:27260;top:3495;width:16764;height:3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" fillcolor="#cfc"/>
                <v:shape id="Text Box 1205" o:spid="_x0000_s1148" type="#_x0000_t202" style="position:absolute;left:30226;top:3000;width:11480;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" filled="f" fillcolor="#bbe0e3" stroked="f">
                  <v:textbox inset="1.75261mm,.87631mm,1.75261mm,.87631mm">
                    <w:txbxContent>
                      <w:p w14:paraId="2BDF2A75"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at </w:t>
                        </w:r>
                      </w:p>
                      <w:p w14:paraId="2B6CA279" w14:textId="77777777" w:rsidR="007661EF" w:rsidRPr="00865B50" w:rsidRDefault="007661E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Check-In</w:t>
                        </w:r>
                      </w:p>
                    </w:txbxContent>
                  </v:textbox>
                </v:shape>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AutoShape 1206" o:spid="_x0000_s1149" type="#_x0000_t133" style="position:absolute;left:6438;top:5470;width:17895;height:51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" filled="f" fillcolor="#bbe0e3"/>
                <v:shape id="Text Box 1207" o:spid="_x0000_s1150" type="#_x0000_t202" style="position:absolute;left:8534;top:5140;width:16135;height:5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" filled="f" stroked="f">
                  <v:textbox inset="1.75261mm,.87631mm,1.75261mm,.87631mm">
                    <w:txbxContent>
                      <w:p w14:paraId="343E36B4" w14:textId="77777777" w:rsidR="007661EF" w:rsidRPr="00865B50" w:rsidRDefault="007661EF" w:rsidP="00CE00F6">
                        <w:pPr>
                          <w:autoSpaceDE w:val="0"/>
                          <w:autoSpaceDN w:val="0"/>
                          <w:bidi w:val="0"/>
                          <w:adjustRightInd w:val="0"/>
                          <w:rPr>
                            <w:rFonts w:ascii="Arial" w:hAnsi="Arial" w:cs="Arial"/>
                            <w:b/>
                            <w:bCs/>
                            <w:color w:val="000000"/>
                            <w:sz w:val="22"/>
                            <w:szCs w:val="22"/>
                          </w:rPr>
                        </w:pPr>
                        <w:r w:rsidRPr="00865B50">
                          <w:rPr>
                            <w:rFonts w:ascii="Arial" w:hAnsi="Arial" w:cs="Arial"/>
                            <w:b/>
                            <w:bCs/>
                            <w:color w:val="000000"/>
                            <w:sz w:val="22"/>
                            <w:szCs w:val="22"/>
                          </w:rPr>
                          <w:t xml:space="preserve">Computerized </w:t>
                        </w:r>
                      </w:p>
                      <w:p w14:paraId="51C55C40" w14:textId="2A4A3D9A" w:rsidR="007661EF" w:rsidRPr="00865B50" w:rsidRDefault="007661EF" w:rsidP="00CE00F6">
                        <w:pPr>
                          <w:autoSpaceDE w:val="0"/>
                          <w:autoSpaceDN w:val="0"/>
                          <w:bidi w:val="0"/>
                          <w:adjustRightInd w:val="0"/>
                          <w:rPr>
                            <w:rFonts w:ascii="Arial" w:hAnsi="Arial" w:cs="Arial"/>
                            <w:b/>
                            <w:bCs/>
                            <w:color w:val="000000"/>
                            <w:sz w:val="22"/>
                            <w:szCs w:val="22"/>
                            <w:rtl/>
                          </w:rPr>
                        </w:pPr>
                        <w:r w:rsidRPr="00865B50">
                          <w:rPr>
                            <w:rFonts w:ascii="Arial" w:hAnsi="Arial" w:cs="Arial"/>
                            <w:b/>
                            <w:bCs/>
                            <w:color w:val="000000"/>
                            <w:sz w:val="22"/>
                            <w:szCs w:val="22"/>
                          </w:rPr>
                          <w:t>Customs /</w:t>
                        </w:r>
                        <w:r>
                          <w:rPr>
                            <w:rFonts w:ascii="Arial" w:hAnsi="Arial" w:cs="Arial"/>
                            <w:b/>
                            <w:bCs/>
                            <w:color w:val="000000"/>
                            <w:sz w:val="22"/>
                            <w:szCs w:val="22"/>
                          </w:rPr>
                          <w:t xml:space="preserve"> ISP</w:t>
                        </w:r>
                        <w:r w:rsidRPr="00865B50">
                          <w:rPr>
                            <w:rFonts w:ascii="Arial" w:hAnsi="Arial" w:cs="Arial"/>
                            <w:b/>
                            <w:bCs/>
                            <w:color w:val="000000"/>
                            <w:sz w:val="22"/>
                            <w:szCs w:val="22"/>
                          </w:rPr>
                          <w:t xml:space="preserve"> System (existing) </w:t>
                        </w:r>
                      </w:p>
                    </w:txbxContent>
                  </v:textbox>
                </v:shape>
                <v:group id="Group 1208" o:spid="_x0000_s1151" style="position:absolute;left:5715;top:12588;width:20123;height:4204" coordorigin="158,1356" coordsize="1633,4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">
                  <v:shapetype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AutoShape 1209" o:spid="_x0000_s1152" type="#_x0000_t7" style="position:absolute;left:158;top:1389;width:163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" filled="f" fillcolor="#bbe0e3"/>
                  <v:shape id="Text Box 1210" o:spid="_x0000_s1153" type="#_x0000_t202" style="position:absolute;left:431;top:1356;width:990;height:4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" filled="f" stroked="f">
                    <v:textbox inset="1.75261mm,.87631mm,1.75261mm,.87631mm">
                      <w:txbxContent>
                        <w:p w14:paraId="552D6DEC" w14:textId="77777777" w:rsidR="007661EF" w:rsidRPr="00865B50" w:rsidRDefault="007661E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sidRPr="00865B50">
                            <w:rPr>
                              <w:rFonts w:ascii="Arial" w:hAnsi="Arial" w:cs="Arial"/>
                              <w:b/>
                              <w:bCs/>
                              <w:color w:val="000000"/>
                              <w:sz w:val="22"/>
                              <w:szCs w:val="22"/>
                            </w:rPr>
                            <w:t>Work schedule</w:t>
                          </w:r>
                        </w:p>
                        <w:p w14:paraId="4ADEDF42" w14:textId="77777777" w:rsidR="007661EF" w:rsidRPr="00865B50" w:rsidRDefault="007661E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Customs Data</w:t>
                          </w:r>
                        </w:p>
                      </w:txbxContent>
                    </v:textbox>
                  </v:shape>
                </v:group>
                <v:group id="Group 1211" o:spid="_x0000_s1154" style="position:absolute;left:50120;top:8620;width:13418;height:4000" coordorigin="4150,1068" coordsize="1089,4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">
                  <v:shape id="AutoShape 1212" o:spid="_x0000_s1155" type="#_x0000_t176" style="position:absolute;left:4150;top:1071;width:1089;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" filled="f" fillcolor="#bbe0e3"/>
                  <v:shape id="Text Box 1213" o:spid="_x0000_s1156" type="#_x0000_t202" style="position:absolute;left:4216;top:1068;width:932;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" filled="f" fillcolor="#bbe0e3" stroked="f">
                    <v:textbox inset="1.75261mm,.87631mm,1.75261mm,.87631mm">
                      <w:txbxContent>
                        <w:p w14:paraId="0958E9DE"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Read Customs ID </w:t>
                          </w:r>
                        </w:p>
                      </w:txbxContent>
                    </v:textbox>
                  </v:shape>
                </v:group>
                <v:shape id="Text Box 1214" o:spid="_x0000_s1157" type="#_x0000_t202" style="position:absolute;left:27235;top:15065;width:17519;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" filled="f" stroked="f">
                  <v:textbox inset="1.75261mm,.87631mm,1.75261mm,.87631mm">
                    <w:txbxContent>
                      <w:p w14:paraId="1D2CA009"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Check-In WS </w:t>
                        </w:r>
                      </w:p>
                      <w:p w14:paraId="54043AC2" w14:textId="77777777" w:rsidR="007661EF" w:rsidRPr="00865B50" w:rsidRDefault="007661E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Verify, Input &amp;Scan Data</w:t>
                        </w:r>
                      </w:p>
                    </w:txbxContent>
                  </v:textbox>
                </v:shape>
                <v:line id="Line 1215" o:spid="_x0000_s1158" style="position:absolute;visibility:visible;mso-wrap-style:square" from="15367,10931" to="15462,128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" strokeweight="1.5pt">
                  <v:stroke endarrow="block" endarrowwidth="wide"/>
                </v:line>
                <v:line id="Line 1216" o:spid="_x0000_s1159" style="position:absolute;flip:x;visibility:visible;mso-wrap-style:square" from="38658,10594" to="50082,105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" strokeweight="1.75pt"/>
                <v:line id="Line 1217" o:spid="_x0000_s1160" style="position:absolute;visibility:visible;mso-wrap-style:square" from="25774,12919" to="32924,129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" strokeweight="1.75pt"/>
                <v:line id="Line 1218" o:spid="_x0000_s1161" style="position:absolute;flip:x;visibility:visible;mso-wrap-style:square" from="32708,12919" to="32708,14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" strokeweight="1.5pt">
                  <v:stroke endarrow="block" endarrowwidth="wide"/>
                </v:line>
                <v:line id="Line 1219" o:spid="_x0000_s1162" style="position:absolute;visibility:visible;mso-wrap-style:square" from="38658,10436" to="38658,14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" strokeweight="1.5pt">
                  <v:stroke endarrow="block" endarrowwidth="wide"/>
                </v:line>
                <v:line id="Line 1220" o:spid="_x0000_s1163" style="position:absolute;flip:x;visibility:visible;mso-wrap-style:square" from="44608,17275" to="54521,173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" strokeweight="1.75pt">
                  <v:stroke endarrow="block" endarrowwidth="wide"/>
                </v:line>
                <v:line id="Line 1221" o:spid="_x0000_s1164" style="position:absolute;flip:x;visibility:visible;mso-wrap-style:square" from="54514,17135" to="54521,188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" strokeweight="1.5pt">
                  <v:stroke endarrow="block" endarrowwidth="wide"/>
                </v:line>
                <v:shape id="AutoShape 1222" o:spid="_x0000_s1165" type="#_x0000_t4" style="position:absolute;left:26765;top:21288;width:19336;height:94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" strokeweight=".5pt">
                  <v:textbox inset="0,0,0,0">
                    <w:txbxContent>
                      <w:p w14:paraId="0D150B65" w14:textId="77777777" w:rsidR="007661EF" w:rsidRPr="00865B50" w:rsidRDefault="007661EF" w:rsidP="001A2C01">
                        <w:pPr>
                          <w:autoSpaceDE w:val="0"/>
                          <w:autoSpaceDN w:val="0"/>
                          <w:adjustRightInd w:val="0"/>
                          <w:jc w:val="center"/>
                          <w:rPr>
                            <w:rFonts w:ascii="Arial" w:hAnsi="Arial" w:cs="Arial"/>
                            <w:b/>
                            <w:bCs/>
                            <w:color w:val="000000"/>
                            <w:sz w:val="22"/>
                            <w:szCs w:val="22"/>
                          </w:rPr>
                        </w:pPr>
                      </w:p>
                      <w:p w14:paraId="7B62E93F"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Accept </w:t>
                        </w:r>
                      </w:p>
                      <w:p w14:paraId="1C9B01A3"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Shipment </w:t>
                        </w:r>
                      </w:p>
                      <w:p w14:paraId="019A857D" w14:textId="77777777" w:rsidR="007661EF" w:rsidRPr="00865B50" w:rsidRDefault="007661EF" w:rsidP="001A2C01">
                        <w:pPr>
                          <w:autoSpaceDE w:val="0"/>
                          <w:autoSpaceDN w:val="0"/>
                          <w:adjustRightInd w:val="0"/>
                          <w:jc w:val="center"/>
                          <w:rPr>
                            <w:rFonts w:ascii="Arial" w:hAnsi="Arial" w:cs="Arial"/>
                            <w:b/>
                            <w:bCs/>
                            <w:color w:val="000000"/>
                            <w:sz w:val="22"/>
                            <w:szCs w:val="22"/>
                          </w:rPr>
                        </w:pPr>
                      </w:p>
                    </w:txbxContent>
                  </v:textbox>
                </v:shape>
                <v:line id="Line 1223" o:spid="_x0000_s1166" style="position:absolute;flip:y;visibility:visible;mso-wrap-style:square" from="46101,26095" to="55505,261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" strokeweight="1.75pt">
                  <v:stroke endarrow="block" endarrowwidth="wide"/>
                </v:line>
                <v:shape id="Text Box 1224" o:spid="_x0000_s1167" type="#_x0000_t202" style="position:absolute;left:46101;top:24310;width:3124;height:2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" filled="f" stroked="f">
                  <v:textbox inset="1.75261mm,.87631mm,1.75261mm,.87631mm">
                    <w:txbxContent>
                      <w:p w14:paraId="2F96EE7A" w14:textId="77777777"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No</w:t>
                        </w:r>
                      </w:p>
                    </w:txbxContent>
                  </v:textbox>
                </v:shape>
                <v:group id="Group 1225" o:spid="_x0000_s1168" style="position:absolute;left:55518;top:24806;width:11398;height:3962" coordorigin="4604,2251" coordsize="1043,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">
                  <v:shape id="AutoShape 1226" o:spid="_x0000_s1169" type="#_x0000_t176" style="position:absolute;left:4604;top:2251;width:104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" filled="f" fillcolor="#bbe0e3"/>
                  <v:shape id="Text Box 1227" o:spid="_x0000_s1170" type="#_x0000_t202" style="position:absolute;left:4604;top:2296;width:1043;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" filled="f" stroked="f">
                    <v:textbox inset="0,0,0,0">
                      <w:txbxContent>
                        <w:p w14:paraId="71B7DDB9" w14:textId="77777777" w:rsidR="007661EF" w:rsidRPr="00865B50" w:rsidRDefault="007661EF" w:rsidP="001A2C01">
                          <w:pPr>
                            <w:autoSpaceDE w:val="0"/>
                            <w:autoSpaceDN w:val="0"/>
                            <w:adjustRightInd w:val="0"/>
                            <w:jc w:val="center"/>
                            <w:rPr>
                              <w:rFonts w:ascii="Arial" w:hAnsi="Arial" w:cs="Arial"/>
                              <w:b/>
                              <w:bCs/>
                              <w:color w:val="000000"/>
                              <w:sz w:val="19"/>
                              <w:szCs w:val="19"/>
                            </w:rPr>
                          </w:pPr>
                          <w:r w:rsidRPr="00865B50">
                            <w:rPr>
                              <w:rFonts w:ascii="Arial" w:hAnsi="Arial" w:cs="Arial"/>
                              <w:b/>
                              <w:bCs/>
                              <w:color w:val="000000"/>
                              <w:sz w:val="19"/>
                              <w:szCs w:val="19"/>
                            </w:rPr>
                            <w:t>Issue Exit Permit</w:t>
                          </w:r>
                        </w:p>
                        <w:p w14:paraId="35C1FA65" w14:textId="77777777" w:rsidR="007661EF" w:rsidRPr="00865B50" w:rsidRDefault="007661EF" w:rsidP="001A2C01">
                          <w:pPr>
                            <w:autoSpaceDE w:val="0"/>
                            <w:autoSpaceDN w:val="0"/>
                            <w:adjustRightInd w:val="0"/>
                            <w:jc w:val="center"/>
                            <w:rPr>
                              <w:rFonts w:ascii="Arial" w:hAnsi="Arial" w:cs="Arial"/>
                              <w:b/>
                              <w:bCs/>
                              <w:color w:val="000000"/>
                              <w:sz w:val="19"/>
                              <w:szCs w:val="19"/>
                              <w:rtl/>
                            </w:rPr>
                          </w:pPr>
                          <w:r w:rsidRPr="00865B50">
                            <w:rPr>
                              <w:rFonts w:ascii="Arial" w:hAnsi="Arial" w:cs="Arial"/>
                              <w:b/>
                              <w:bCs/>
                              <w:color w:val="000000"/>
                              <w:sz w:val="19"/>
                              <w:szCs w:val="19"/>
                            </w:rPr>
                            <w:t>Exit Site</w:t>
                          </w:r>
                        </w:p>
                      </w:txbxContent>
                    </v:textbox>
                  </v:shape>
                </v:group>
                <v:line id="Line 1228" o:spid="_x0000_s1171" style="position:absolute;flip:x;visibility:visible;mso-wrap-style:square" from="15868,26057" to="26765,260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" strokeweight="1.75pt">
                  <v:stroke endarrow="block" endarrowwidth="wide"/>
                </v:line>
                <v:line id="Line 1229" o:spid="_x0000_s1172" style="position:absolute;visibility:visible;mso-wrap-style:square" from="15855,26292" to="15855,29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" strokeweight="1.5pt">
                  <v:stroke endarrow="block" endarrowwidth="wide"/>
                </v:line>
                <v:shape id="Text Box 1230" o:spid="_x0000_s1173" type="#_x0000_t202" style="position:absolute;left:21799;top:24114;width:3753;height:2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" filled="f" stroked="f">
                  <v:textbox inset="1.75261mm,.87631mm,1.75261mm,.87631mm">
                    <w:txbxContent>
                      <w:p w14:paraId="08D8B405" w14:textId="77777777"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Yes</w:t>
                        </w:r>
                      </w:p>
                    </w:txbxContent>
                  </v:textbox>
                </v:shape>
                <v:shape id="Text Box 1231" o:spid="_x0000_s1174" type="#_x0000_t202" style="position:absolute;left:7435;top:29441;width:18828;height:6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" filled="f" stroked="f">
                  <v:textbox inset=".345mm,0,.345mm,0">
                    <w:txbxContent>
                      <w:p w14:paraId="271C40AE" w14:textId="77777777" w:rsidR="007661EF" w:rsidRPr="00865B50" w:rsidRDefault="007661EF" w:rsidP="00472AD9">
                        <w:pPr>
                          <w:numPr>
                            <w:ilvl w:val="0"/>
                            <w:numId w:val="21"/>
                          </w:numPr>
                          <w:autoSpaceDE w:val="0"/>
                          <w:autoSpaceDN w:val="0"/>
                          <w:adjustRightInd w:val="0"/>
                          <w:rPr>
                            <w:rFonts w:ascii="Arial" w:hAnsi="Arial" w:cs="Arial"/>
                            <w:b/>
                            <w:bCs/>
                            <w:color w:val="000000"/>
                            <w:sz w:val="22"/>
                            <w:szCs w:val="22"/>
                          </w:rPr>
                        </w:pPr>
                        <w:r w:rsidRPr="00865B50">
                          <w:rPr>
                            <w:rFonts w:ascii="Arial" w:hAnsi="Arial" w:cs="Arial"/>
                            <w:color w:val="000000"/>
                            <w:sz w:val="25"/>
                            <w:szCs w:val="25"/>
                          </w:rPr>
                          <w:t xml:space="preserve"> </w:t>
                        </w:r>
                        <w:r>
                          <w:rPr>
                            <w:rFonts w:ascii="Arial" w:hAnsi="Arial" w:cs="Arial"/>
                            <w:b/>
                            <w:bCs/>
                            <w:color w:val="000000"/>
                            <w:sz w:val="22"/>
                            <w:szCs w:val="22"/>
                          </w:rPr>
                          <w:t>Read Vehicle ID (VR</w:t>
                        </w:r>
                        <w:r w:rsidRPr="00865B50">
                          <w:rPr>
                            <w:rFonts w:ascii="Arial" w:hAnsi="Arial" w:cs="Arial"/>
                            <w:b/>
                            <w:bCs/>
                            <w:color w:val="000000"/>
                            <w:sz w:val="22"/>
                            <w:szCs w:val="22"/>
                          </w:rPr>
                          <w:t>)</w:t>
                        </w:r>
                      </w:p>
                      <w:p w14:paraId="01EA2928" w14:textId="77777777" w:rsidR="007661EF" w:rsidRPr="00865B50" w:rsidRDefault="007661E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Determine inspection ID #</w:t>
                        </w:r>
                      </w:p>
                      <w:p w14:paraId="0F39A41F" w14:textId="77777777" w:rsidR="007661EF" w:rsidRPr="00865B50" w:rsidRDefault="007661EF" w:rsidP="00472AD9">
                        <w:pPr>
                          <w:numPr>
                            <w:ilvl w:val="0"/>
                            <w:numId w:val="23"/>
                          </w:numPr>
                          <w:autoSpaceDE w:val="0"/>
                          <w:autoSpaceDN w:val="0"/>
                          <w:adjustRightInd w:val="0"/>
                          <w:rPr>
                            <w:rFonts w:ascii="Arial" w:hAnsi="Arial" w:cs="Arial"/>
                            <w:b/>
                            <w:bCs/>
                            <w:color w:val="000000"/>
                            <w:sz w:val="22"/>
                            <w:szCs w:val="22"/>
                          </w:rPr>
                        </w:pPr>
                        <w:r w:rsidRPr="00865B50">
                          <w:rPr>
                            <w:rFonts w:ascii="Arial" w:hAnsi="Arial" w:cs="Arial"/>
                            <w:b/>
                            <w:bCs/>
                            <w:color w:val="000000"/>
                            <w:sz w:val="22"/>
                            <w:szCs w:val="22"/>
                          </w:rPr>
                          <w:t xml:space="preserve"> Issue Driver Ticket</w:t>
                        </w:r>
                      </w:p>
                      <w:p w14:paraId="315A02C5" w14:textId="77777777" w:rsidR="007661EF" w:rsidRPr="00865B50" w:rsidRDefault="007661EF" w:rsidP="00472AD9">
                        <w:pPr>
                          <w:numPr>
                            <w:ilvl w:val="0"/>
                            <w:numId w:val="22"/>
                          </w:num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 xml:space="preserve"> Check Cargo/E-Seal</w:t>
                        </w:r>
                      </w:p>
                    </w:txbxContent>
                  </v:textbox>
                </v:shape>
                <v:line id="Line 1232" o:spid="_x0000_s1175" style="position:absolute;visibility:visible;mso-wrap-style:square" from="26765,30756" to="53041,30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" strokeweight="1.75pt"/>
                <v:line id="Line 1233" o:spid="_x0000_s1176" style="position:absolute;visibility:visible;mso-wrap-style:square" from="52927,30902" to="52939,31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" strokeweight="1.5pt">
                  <v:stroke endarrow="block" endarrowwidth="wide"/>
                </v:line>
                <v:line id="Line 1234" o:spid="_x0000_s1177" style="position:absolute;flip:x;visibility:visible;mso-wrap-style:square" from="13201,52524" to="26073,52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" strokeweight="1.75pt">
                  <v:stroke endarrow="block" endarrowwidth="wide"/>
                </v:line>
                <v:shape id="Text Box 1235" o:spid="_x0000_s1178" type="#_x0000_t202" style="position:absolute;left:12553;top:50307;width:11176;height:23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" filled="f" stroked="f">
                  <v:textbox inset="1.75261mm,.87631mm,1.75261mm,.87631mm">
                    <w:txbxContent>
                      <w:p w14:paraId="738A0A6B" w14:textId="77777777"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Radiography</w:t>
                        </w:r>
                      </w:p>
                    </w:txbxContent>
                  </v:textbox>
                </v:shape>
                <v:shape id="Text Box 1236" o:spid="_x0000_s1179" type="#_x0000_t202" style="position:absolute;left:22987;top:50384;width:3359;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" filled="f" stroked="f">
                  <v:textbox inset="1.75261mm,.87631mm,1.75261mm,.87631mm">
                    <w:txbxContent>
                      <w:p w14:paraId="585A24CE" w14:textId="77777777" w:rsidR="007661EF" w:rsidRPr="00865B50" w:rsidRDefault="007661EF" w:rsidP="001A2C01">
                        <w:pPr>
                          <w:autoSpaceDE w:val="0"/>
                          <w:autoSpaceDN w:val="0"/>
                          <w:adjustRightInd w:val="0"/>
                          <w:jc w:val="center"/>
                          <w:rPr>
                            <w:rFonts w:ascii="Arial" w:hAnsi="Arial" w:cs="Arial"/>
                            <w:b/>
                            <w:bCs/>
                            <w:color w:val="000000"/>
                            <w:sz w:val="25"/>
                            <w:szCs w:val="25"/>
                            <w:rtl/>
                          </w:rPr>
                        </w:pPr>
                        <w:r w:rsidRPr="00865B50">
                          <w:rPr>
                            <w:rFonts w:ascii="Arial" w:hAnsi="Arial" w:cs="Arial"/>
                            <w:b/>
                            <w:bCs/>
                            <w:color w:val="000000"/>
                            <w:sz w:val="25"/>
                            <w:szCs w:val="25"/>
                          </w:rPr>
                          <w:t>R</w:t>
                        </w:r>
                      </w:p>
                    </w:txbxContent>
                  </v:textbox>
                </v:shape>
                <v:line id="Line 1237" o:spid="_x0000_s1180" style="position:absolute;flip:y;visibility:visible;mso-wrap-style:square" from="45434,52708" to="61798,527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" strokeweight="1.75pt">
                  <v:stroke endarrow="block" endarrowwidth="wide"/>
                </v:line>
                <v:shape id="Text Box 1238" o:spid="_x0000_s1181" type="#_x0000_t202" style="position:absolute;left:50596;top:50784;width:8382;height:2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" filled="f" stroked="f">
                  <v:textbox inset="1.75261mm,.87631mm,1.75261mm,.87631mm">
                    <w:txbxContent>
                      <w:p w14:paraId="42E30A48" w14:textId="2B682EFA" w:rsidR="007661EF" w:rsidRPr="00865B50" w:rsidRDefault="007661EF" w:rsidP="001A2C01">
                        <w:pPr>
                          <w:autoSpaceDE w:val="0"/>
                          <w:autoSpaceDN w:val="0"/>
                          <w:adjustRightInd w:val="0"/>
                          <w:rPr>
                            <w:rFonts w:ascii="Arial" w:hAnsi="Arial" w:cs="Arial"/>
                            <w:b/>
                            <w:bCs/>
                            <w:color w:val="000000"/>
                            <w:sz w:val="22"/>
                            <w:szCs w:val="22"/>
                            <w:rtl/>
                          </w:rPr>
                        </w:pPr>
                        <w:r w:rsidRPr="00865B50">
                          <w:rPr>
                            <w:rFonts w:ascii="Arial" w:hAnsi="Arial" w:cs="Arial"/>
                            <w:b/>
                            <w:bCs/>
                            <w:color w:val="000000"/>
                            <w:sz w:val="22"/>
                            <w:szCs w:val="22"/>
                          </w:rPr>
                          <w:t>Manual</w:t>
                        </w:r>
                      </w:p>
                    </w:txbxContent>
                  </v:textbox>
                </v:shape>
                <v:shape id="Text Box 1239" o:spid="_x0000_s1182" type="#_x0000_t202" style="position:absolute;left:44113;top:50580;width:5709;height:2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" filled="f" stroked="f">
                  <v:textbox inset="1.75261mm,.87631mm,1.75261mm,.87631mm">
                    <w:txbxContent>
                      <w:p w14:paraId="0D2A3E9D" w14:textId="0A625F75" w:rsidR="007661EF" w:rsidRPr="00865B50" w:rsidRDefault="007661EF" w:rsidP="001A2C01">
                        <w:pPr>
                          <w:autoSpaceDE w:val="0"/>
                          <w:autoSpaceDN w:val="0"/>
                          <w:adjustRightInd w:val="0"/>
                          <w:rPr>
                            <w:rFonts w:ascii="Arial" w:hAnsi="Arial" w:cs="Arial"/>
                            <w:b/>
                            <w:bCs/>
                            <w:color w:val="000000"/>
                            <w:sz w:val="25"/>
                            <w:szCs w:val="25"/>
                            <w:rtl/>
                          </w:rPr>
                        </w:pPr>
                        <w:r w:rsidRPr="00865B50">
                          <w:rPr>
                            <w:rFonts w:ascii="Arial" w:hAnsi="Arial" w:cs="Arial"/>
                            <w:b/>
                            <w:bCs/>
                            <w:color w:val="000000"/>
                            <w:sz w:val="25"/>
                            <w:szCs w:val="25"/>
                          </w:rPr>
                          <w:t>M</w:t>
                        </w:r>
                      </w:p>
                    </w:txbxContent>
                  </v:textbox>
                </v:shape>
                <v:line id="Line 1240" o:spid="_x0000_s1183" style="position:absolute;visibility:visible;mso-wrap-style:square" from="52616,45246" to="52628,4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" strokeweight="1.75pt">
                  <v:stroke endarrow="block" endarrowwidth="wide"/>
                </v:line>
                <v:line id="Line 1241" o:spid="_x0000_s1184" style="position:absolute;flip:x;visibility:visible;mso-wrap-style:square" from="35433,46434" to="52298,46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" strokeweight="1.75pt"/>
                <v:line id="Line 1242" o:spid="_x0000_s1185" style="position:absolute;visibility:visible;mso-wrap-style:square" from="35687,46301" to="35693,47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" strokeweight="1.75pt">
                  <v:stroke endarrow="block" endarrowwidth="wide"/>
                </v:line>
                <v:group id="Group 1243" o:spid="_x0000_s1186" style="position:absolute;left:48577;top:18862;width:12243;height:5487" coordorigin="4105,1026" coordsize="112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">
                  <v:shape id="AutoShape 1244" o:spid="_x0000_s1187" type="#_x0000_t133" style="position:absolute;left:4402;top:729;width:493;height:108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" fillcolor="#bbe0e3"/>
                  <v:shape id="Text Box 1245" o:spid="_x0000_s1188" type="#_x0000_t202" style="position:absolute;left:4140;top:1162;width:1085;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" filled="f" stroked="f">
                    <v:textbox inset="1.75261mm,.87631mm,1.75261mm,.87631mm">
                      <w:txbxContent>
                        <w:p w14:paraId="2217F945" w14:textId="77777777" w:rsidR="007661EF" w:rsidRPr="00865B50" w:rsidRDefault="007661EF" w:rsidP="001A2C01">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14:paraId="0CC28EC2" w14:textId="77777777" w:rsidR="007661EF" w:rsidRPr="00865B50" w:rsidRDefault="007661EF" w:rsidP="001A2C01">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v:textbox>
                  </v:shape>
                </v:group>
                <v:line id="Line 1246" o:spid="_x0000_s1189" style="position:absolute;visibility:visible;mso-wrap-style:square" from="36258,6956" to="36264,14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" strokeweight="1.5pt">
                  <v:stroke endarrow="block" endarrowwidth="wide"/>
                </v:line>
                <v:line id="Line 1247" o:spid="_x0000_s1190" style="position:absolute;visibility:visible;mso-wrap-style:square" from="36385,19002" to="36391,21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" strokeweight="1.5pt">
                  <v:stroke endarrow="block" endarrowwidth="wide"/>
                </v:line>
                <w10:anchorlock/>
              </v:group>
            </w:pict>
          </mc:Fallback>
        </mc:AlternateContent>
      </w:r>
      <w:r w:rsidR="008C14D7">
        <w:br w:type="page"/>
      </w:r>
    </w:p>
    <w:p w14:paraId="32A6A17B" w14:textId="247AB7E8" w:rsidR="00736754" w:rsidRPr="00C46C4D" w:rsidRDefault="00736754" w:rsidP="00C46C4D">
      <w:pPr>
        <w:bidi w:val="0"/>
        <w:ind w:left="900"/>
        <w:rPr>
          <w:b/>
          <w:bCs/>
          <w:i/>
          <w:iCs/>
          <w:sz w:val="28"/>
          <w:szCs w:val="28"/>
          <w:rtl/>
        </w:rPr>
      </w:pPr>
      <w:r w:rsidRPr="00C46C4D">
        <w:rPr>
          <w:b/>
          <w:bCs/>
          <w:i/>
          <w:iCs/>
          <w:sz w:val="28"/>
          <w:szCs w:val="28"/>
        </w:rPr>
        <w:lastRenderedPageBreak/>
        <w:t xml:space="preserve">Drawing </w:t>
      </w:r>
      <w:r w:rsidR="00AA6175">
        <w:rPr>
          <w:b/>
          <w:bCs/>
          <w:i/>
          <w:iCs/>
          <w:sz w:val="28"/>
          <w:szCs w:val="28"/>
        </w:rPr>
        <w:t>6</w:t>
      </w:r>
      <w:r w:rsidRPr="00C46C4D">
        <w:rPr>
          <w:b/>
          <w:bCs/>
          <w:i/>
          <w:iCs/>
          <w:sz w:val="28"/>
          <w:szCs w:val="28"/>
        </w:rPr>
        <w:t xml:space="preserve"> - Flow- Chart of Inspection Process</w:t>
      </w:r>
      <w:r w:rsidR="00EF5965" w:rsidRPr="00C46C4D">
        <w:rPr>
          <w:b/>
          <w:bCs/>
          <w:i/>
          <w:iCs/>
          <w:sz w:val="28"/>
          <w:szCs w:val="28"/>
        </w:rPr>
        <w:t>, Radiography</w:t>
      </w:r>
      <w:r w:rsidRPr="00C46C4D">
        <w:rPr>
          <w:b/>
          <w:bCs/>
          <w:i/>
          <w:iCs/>
          <w:sz w:val="28"/>
          <w:szCs w:val="28"/>
        </w:rPr>
        <w:t xml:space="preserve"> (2/4)</w:t>
      </w:r>
    </w:p>
    <w:p w14:paraId="5E3B6B82" w14:textId="29A1D2EC" w:rsidR="008C14D7" w:rsidRPr="0099293B" w:rsidRDefault="00A028B5" w:rsidP="006A5242">
      <w:pPr>
        <w:bidi w:val="0"/>
        <w:spacing w:before="120" w:after="120" w:line="360" w:lineRule="auto"/>
      </w:pPr>
      <w:r>
        <w:rPr>
          <w:noProof/>
          <w:lang w:eastAsia="en-US"/>
        </w:rPr>
        <mc:AlternateContent>
          <mc:Choice Requires="wpc">
            <w:drawing>
              <wp:inline distT="0" distB="0" distL="0" distR="0" wp14:anchorId="73BD8290" wp14:editId="20467153">
                <wp:extent cx="6120130" cy="5710238"/>
                <wp:effectExtent l="0" t="0" r="13970" b="5080"/>
                <wp:docPr id="1305" name="Canvas 130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590" name="Text Box 1252"/>
                        <wps:cNvSpPr txBox="1">
                          <a:spLocks noChangeArrowheads="1"/>
                        </wps:cNvSpPr>
                        <wps:spPr bwMode="auto">
                          <a:xfrm>
                            <a:off x="1910080" y="572453"/>
                            <a:ext cx="2031365" cy="40830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31DCC2D"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at Pre-inspection parking Lot</w:t>
                              </w:r>
                            </w:p>
                          </w:txbxContent>
                        </wps:txbx>
                        <wps:bodyPr rot="0" vert="horz" wrap="square" lIns="63094" tIns="31547" rIns="63094" bIns="31547" anchor="t" anchorCtr="0" upright="1">
                          <a:noAutofit/>
                        </wps:bodyPr>
                      </wps:wsp>
                      <wps:wsp>
                        <wps:cNvPr id="591" name="Line 1253"/>
                        <wps:cNvCnPr>
                          <a:cxnSpLocks noChangeShapeType="1"/>
                        </wps:cNvCnPr>
                        <wps:spPr bwMode="auto">
                          <a:xfrm>
                            <a:off x="2935605" y="970598"/>
                            <a:ext cx="0" cy="24955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592" name="Group 1254"/>
                        <wpg:cNvGrpSpPr>
                          <a:grpSpLocks/>
                        </wpg:cNvGrpSpPr>
                        <wpg:grpSpPr bwMode="auto">
                          <a:xfrm>
                            <a:off x="1940560" y="1218883"/>
                            <a:ext cx="1940560" cy="447675"/>
                            <a:chOff x="1973" y="1797"/>
                            <a:chExt cx="1769" cy="454"/>
                          </a:xfrm>
                        </wpg:grpSpPr>
                        <wps:wsp>
                          <wps:cNvPr id="593" name="Text Box 1255"/>
                          <wps:cNvSpPr txBox="1">
                            <a:spLocks noChangeArrowheads="1"/>
                          </wps:cNvSpPr>
                          <wps:spPr bwMode="auto">
                            <a:xfrm>
                              <a:off x="2018" y="1797"/>
                              <a:ext cx="1619" cy="4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F77BCE"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At tunnel entrance: </w:t>
                                </w:r>
                              </w:p>
                              <w:p w14:paraId="6A554834"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Verification of Vehicle ID</w:t>
                                </w:r>
                              </w:p>
                            </w:txbxContent>
                          </wps:txbx>
                          <wps:bodyPr rot="0" vert="horz" wrap="square" lIns="63094" tIns="31547" rIns="63094" bIns="31547" anchor="t" anchorCtr="0" upright="1">
                            <a:noAutofit/>
                          </wps:bodyPr>
                        </wps:wsp>
                        <wps:wsp>
                          <wps:cNvPr id="594" name="AutoShape 1256"/>
                          <wps:cNvSpPr>
                            <a:spLocks noChangeArrowheads="1"/>
                          </wps:cNvSpPr>
                          <wps:spPr bwMode="auto">
                            <a:xfrm>
                              <a:off x="1973" y="1797"/>
                              <a:ext cx="1769" cy="454"/>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FFAF2A1" w14:textId="77777777" w:rsidR="007661EF" w:rsidRPr="00865B50" w:rsidRDefault="007661EF" w:rsidP="006A5242">
                                <w:pPr>
                                  <w:autoSpaceDE w:val="0"/>
                                  <w:autoSpaceDN w:val="0"/>
                                  <w:adjustRightInd w:val="0"/>
                                  <w:jc w:val="center"/>
                                  <w:rPr>
                                    <w:rFonts w:ascii="Arial" w:hAnsi="Arial" w:cs="Arial"/>
                                    <w:b/>
                                    <w:bCs/>
                                    <w:color w:val="000000"/>
                                    <w:sz w:val="22"/>
                                    <w:szCs w:val="22"/>
                                  </w:rPr>
                                </w:pPr>
                              </w:p>
                            </w:txbxContent>
                          </wps:txbx>
                          <wps:bodyPr rot="0" vert="horz" wrap="square" lIns="63094" tIns="31547" rIns="63094" bIns="31547" anchor="ctr" anchorCtr="0" upright="1">
                            <a:noAutofit/>
                          </wps:bodyPr>
                        </wps:wsp>
                      </wpg:wgp>
                      <wps:wsp>
                        <wps:cNvPr id="595" name="Text Box 1257"/>
                        <wps:cNvSpPr txBox="1">
                          <a:spLocks noChangeArrowheads="1"/>
                        </wps:cNvSpPr>
                        <wps:spPr bwMode="auto">
                          <a:xfrm>
                            <a:off x="2176145" y="223838"/>
                            <a:ext cx="1493520" cy="27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336F5" w14:textId="77777777" w:rsidR="007661EF" w:rsidRPr="00865B50" w:rsidRDefault="007661EF" w:rsidP="006A5242">
                              <w:pPr>
                                <w:autoSpaceDE w:val="0"/>
                                <w:autoSpaceDN w:val="0"/>
                                <w:adjustRightInd w:val="0"/>
                                <w:jc w:val="center"/>
                                <w:rPr>
                                  <w:rFonts w:ascii="Arial" w:hAnsi="Arial" w:cs="Arial"/>
                                  <w:b/>
                                  <w:bCs/>
                                  <w:color w:val="FF3300"/>
                                  <w:sz w:val="28"/>
                                  <w:szCs w:val="28"/>
                                  <w:rtl/>
                                </w:rPr>
                              </w:pPr>
                              <w:r w:rsidRPr="00865B50">
                                <w:rPr>
                                  <w:rFonts w:ascii="Arial" w:hAnsi="Arial" w:cs="Arial"/>
                                  <w:b/>
                                  <w:bCs/>
                                  <w:color w:val="FF3300"/>
                                  <w:sz w:val="28"/>
                                  <w:szCs w:val="28"/>
                                </w:rPr>
                                <w:t>Radiography (R)</w:t>
                              </w:r>
                            </w:p>
                          </w:txbxContent>
                        </wps:txbx>
                        <wps:bodyPr rot="0" vert="horz" wrap="square" lIns="63094" tIns="31547" rIns="63094" bIns="31547" upright="1">
                          <a:noAutofit/>
                        </wps:bodyPr>
                      </wps:wsp>
                      <wpg:wgp>
                        <wpg:cNvPr id="596" name="Group 1258"/>
                        <wpg:cNvGrpSpPr>
                          <a:grpSpLocks/>
                        </wpg:cNvGrpSpPr>
                        <wpg:grpSpPr bwMode="auto">
                          <a:xfrm>
                            <a:off x="3979545" y="1616393"/>
                            <a:ext cx="2140585" cy="398780"/>
                            <a:chOff x="3696" y="1434"/>
                            <a:chExt cx="1951" cy="363"/>
                          </a:xfrm>
                        </wpg:grpSpPr>
                        <wps:wsp>
                          <wps:cNvPr id="597" name="Text Box 1259"/>
                          <wps:cNvSpPr txBox="1">
                            <a:spLocks noChangeArrowheads="1"/>
                          </wps:cNvSpPr>
                          <wps:spPr bwMode="auto">
                            <a:xfrm>
                              <a:off x="3812" y="1434"/>
                              <a:ext cx="1835"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3C776B"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Driver &amp; Scan Operator room: </w:t>
                                </w:r>
                              </w:p>
                              <w:p w14:paraId="53BE1DA2"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Verification of Drivers ID</w:t>
                                </w:r>
                              </w:p>
                            </w:txbxContent>
                          </wps:txbx>
                          <wps:bodyPr rot="0" vert="horz" wrap="square" lIns="0" tIns="24840" rIns="0" bIns="0" anchor="t" anchorCtr="0" upright="1">
                            <a:noAutofit/>
                          </wps:bodyPr>
                        </wps:wsp>
                        <wps:wsp>
                          <wps:cNvPr id="598" name="AutoShape 1260"/>
                          <wps:cNvSpPr>
                            <a:spLocks noChangeArrowheads="1"/>
                          </wps:cNvSpPr>
                          <wps:spPr bwMode="auto">
                            <a:xfrm>
                              <a:off x="3696" y="1434"/>
                              <a:ext cx="1951" cy="363"/>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C8CD4E2" w14:textId="77777777" w:rsidR="007661EF" w:rsidRPr="00865B50" w:rsidRDefault="007661EF" w:rsidP="006A5242">
                                <w:pPr>
                                  <w:autoSpaceDE w:val="0"/>
                                  <w:autoSpaceDN w:val="0"/>
                                  <w:adjustRightInd w:val="0"/>
                                  <w:jc w:val="center"/>
                                  <w:rPr>
                                    <w:rFonts w:ascii="Arial" w:hAnsi="Arial" w:cs="Arial"/>
                                    <w:b/>
                                    <w:bCs/>
                                    <w:color w:val="000000"/>
                                    <w:sz w:val="22"/>
                                    <w:szCs w:val="22"/>
                                  </w:rPr>
                                </w:pPr>
                              </w:p>
                            </w:txbxContent>
                          </wps:txbx>
                          <wps:bodyPr rot="0" vert="horz" wrap="square" lIns="63094" tIns="31547" rIns="63094" bIns="31547" anchor="ctr" anchorCtr="0" upright="1">
                            <a:noAutofit/>
                          </wps:bodyPr>
                        </wps:wsp>
                      </wpg:wgp>
                      <wps:wsp>
                        <wps:cNvPr id="599" name="Line 1261"/>
                        <wps:cNvCnPr>
                          <a:cxnSpLocks noChangeShapeType="1"/>
                        </wps:cNvCnPr>
                        <wps:spPr bwMode="auto">
                          <a:xfrm>
                            <a:off x="3881120" y="1418273"/>
                            <a:ext cx="1293495"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600" name="Line 1262"/>
                        <wps:cNvCnPr>
                          <a:cxnSpLocks noChangeShapeType="1"/>
                        </wps:cNvCnPr>
                        <wps:spPr bwMode="auto">
                          <a:xfrm>
                            <a:off x="5174615" y="1418273"/>
                            <a:ext cx="0" cy="19812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601" name="Group 1263"/>
                        <wpg:cNvGrpSpPr>
                          <a:grpSpLocks/>
                        </wpg:cNvGrpSpPr>
                        <wpg:grpSpPr bwMode="auto">
                          <a:xfrm>
                            <a:off x="1840865" y="2015173"/>
                            <a:ext cx="2138680" cy="298450"/>
                            <a:chOff x="1746" y="1933"/>
                            <a:chExt cx="1950" cy="272"/>
                          </a:xfrm>
                        </wpg:grpSpPr>
                        <wps:wsp>
                          <wps:cNvPr id="602" name="Text Box 1264"/>
                          <wps:cNvSpPr txBox="1">
                            <a:spLocks noChangeArrowheads="1"/>
                          </wps:cNvSpPr>
                          <wps:spPr bwMode="auto">
                            <a:xfrm>
                              <a:off x="2162" y="1933"/>
                              <a:ext cx="1224" cy="2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DF2EB"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Scanning Process</w:t>
                                </w:r>
                              </w:p>
                            </w:txbxContent>
                          </wps:txbx>
                          <wps:bodyPr rot="0" vert="horz" wrap="square" lIns="63094" tIns="31547" rIns="63094" bIns="31547" anchor="t" anchorCtr="0" upright="1">
                            <a:noAutofit/>
                          </wps:bodyPr>
                        </wps:wsp>
                        <wps:wsp>
                          <wps:cNvPr id="603" name="AutoShape 1265"/>
                          <wps:cNvSpPr>
                            <a:spLocks noChangeArrowheads="1"/>
                          </wps:cNvSpPr>
                          <wps:spPr bwMode="auto">
                            <a:xfrm>
                              <a:off x="1746" y="1933"/>
                              <a:ext cx="1950" cy="272"/>
                            </a:xfrm>
                            <a:prstGeom prst="parallelogram">
                              <a:avLst>
                                <a:gd name="adj" fmla="val 179228"/>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wps:wsp>
                        <wps:cNvPr id="604" name="Line 1266"/>
                        <wps:cNvCnPr>
                          <a:cxnSpLocks noChangeShapeType="1"/>
                        </wps:cNvCnPr>
                        <wps:spPr bwMode="auto">
                          <a:xfrm>
                            <a:off x="2935605" y="1816418"/>
                            <a:ext cx="1043940"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606" name="Line 1267"/>
                        <wps:cNvCnPr>
                          <a:cxnSpLocks noChangeShapeType="1"/>
                        </wps:cNvCnPr>
                        <wps:spPr bwMode="auto">
                          <a:xfrm>
                            <a:off x="2935605" y="1816418"/>
                            <a:ext cx="0" cy="19875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607" name="Text Box 1268"/>
                        <wps:cNvSpPr txBox="1">
                          <a:spLocks noChangeArrowheads="1"/>
                        </wps:cNvSpPr>
                        <wps:spPr bwMode="auto">
                          <a:xfrm>
                            <a:off x="1840865" y="2513648"/>
                            <a:ext cx="2189480" cy="19939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E0125DE"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Image Analysis</w:t>
                              </w:r>
                            </w:p>
                          </w:txbxContent>
                        </wps:txbx>
                        <wps:bodyPr rot="0" vert="horz" wrap="square" lIns="0" tIns="7452" rIns="0" bIns="7452" anchor="t" anchorCtr="0" upright="1">
                          <a:noAutofit/>
                        </wps:bodyPr>
                      </wps:wsp>
                      <wps:wsp>
                        <wps:cNvPr id="1344" name="Line 1269"/>
                        <wps:cNvCnPr>
                          <a:cxnSpLocks noChangeShapeType="1"/>
                        </wps:cNvCnPr>
                        <wps:spPr bwMode="auto">
                          <a:xfrm>
                            <a:off x="2935605" y="2313623"/>
                            <a:ext cx="0" cy="19812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45" name="Line 1270"/>
                        <wps:cNvCnPr>
                          <a:cxnSpLocks noChangeShapeType="1"/>
                        </wps:cNvCnPr>
                        <wps:spPr bwMode="auto">
                          <a:xfrm>
                            <a:off x="1491615" y="2611438"/>
                            <a:ext cx="349250"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46" name="AutoShape 1271"/>
                        <wps:cNvSpPr>
                          <a:spLocks noChangeArrowheads="1"/>
                        </wps:cNvSpPr>
                        <wps:spPr bwMode="auto">
                          <a:xfrm>
                            <a:off x="2057400" y="2890838"/>
                            <a:ext cx="1741170" cy="1028700"/>
                          </a:xfrm>
                          <a:prstGeom prst="diamond">
                            <a:avLst/>
                          </a:prstGeom>
                          <a:solidFill>
                            <a:srgbClr val="FFFFFF"/>
                          </a:solidFill>
                          <a:ln w="22225">
                            <a:solidFill>
                              <a:srgbClr val="000000"/>
                            </a:solidFill>
                            <a:miter lim="800000"/>
                            <a:headEnd/>
                            <a:tailEnd/>
                          </a:ln>
                        </wps:spPr>
                        <wps:txbx>
                          <w:txbxContent>
                            <w:p w14:paraId="06071A86" w14:textId="77777777" w:rsidR="007661EF" w:rsidRPr="00865B50" w:rsidRDefault="007661EF" w:rsidP="006A5242">
                              <w:pPr>
                                <w:autoSpaceDE w:val="0"/>
                                <w:autoSpaceDN w:val="0"/>
                                <w:adjustRightInd w:val="0"/>
                                <w:jc w:val="center"/>
                                <w:rPr>
                                  <w:rFonts w:ascii="Arial" w:hAnsi="Arial" w:cs="Arial"/>
                                  <w:b/>
                                  <w:bCs/>
                                  <w:color w:val="000000"/>
                                  <w:sz w:val="22"/>
                                  <w:szCs w:val="22"/>
                                </w:rPr>
                              </w:pPr>
                            </w:p>
                            <w:p w14:paraId="59914851"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Input</w:t>
                              </w:r>
                            </w:p>
                            <w:p w14:paraId="359029C3"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Result</w:t>
                              </w:r>
                            </w:p>
                            <w:p w14:paraId="769EEB9D" w14:textId="77777777" w:rsidR="007661EF" w:rsidRPr="00865B50" w:rsidRDefault="007661EF" w:rsidP="006A5242">
                              <w:pPr>
                                <w:autoSpaceDE w:val="0"/>
                                <w:autoSpaceDN w:val="0"/>
                                <w:adjustRightInd w:val="0"/>
                                <w:jc w:val="center"/>
                                <w:rPr>
                                  <w:rFonts w:ascii="Arial" w:hAnsi="Arial" w:cs="Arial"/>
                                  <w:b/>
                                  <w:bCs/>
                                  <w:color w:val="000000"/>
                                  <w:sz w:val="22"/>
                                  <w:szCs w:val="22"/>
                                </w:rPr>
                              </w:pPr>
                            </w:p>
                          </w:txbxContent>
                        </wps:txbx>
                        <wps:bodyPr rot="0" vert="horz" wrap="square" lIns="0" tIns="0" rIns="0" bIns="0" anchor="ctr" anchorCtr="0" upright="1">
                          <a:noAutofit/>
                        </wps:bodyPr>
                      </wps:wsp>
                      <wps:wsp>
                        <wps:cNvPr id="1347" name="Line 1272"/>
                        <wps:cNvCnPr>
                          <a:cxnSpLocks noChangeShapeType="1"/>
                        </wps:cNvCnPr>
                        <wps:spPr bwMode="auto">
                          <a:xfrm>
                            <a:off x="2935605" y="2711768"/>
                            <a:ext cx="0" cy="19812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48" name="Text Box 1273"/>
                        <wps:cNvSpPr txBox="1">
                          <a:spLocks noChangeArrowheads="1"/>
                        </wps:cNvSpPr>
                        <wps:spPr bwMode="auto">
                          <a:xfrm>
                            <a:off x="4429125" y="2633663"/>
                            <a:ext cx="944245" cy="41656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C09E22C"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Customs System</w:t>
                              </w:r>
                            </w:p>
                          </w:txbxContent>
                        </wps:txbx>
                        <wps:bodyPr rot="0" vert="horz" wrap="square" lIns="0" tIns="31547" rIns="0" bIns="31547" anchor="t" anchorCtr="0" upright="1">
                          <a:noAutofit/>
                        </wps:bodyPr>
                      </wps:wsp>
                      <wps:wsp>
                        <wps:cNvPr id="1349" name="Line 1274"/>
                        <wps:cNvCnPr>
                          <a:cxnSpLocks noChangeShapeType="1"/>
                        </wps:cNvCnPr>
                        <wps:spPr bwMode="auto">
                          <a:xfrm>
                            <a:off x="3781425" y="3414078"/>
                            <a:ext cx="333375" cy="1016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50" name="Line 1275"/>
                        <wps:cNvCnPr>
                          <a:cxnSpLocks noChangeShapeType="1"/>
                        </wps:cNvCnPr>
                        <wps:spPr bwMode="auto">
                          <a:xfrm>
                            <a:off x="4079240" y="2911158"/>
                            <a:ext cx="349885"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52" name="Line 1276"/>
                        <wps:cNvCnPr>
                          <a:cxnSpLocks noChangeShapeType="1"/>
                        </wps:cNvCnPr>
                        <wps:spPr bwMode="auto">
                          <a:xfrm>
                            <a:off x="4114800" y="3538538"/>
                            <a:ext cx="349885" cy="63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53" name="Line 1277"/>
                        <wps:cNvCnPr>
                          <a:cxnSpLocks noChangeShapeType="1"/>
                        </wps:cNvCnPr>
                        <wps:spPr bwMode="auto">
                          <a:xfrm>
                            <a:off x="4079240" y="2911158"/>
                            <a:ext cx="35560" cy="6273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1354" name="Group 1278"/>
                        <wpg:cNvGrpSpPr>
                          <a:grpSpLocks/>
                        </wpg:cNvGrpSpPr>
                        <wpg:grpSpPr bwMode="auto">
                          <a:xfrm>
                            <a:off x="228600" y="2312353"/>
                            <a:ext cx="1193165" cy="616585"/>
                            <a:chOff x="331" y="2395"/>
                            <a:chExt cx="1088" cy="336"/>
                          </a:xfrm>
                        </wpg:grpSpPr>
                        <wps:wsp>
                          <wps:cNvPr id="1355" name="Text Box 1279"/>
                          <wps:cNvSpPr txBox="1">
                            <a:spLocks noChangeArrowheads="1"/>
                          </wps:cNvSpPr>
                          <wps:spPr bwMode="auto">
                            <a:xfrm>
                              <a:off x="331" y="2395"/>
                              <a:ext cx="1088" cy="336"/>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DA27D3C" w14:textId="77777777" w:rsidR="007661EF"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Customs Files</w:t>
                                </w:r>
                              </w:p>
                              <w:p w14:paraId="6DAB455B" w14:textId="77777777" w:rsidR="007661EF" w:rsidRPr="00865B50" w:rsidRDefault="007661EF" w:rsidP="006A5242">
                                <w:pPr>
                                  <w:autoSpaceDE w:val="0"/>
                                  <w:autoSpaceDN w:val="0"/>
                                  <w:adjustRightInd w:val="0"/>
                                  <w:jc w:val="center"/>
                                  <w:rPr>
                                    <w:rFonts w:ascii="Arial" w:hAnsi="Arial" w:cs="Arial"/>
                                    <w:b/>
                                    <w:bCs/>
                                    <w:color w:val="000000"/>
                                    <w:sz w:val="22"/>
                                    <w:szCs w:val="22"/>
                                  </w:rPr>
                                </w:pPr>
                              </w:p>
                              <w:p w14:paraId="5E9096BD"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Data</w:t>
                                </w:r>
                              </w:p>
                            </w:txbxContent>
                          </wps:txbx>
                          <wps:bodyPr rot="0" vert="horz" wrap="square" lIns="0" tIns="62100" rIns="0" bIns="37260" anchor="t" anchorCtr="0" upright="1">
                            <a:noAutofit/>
                          </wps:bodyPr>
                        </wps:wsp>
                        <wps:wsp>
                          <wps:cNvPr id="1356" name="Line 1280"/>
                          <wps:cNvCnPr>
                            <a:cxnSpLocks noChangeShapeType="1"/>
                          </wps:cNvCnPr>
                          <wps:spPr bwMode="auto">
                            <a:xfrm>
                              <a:off x="340" y="2568"/>
                              <a:ext cx="104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1357" name="Line 1281"/>
                        <wps:cNvCnPr>
                          <a:cxnSpLocks noChangeShapeType="1"/>
                        </wps:cNvCnPr>
                        <wps:spPr bwMode="auto">
                          <a:xfrm flipH="1">
                            <a:off x="1342390" y="3414078"/>
                            <a:ext cx="697230" cy="635"/>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358" name="Line 1282"/>
                        <wps:cNvCnPr>
                          <a:cxnSpLocks noChangeShapeType="1"/>
                        </wps:cNvCnPr>
                        <wps:spPr bwMode="auto">
                          <a:xfrm>
                            <a:off x="1323975" y="3424238"/>
                            <a:ext cx="635" cy="79057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59" name="Text Box 1283"/>
                        <wps:cNvSpPr txBox="1">
                          <a:spLocks noChangeArrowheads="1"/>
                        </wps:cNvSpPr>
                        <wps:spPr bwMode="auto">
                          <a:xfrm>
                            <a:off x="596265" y="3191828"/>
                            <a:ext cx="146367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28736D" w14:textId="4CE2C391"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Clear &amp; M not req.</w:t>
                              </w:r>
                            </w:p>
                          </w:txbxContent>
                        </wps:txbx>
                        <wps:bodyPr rot="0" vert="horz" wrap="square" lIns="63094" tIns="31547" rIns="63094" bIns="31547" upright="1">
                          <a:noAutofit/>
                        </wps:bodyPr>
                      </wps:wsp>
                      <wps:wsp>
                        <wps:cNvPr id="1360" name="Text Box 1284"/>
                        <wps:cNvSpPr txBox="1">
                          <a:spLocks noChangeArrowheads="1"/>
                        </wps:cNvSpPr>
                        <wps:spPr bwMode="auto">
                          <a:xfrm>
                            <a:off x="2959735" y="3991928"/>
                            <a:ext cx="672465" cy="232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9F474A"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Suspect</w:t>
                              </w:r>
                            </w:p>
                          </w:txbxContent>
                        </wps:txbx>
                        <wps:bodyPr rot="0" vert="horz" wrap="square" lIns="63094" tIns="31547" rIns="63094" bIns="31547" upright="1">
                          <a:noAutofit/>
                        </wps:bodyPr>
                      </wps:wsp>
                      <wps:wsp>
                        <wps:cNvPr id="1361" name="Line 1285"/>
                        <wps:cNvCnPr>
                          <a:cxnSpLocks noChangeShapeType="1"/>
                        </wps:cNvCnPr>
                        <wps:spPr bwMode="auto">
                          <a:xfrm>
                            <a:off x="2924175" y="3929063"/>
                            <a:ext cx="635" cy="24828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62" name="Text Box 1286"/>
                        <wps:cNvSpPr txBox="1">
                          <a:spLocks noChangeArrowheads="1"/>
                        </wps:cNvSpPr>
                        <wps:spPr bwMode="auto">
                          <a:xfrm>
                            <a:off x="924560" y="4265613"/>
                            <a:ext cx="885190" cy="41592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DF702BB"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Sent to EXIT</w:t>
                              </w:r>
                            </w:p>
                          </w:txbxContent>
                        </wps:txbx>
                        <wps:bodyPr rot="0" vert="horz" wrap="square" lIns="63094" tIns="31547" rIns="63094" bIns="31547" anchor="t" anchorCtr="0" upright="1">
                          <a:noAutofit/>
                        </wps:bodyPr>
                      </wps:wsp>
                      <wps:wsp>
                        <wps:cNvPr id="1363" name="Text Box 1287"/>
                        <wps:cNvSpPr txBox="1">
                          <a:spLocks noChangeArrowheads="1"/>
                        </wps:cNvSpPr>
                        <wps:spPr bwMode="auto">
                          <a:xfrm>
                            <a:off x="2487930" y="4205288"/>
                            <a:ext cx="885190" cy="56070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A268283" w14:textId="3378C4A5" w:rsidR="007661EF" w:rsidRPr="00865B50" w:rsidRDefault="007661EF" w:rsidP="006A5242">
                              <w:pPr>
                                <w:autoSpaceDE w:val="0"/>
                                <w:autoSpaceDN w:val="0"/>
                                <w:adjustRightInd w:val="0"/>
                                <w:jc w:val="center"/>
                                <w:rPr>
                                  <w:rFonts w:ascii="Arial" w:hAnsi="Arial" w:cs="Arial"/>
                                  <w:b/>
                                  <w:bCs/>
                                  <w:color w:val="333399"/>
                                  <w:sz w:val="22"/>
                                  <w:szCs w:val="22"/>
                                  <w:rtl/>
                                </w:rPr>
                              </w:pPr>
                              <w:r w:rsidRPr="00865B50">
                                <w:rPr>
                                  <w:rFonts w:ascii="Arial" w:hAnsi="Arial" w:cs="Arial"/>
                                  <w:b/>
                                  <w:bCs/>
                                  <w:color w:val="000000"/>
                                  <w:sz w:val="22"/>
                                  <w:szCs w:val="22"/>
                                </w:rPr>
                                <w:t xml:space="preserve">Sent to </w:t>
                              </w:r>
                              <w:r w:rsidRPr="00865B50">
                                <w:rPr>
                                  <w:rFonts w:ascii="Arial" w:hAnsi="Arial" w:cs="Arial"/>
                                  <w:b/>
                                  <w:bCs/>
                                  <w:color w:val="333399"/>
                                  <w:sz w:val="22"/>
                                  <w:szCs w:val="22"/>
                                </w:rPr>
                                <w:t>Manual (M)</w:t>
                              </w:r>
                            </w:p>
                          </w:txbxContent>
                        </wps:txbx>
                        <wps:bodyPr rot="0" vert="horz" wrap="square" lIns="63094" tIns="31547" rIns="63094" bIns="31547" anchor="t" anchorCtr="0" upright="1">
                          <a:noAutofit/>
                        </wps:bodyPr>
                      </wps:wsp>
                      <wps:wsp>
                        <wps:cNvPr id="1364" name="Line 1288"/>
                        <wps:cNvCnPr>
                          <a:cxnSpLocks noChangeShapeType="1"/>
                        </wps:cNvCnPr>
                        <wps:spPr bwMode="auto">
                          <a:xfrm flipH="1">
                            <a:off x="3371850" y="4424363"/>
                            <a:ext cx="1592580" cy="63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65" name="Line 1289"/>
                        <wps:cNvCnPr>
                          <a:cxnSpLocks noChangeShapeType="1"/>
                        </wps:cNvCnPr>
                        <wps:spPr bwMode="auto">
                          <a:xfrm flipH="1" flipV="1">
                            <a:off x="2073275" y="5090478"/>
                            <a:ext cx="3184525" cy="63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66" name="Line 1290"/>
                        <wps:cNvCnPr>
                          <a:cxnSpLocks noChangeShapeType="1"/>
                        </wps:cNvCnPr>
                        <wps:spPr bwMode="auto">
                          <a:xfrm flipV="1">
                            <a:off x="4953000" y="3881438"/>
                            <a:ext cx="76200" cy="52768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67" name="Line 1291"/>
                        <wps:cNvCnPr>
                          <a:cxnSpLocks noChangeShapeType="1"/>
                        </wps:cNvCnPr>
                        <wps:spPr bwMode="auto">
                          <a:xfrm flipV="1">
                            <a:off x="5257800" y="3881438"/>
                            <a:ext cx="635" cy="120015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68" name="Line 1292"/>
                        <wps:cNvCnPr>
                          <a:cxnSpLocks noChangeShapeType="1"/>
                        </wps:cNvCnPr>
                        <wps:spPr bwMode="auto">
                          <a:xfrm flipH="1">
                            <a:off x="1798320" y="4494213"/>
                            <a:ext cx="248920" cy="63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369" name="Line 1293"/>
                        <wps:cNvCnPr>
                          <a:cxnSpLocks noChangeShapeType="1"/>
                        </wps:cNvCnPr>
                        <wps:spPr bwMode="auto">
                          <a:xfrm>
                            <a:off x="2935605" y="5084128"/>
                            <a:ext cx="635" cy="39751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1370" name="Text Box 1294"/>
                        <wps:cNvSpPr txBox="1">
                          <a:spLocks noChangeArrowheads="1"/>
                        </wps:cNvSpPr>
                        <wps:spPr bwMode="auto">
                          <a:xfrm>
                            <a:off x="3423920" y="5363528"/>
                            <a:ext cx="1102995" cy="346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A6387" w14:textId="13A7816B"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 xml:space="preserve">Continue to M </w:t>
                              </w:r>
                            </w:p>
                          </w:txbxContent>
                        </wps:txbx>
                        <wps:bodyPr rot="0" vert="horz" wrap="square" lIns="63094" tIns="31547" rIns="63094" bIns="31547" upright="1">
                          <a:noAutofit/>
                        </wps:bodyPr>
                      </wps:wsp>
                      <wpg:wgp>
                        <wpg:cNvPr id="1371" name="Group 1295"/>
                        <wpg:cNvGrpSpPr>
                          <a:grpSpLocks/>
                        </wpg:cNvGrpSpPr>
                        <wpg:grpSpPr bwMode="auto">
                          <a:xfrm>
                            <a:off x="78105" y="4765993"/>
                            <a:ext cx="1293495" cy="601345"/>
                            <a:chOff x="68" y="3702"/>
                            <a:chExt cx="1179" cy="548"/>
                          </a:xfrm>
                        </wpg:grpSpPr>
                        <wps:wsp>
                          <wps:cNvPr id="1372" name="Text Box 1296"/>
                          <wps:cNvSpPr txBox="1">
                            <a:spLocks noChangeArrowheads="1"/>
                          </wps:cNvSpPr>
                          <wps:spPr bwMode="auto">
                            <a:xfrm>
                              <a:off x="68" y="3884"/>
                              <a:ext cx="856"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B993D0"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Continue at </w:t>
                                </w:r>
                              </w:p>
                              <w:p w14:paraId="0E689996"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 xml:space="preserve">Exit gate </w:t>
                                </w:r>
                              </w:p>
                            </w:txbxContent>
                          </wps:txbx>
                          <wps:bodyPr rot="0" vert="horz" wrap="square" lIns="63094" tIns="31547" rIns="63094" bIns="31547" upright="1">
                            <a:noAutofit/>
                          </wps:bodyPr>
                        </wps:wsp>
                        <wps:wsp>
                          <wps:cNvPr id="1373" name="Line 1297"/>
                          <wps:cNvCnPr>
                            <a:cxnSpLocks noChangeShapeType="1"/>
                          </wps:cNvCnPr>
                          <wps:spPr bwMode="auto">
                            <a:xfrm>
                              <a:off x="1247" y="3702"/>
                              <a:ext cx="0" cy="317"/>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1374" name="Line 1298"/>
                          <wps:cNvCnPr>
                            <a:cxnSpLocks noChangeShapeType="1"/>
                          </wps:cNvCnPr>
                          <wps:spPr bwMode="auto">
                            <a:xfrm flipH="1">
                              <a:off x="884" y="4020"/>
                              <a:ext cx="363" cy="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g:wgp>
                      <wps:wsp>
                        <wps:cNvPr id="1375" name="Line 1299"/>
                        <wps:cNvCnPr>
                          <a:cxnSpLocks noChangeShapeType="1"/>
                        </wps:cNvCnPr>
                        <wps:spPr bwMode="auto">
                          <a:xfrm>
                            <a:off x="2066925" y="4491038"/>
                            <a:ext cx="635" cy="575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6" name="Line 1300"/>
                        <wps:cNvCnPr>
                          <a:cxnSpLocks noChangeShapeType="1"/>
                        </wps:cNvCnPr>
                        <wps:spPr bwMode="auto">
                          <a:xfrm>
                            <a:off x="2935605" y="5481003"/>
                            <a:ext cx="447675" cy="635"/>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g:wgp>
                        <wpg:cNvPr id="1377" name="Group 1301"/>
                        <wpg:cNvGrpSpPr>
                          <a:grpSpLocks/>
                        </wpg:cNvGrpSpPr>
                        <wpg:grpSpPr bwMode="auto">
                          <a:xfrm>
                            <a:off x="4422140" y="3309938"/>
                            <a:ext cx="1228090" cy="550545"/>
                            <a:chOff x="4105" y="1026"/>
                            <a:chExt cx="1120" cy="502"/>
                          </a:xfrm>
                        </wpg:grpSpPr>
                        <wps:wsp>
                          <wps:cNvPr id="1378" name="AutoShape 1302"/>
                          <wps:cNvSpPr>
                            <a:spLocks noChangeArrowheads="1"/>
                          </wps:cNvSpPr>
                          <wps:spPr bwMode="auto">
                            <a:xfrm rot="16200000">
                              <a:off x="4402" y="729"/>
                              <a:ext cx="493" cy="1088"/>
                            </a:xfrm>
                            <a:prstGeom prst="flowChartMagneticDrum">
                              <a:avLst/>
                            </a:prstGeom>
                            <a:solidFill>
                              <a:srgbClr val="BBE0E3"/>
                            </a:solidFill>
                            <a:ln w="9525">
                              <a:solidFill>
                                <a:srgbClr val="000000"/>
                              </a:solidFill>
                              <a:round/>
                              <a:headEnd/>
                              <a:tailEnd/>
                            </a:ln>
                          </wps:spPr>
                          <wps:bodyPr rot="0" vert="horz" wrap="square" lIns="91440" tIns="45720" rIns="91440" bIns="45720" anchor="ctr" anchorCtr="0" upright="1">
                            <a:noAutofit/>
                          </wps:bodyPr>
                        </wps:wsp>
                        <wps:wsp>
                          <wps:cNvPr id="1379" name="Text Box 1303"/>
                          <wps:cNvSpPr txBox="1">
                            <a:spLocks noChangeArrowheads="1"/>
                          </wps:cNvSpPr>
                          <wps:spPr bwMode="auto">
                            <a:xfrm>
                              <a:off x="4140" y="1162"/>
                              <a:ext cx="108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93E08E"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14:paraId="011A8FAA"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wps:txbx>
                          <wps:bodyPr rot="0" vert="horz" wrap="square" lIns="63094" tIns="31547" rIns="63094" bIns="31547" upright="1">
                            <a:noAutofit/>
                          </wps:bodyPr>
                        </wps:wsp>
                      </wpg:wgp>
                    </wpc:wpc>
                  </a:graphicData>
                </a:graphic>
              </wp:inline>
            </w:drawing>
          </mc:Choice>
          <mc:Fallback>
            <w:pict>
              <v:group w14:anchorId="73BD8290" id="Canvas 1305" o:spid="_x0000_s1191" editas="canvas" style="width:481.9pt;height:449.65pt;mso-position-horizontal-relative:char;mso-position-vertical-relative:line" coordsize="61201,570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">
                <v:shape id="_x0000_s1192" type="#_x0000_t75" style="position:absolute;width:61201;height:57099;visibility:visible;mso-wrap-style:square">
                  <v:fill o:detectmouseclick="t"/>
                  <v:path o:connecttype="none"/>
                </v:shape>
                <v:shape id="Text Box 1252" o:spid="_x0000_s1193" type="#_x0000_t202" style="position:absolute;left:19100;top:5724;width:20314;height:40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" filled="f">
                  <v:textbox inset="1.75261mm,.87631mm,1.75261mm,.87631mm">
                    <w:txbxContent>
                      <w:p w14:paraId="131DCC2D"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at Pre-inspection parking Lot</w:t>
                        </w:r>
                      </w:p>
                    </w:txbxContent>
                  </v:textbox>
                </v:shape>
                <v:line id="Line 1253" o:spid="_x0000_s1194" style="position:absolute;visibility:visible;mso-wrap-style:square" from="29356,9705" to="29356,12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" strokeweight="1.75pt">
                  <v:stroke endarrow="block" endarrowwidth="wide" endarrowlength="long"/>
                </v:line>
                <v:group id="Group 1254" o:spid="_x0000_s1195" style="position:absolute;left:19405;top:12188;width:19406;height:4477" coordorigin="1973,1797" coordsize="1769,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">
                  <v:shape id="Text Box 1255" o:spid="_x0000_s1196" type="#_x0000_t202" style="position:absolute;left:2018;top:1797;width:1619;height: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" filled="f" stroked="f">
                    <v:textbox inset="1.75261mm,.87631mm,1.75261mm,.87631mm">
                      <w:txbxContent>
                        <w:p w14:paraId="0DF77BCE"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At tunnel entrance: </w:t>
                          </w:r>
                        </w:p>
                        <w:p w14:paraId="6A554834"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Verification of Vehicle ID</w:t>
                          </w:r>
                        </w:p>
                      </w:txbxContent>
                    </v:textbox>
                  </v:shape>
                  <v:shapetype id="_x0000_t121" coordsize="21600,21600" o:spt="121" path="m4321,l21600,r,21600l,21600,,4338xe">
                    <v:stroke joinstyle="miter"/>
                    <v:path gradientshapeok="t" o:connecttype="rect" textboxrect="0,4321,21600,21600"/>
                  </v:shapetype>
                  <v:shape id="AutoShape 1256" o:spid="_x0000_s1197" type="#_x0000_t121" style="position:absolute;left:1973;top:1797;width:1769;height: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" filled="f">
                    <v:textbox inset="1.75261mm,.87631mm,1.75261mm,.87631mm">
                      <w:txbxContent>
                        <w:p w14:paraId="2FFAF2A1" w14:textId="77777777" w:rsidR="007661EF" w:rsidRPr="00865B50" w:rsidRDefault="007661EF" w:rsidP="006A5242">
                          <w:pPr>
                            <w:autoSpaceDE w:val="0"/>
                            <w:autoSpaceDN w:val="0"/>
                            <w:adjustRightInd w:val="0"/>
                            <w:jc w:val="center"/>
                            <w:rPr>
                              <w:rFonts w:ascii="Arial" w:hAnsi="Arial" w:cs="Arial"/>
                              <w:b/>
                              <w:bCs/>
                              <w:color w:val="000000"/>
                              <w:sz w:val="22"/>
                              <w:szCs w:val="22"/>
                            </w:rPr>
                          </w:pPr>
                        </w:p>
                      </w:txbxContent>
                    </v:textbox>
                  </v:shape>
                </v:group>
                <v:shape id="Text Box 1257" o:spid="_x0000_s1198" type="#_x0000_t202" style="position:absolute;left:21761;top:2238;width:14935;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" filled="f" stroked="f">
                  <v:textbox inset="1.75261mm,.87631mm,1.75261mm,.87631mm">
                    <w:txbxContent>
                      <w:p w14:paraId="710336F5" w14:textId="77777777" w:rsidR="007661EF" w:rsidRPr="00865B50" w:rsidRDefault="007661EF" w:rsidP="006A5242">
                        <w:pPr>
                          <w:autoSpaceDE w:val="0"/>
                          <w:autoSpaceDN w:val="0"/>
                          <w:adjustRightInd w:val="0"/>
                          <w:jc w:val="center"/>
                          <w:rPr>
                            <w:rFonts w:ascii="Arial" w:hAnsi="Arial" w:cs="Arial"/>
                            <w:b/>
                            <w:bCs/>
                            <w:color w:val="FF3300"/>
                            <w:sz w:val="28"/>
                            <w:szCs w:val="28"/>
                            <w:rtl/>
                          </w:rPr>
                        </w:pPr>
                        <w:r w:rsidRPr="00865B50">
                          <w:rPr>
                            <w:rFonts w:ascii="Arial" w:hAnsi="Arial" w:cs="Arial"/>
                            <w:b/>
                            <w:bCs/>
                            <w:color w:val="FF3300"/>
                            <w:sz w:val="28"/>
                            <w:szCs w:val="28"/>
                          </w:rPr>
                          <w:t>Radiography (R)</w:t>
                        </w:r>
                      </w:p>
                    </w:txbxContent>
                  </v:textbox>
                </v:shape>
                <v:group id="Group 1258" o:spid="_x0000_s1199" style="position:absolute;left:39795;top:16163;width:21406;height:3988" coordorigin="3696,1434" coordsize="1951,3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">
                  <v:shape id="Text Box 1259" o:spid="_x0000_s1200" type="#_x0000_t202" style="position:absolute;left:3812;top:1434;width:1835;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" filled="f" stroked="f">
                    <v:textbox inset="0,.69mm,0,0">
                      <w:txbxContent>
                        <w:p w14:paraId="3D3C776B"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Driver &amp; Scan Operator room: </w:t>
                          </w:r>
                        </w:p>
                        <w:p w14:paraId="53BE1DA2"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Verification of Drivers ID</w:t>
                          </w:r>
                        </w:p>
                      </w:txbxContent>
                    </v:textbox>
                  </v:shape>
                  <v:shape id="AutoShape 1260" o:spid="_x0000_s1201" type="#_x0000_t121" style="position:absolute;left:3696;top:1434;width:1951;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" filled="f">
                    <v:textbox inset="1.75261mm,.87631mm,1.75261mm,.87631mm">
                      <w:txbxContent>
                        <w:p w14:paraId="3C8CD4E2" w14:textId="77777777" w:rsidR="007661EF" w:rsidRPr="00865B50" w:rsidRDefault="007661EF" w:rsidP="006A5242">
                          <w:pPr>
                            <w:autoSpaceDE w:val="0"/>
                            <w:autoSpaceDN w:val="0"/>
                            <w:adjustRightInd w:val="0"/>
                            <w:jc w:val="center"/>
                            <w:rPr>
                              <w:rFonts w:ascii="Arial" w:hAnsi="Arial" w:cs="Arial"/>
                              <w:b/>
                              <w:bCs/>
                              <w:color w:val="000000"/>
                              <w:sz w:val="22"/>
                              <w:szCs w:val="22"/>
                            </w:rPr>
                          </w:pPr>
                        </w:p>
                      </w:txbxContent>
                    </v:textbox>
                  </v:shape>
                </v:group>
                <v:line id="Line 1261" o:spid="_x0000_s1202" style="position:absolute;visibility:visible;mso-wrap-style:square" from="38811,14182" to="51746,141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" strokeweight="1.75pt"/>
                <v:line id="Line 1262" o:spid="_x0000_s1203" style="position:absolute;visibility:visible;mso-wrap-style:square" from="51746,14182" to="51746,16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" strokeweight="1.75pt">
                  <v:stroke endarrow="block" endarrowwidth="wide" endarrowlength="long"/>
                </v:line>
                <v:group id="Group 1263" o:spid="_x0000_s1204" style="position:absolute;left:18408;top:20151;width:21387;height:2985" coordorigin="1746,1933" coordsize="1950,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">
                  <v:shape id="Text Box 1264" o:spid="_x0000_s1205" type="#_x0000_t202" style="position:absolute;left:2162;top:1933;width:1224;height:2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" filled="f" stroked="f">
                    <v:textbox inset="1.75261mm,.87631mm,1.75261mm,.87631mm">
                      <w:txbxContent>
                        <w:p w14:paraId="179DF2EB"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Scanning Process</w:t>
                          </w:r>
                        </w:p>
                      </w:txbxContent>
                    </v:textbox>
                  </v:shape>
                  <v:shape id="AutoShape 1265" o:spid="_x0000_s1206" type="#_x0000_t7" style="position:absolute;left:1746;top:1933;width:1950;height:2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" filled="f" strokeweight="1.75pt"/>
                </v:group>
                <v:line id="Line 1266" o:spid="_x0000_s1207" style="position:absolute;visibility:visible;mso-wrap-style:square" from="29356,18164" to="39795,18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" strokeweight="1.75pt"/>
                <v:line id="Line 1267" o:spid="_x0000_s1208" style="position:absolute;visibility:visible;mso-wrap-style:square" from="29356,18164" to="29356,20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" strokeweight="1.75pt">
                  <v:stroke endarrow="block" endarrowwidth="wide" endarrowlength="long"/>
                </v:line>
                <v:shape id="Text Box 1268" o:spid="_x0000_s1209" type="#_x0000_t202" style="position:absolute;left:18408;top:25136;width:21895;height:19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" filled="f" strokeweight="1.75pt">
                  <v:textbox inset="0,.207mm,0,.207mm">
                    <w:txbxContent>
                      <w:p w14:paraId="4E0125DE"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Image Analysis</w:t>
                        </w:r>
                      </w:p>
                    </w:txbxContent>
                  </v:textbox>
                </v:shape>
                <v:line id="Line 1269" o:spid="_x0000_s1210" style="position:absolute;visibility:visible;mso-wrap-style:square" from="29356,23136" to="29356,251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" strokeweight="1.75pt">
                  <v:stroke endarrow="block" endarrowwidth="wide" endarrowlength="long"/>
                </v:line>
                <v:line id="Line 1270" o:spid="_x0000_s1211" style="position:absolute;visibility:visible;mso-wrap-style:square" from="14916,26114" to="18408,261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" strokeweight="1.75pt">
                  <v:stroke endarrow="block" endarrowwidth="wide" endarrowlength="long"/>
                </v:line>
                <v:shape id="AutoShape 1271" o:spid="_x0000_s1212" type="#_x0000_t4" style="position:absolute;left:20574;top:28908;width:17411;height:1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" strokeweight="1.75pt">
                  <v:textbox inset="0,0,0,0">
                    <w:txbxContent>
                      <w:p w14:paraId="06071A86" w14:textId="77777777" w:rsidR="007661EF" w:rsidRPr="00865B50" w:rsidRDefault="007661EF" w:rsidP="006A5242">
                        <w:pPr>
                          <w:autoSpaceDE w:val="0"/>
                          <w:autoSpaceDN w:val="0"/>
                          <w:adjustRightInd w:val="0"/>
                          <w:jc w:val="center"/>
                          <w:rPr>
                            <w:rFonts w:ascii="Arial" w:hAnsi="Arial" w:cs="Arial"/>
                            <w:b/>
                            <w:bCs/>
                            <w:color w:val="000000"/>
                            <w:sz w:val="22"/>
                            <w:szCs w:val="22"/>
                          </w:rPr>
                        </w:pPr>
                      </w:p>
                      <w:p w14:paraId="59914851"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Input</w:t>
                        </w:r>
                      </w:p>
                      <w:p w14:paraId="359029C3"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Result</w:t>
                        </w:r>
                      </w:p>
                      <w:p w14:paraId="769EEB9D" w14:textId="77777777" w:rsidR="007661EF" w:rsidRPr="00865B50" w:rsidRDefault="007661EF" w:rsidP="006A5242">
                        <w:pPr>
                          <w:autoSpaceDE w:val="0"/>
                          <w:autoSpaceDN w:val="0"/>
                          <w:adjustRightInd w:val="0"/>
                          <w:jc w:val="center"/>
                          <w:rPr>
                            <w:rFonts w:ascii="Arial" w:hAnsi="Arial" w:cs="Arial"/>
                            <w:b/>
                            <w:bCs/>
                            <w:color w:val="000000"/>
                            <w:sz w:val="22"/>
                            <w:szCs w:val="22"/>
                          </w:rPr>
                        </w:pPr>
                      </w:p>
                    </w:txbxContent>
                  </v:textbox>
                </v:shape>
                <v:line id="Line 1272" o:spid="_x0000_s1213" style="position:absolute;visibility:visible;mso-wrap-style:square" from="29356,27117" to="29356,29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" strokeweight="1.75pt">
                  <v:stroke endarrow="block" endarrowwidth="wide" endarrowlength="long"/>
                </v:line>
                <v:shape id="Text Box 1273" o:spid="_x0000_s1214" type="#_x0000_t202" style="position:absolute;left:44291;top:26336;width:9442;height:41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" filled="f" strokeweight="1.75pt">
                  <v:textbox inset="0,.87631mm,0,.87631mm">
                    <w:txbxContent>
                      <w:p w14:paraId="2C09E22C"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Customs System</w:t>
                        </w:r>
                      </w:p>
                    </w:txbxContent>
                  </v:textbox>
                </v:shape>
                <v:line id="Line 1274" o:spid="_x0000_s1215" style="position:absolute;visibility:visible;mso-wrap-style:square" from="37814,34140" to="41148,34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" strokeweight="1.75pt">
                  <v:stroke endarrow="block" endarrowwidth="wide" endarrowlength="long"/>
                </v:line>
                <v:line id="Line 1275" o:spid="_x0000_s1216" style="position:absolute;visibility:visible;mso-wrap-style:square" from="40792,29111" to="44291,291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" strokeweight="1.75pt">
                  <v:stroke endarrow="block" endarrowwidth="wide" endarrowlength="long"/>
                </v:line>
                <v:line id="Line 1276" o:spid="_x0000_s1217" style="position:absolute;visibility:visible;mso-wrap-style:square" from="41148,35385" to="44646,35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" strokeweight="1.75pt">
                  <v:stroke endarrow="block" endarrowwidth="wide" endarrowlength="long"/>
                </v:line>
                <v:line id="Line 1277" o:spid="_x0000_s1218" style="position:absolute;visibility:visible;mso-wrap-style:square" from="40792,29111" to="41148,353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"/>
                <v:group id="Group 1278" o:spid="_x0000_s1219" style="position:absolute;left:2286;top:23123;width:11931;height:6166" coordorigin="331,2395" coordsize="1088,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">
                  <v:shape id="Text Box 1279" o:spid="_x0000_s1220" type="#_x0000_t202" style="position:absolute;left:331;top:2395;width:1088;height: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" filled="f" strokeweight="1.75pt">
                    <v:textbox inset="0,1.725mm,0,1.035mm">
                      <w:txbxContent>
                        <w:p w14:paraId="4DA27D3C" w14:textId="77777777" w:rsidR="007661EF"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Customs Files</w:t>
                          </w:r>
                        </w:p>
                        <w:p w14:paraId="6DAB455B" w14:textId="77777777" w:rsidR="007661EF" w:rsidRPr="00865B50" w:rsidRDefault="007661EF" w:rsidP="006A5242">
                          <w:pPr>
                            <w:autoSpaceDE w:val="0"/>
                            <w:autoSpaceDN w:val="0"/>
                            <w:adjustRightInd w:val="0"/>
                            <w:jc w:val="center"/>
                            <w:rPr>
                              <w:rFonts w:ascii="Arial" w:hAnsi="Arial" w:cs="Arial"/>
                              <w:b/>
                              <w:bCs/>
                              <w:color w:val="000000"/>
                              <w:sz w:val="22"/>
                              <w:szCs w:val="22"/>
                            </w:rPr>
                          </w:pPr>
                        </w:p>
                        <w:p w14:paraId="5E9096BD"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Shipment Data</w:t>
                          </w:r>
                        </w:p>
                      </w:txbxContent>
                    </v:textbox>
                  </v:shape>
                  <v:line id="Line 1280" o:spid="_x0000_s1221" style="position:absolute;visibility:visible;mso-wrap-style:square" from="340,2568" to="1383,2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"/>
                </v:group>
                <v:line id="Line 1281" o:spid="_x0000_s1222" style="position:absolute;flip:x;visibility:visible;mso-wrap-style:square" from="13423,34140" to="20396,341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" strokeweight="1.75pt"/>
                <v:line id="Line 1282" o:spid="_x0000_s1223" style="position:absolute;visibility:visible;mso-wrap-style:square" from="13239,34242" to="13246,42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" strokeweight="1.75pt">
                  <v:stroke endarrow="block" endarrowwidth="wide" endarrowlength="long"/>
                </v:line>
                <v:shape id="Text Box 1283" o:spid="_x0000_s1224" type="#_x0000_t202" style="position:absolute;left:5962;top:31918;width:14637;height:2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" filled="f" stroked="f">
                  <v:textbox inset="1.75261mm,.87631mm,1.75261mm,.87631mm">
                    <w:txbxContent>
                      <w:p w14:paraId="7F28736D" w14:textId="4CE2C391"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Clear &amp; M not req.</w:t>
                        </w:r>
                      </w:p>
                    </w:txbxContent>
                  </v:textbox>
                </v:shape>
                <v:shape id="Text Box 1284" o:spid="_x0000_s1225" type="#_x0000_t202" style="position:absolute;left:29597;top:39919;width:6725;height:23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" filled="f" stroked="f">
                  <v:textbox inset="1.75261mm,.87631mm,1.75261mm,.87631mm">
                    <w:txbxContent>
                      <w:p w14:paraId="4E9F474A"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Suspect</w:t>
                        </w:r>
                      </w:p>
                    </w:txbxContent>
                  </v:textbox>
                </v:shape>
                <v:line id="Line 1285" o:spid="_x0000_s1226" style="position:absolute;visibility:visible;mso-wrap-style:square" from="29241,39290" to="29248,417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" strokeweight="1.75pt">
                  <v:stroke endarrow="block" endarrowwidth="wide" endarrowlength="long"/>
                </v:line>
                <v:shape id="Text Box 1286" o:spid="_x0000_s1227" type="#_x0000_t202" style="position:absolute;left:9245;top:42656;width:8852;height:4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" filled="f" strokeweight="1.75pt">
                  <v:textbox inset="1.75261mm,.87631mm,1.75261mm,.87631mm">
                    <w:txbxContent>
                      <w:p w14:paraId="4DF702BB"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Sent to EXIT</w:t>
                        </w:r>
                      </w:p>
                    </w:txbxContent>
                  </v:textbox>
                </v:shape>
                <v:shape id="Text Box 1287" o:spid="_x0000_s1228" type="#_x0000_t202" style="position:absolute;left:24879;top:42052;width:8852;height:56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" filled="f" strokeweight="1.75pt">
                  <v:textbox inset="1.75261mm,.87631mm,1.75261mm,.87631mm">
                    <w:txbxContent>
                      <w:p w14:paraId="1A268283" w14:textId="3378C4A5" w:rsidR="007661EF" w:rsidRPr="00865B50" w:rsidRDefault="007661EF" w:rsidP="006A5242">
                        <w:pPr>
                          <w:autoSpaceDE w:val="0"/>
                          <w:autoSpaceDN w:val="0"/>
                          <w:adjustRightInd w:val="0"/>
                          <w:jc w:val="center"/>
                          <w:rPr>
                            <w:rFonts w:ascii="Arial" w:hAnsi="Arial" w:cs="Arial"/>
                            <w:b/>
                            <w:bCs/>
                            <w:color w:val="333399"/>
                            <w:sz w:val="22"/>
                            <w:szCs w:val="22"/>
                            <w:rtl/>
                          </w:rPr>
                        </w:pPr>
                        <w:r w:rsidRPr="00865B50">
                          <w:rPr>
                            <w:rFonts w:ascii="Arial" w:hAnsi="Arial" w:cs="Arial"/>
                            <w:b/>
                            <w:bCs/>
                            <w:color w:val="000000"/>
                            <w:sz w:val="22"/>
                            <w:szCs w:val="22"/>
                          </w:rPr>
                          <w:t xml:space="preserve">Sent to </w:t>
                        </w:r>
                        <w:r w:rsidRPr="00865B50">
                          <w:rPr>
                            <w:rFonts w:ascii="Arial" w:hAnsi="Arial" w:cs="Arial"/>
                            <w:b/>
                            <w:bCs/>
                            <w:color w:val="333399"/>
                            <w:sz w:val="22"/>
                            <w:szCs w:val="22"/>
                          </w:rPr>
                          <w:t>Manual (M)</w:t>
                        </w:r>
                      </w:p>
                    </w:txbxContent>
                  </v:textbox>
                </v:shape>
                <v:line id="Line 1288" o:spid="_x0000_s1229" style="position:absolute;flip:x;visibility:visible;mso-wrap-style:square" from="33718,44243" to="49644,44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" strokeweight="1.75pt">
                  <v:stroke endarrow="block" endarrowwidth="wide" endarrowlength="long"/>
                </v:line>
                <v:line id="Line 1289" o:spid="_x0000_s1230" style="position:absolute;flip:x y;visibility:visible;mso-wrap-style:square" from="20732,50904" to="52578,509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" strokeweight="1.75pt">
                  <v:stroke endarrow="block" endarrowwidth="wide" endarrowlength="long"/>
                </v:line>
                <v:line id="Line 1290" o:spid="_x0000_s1231" style="position:absolute;flip:y;visibility:visible;mso-wrap-style:square" from="49530,38814" to="50292,440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" strokeweight="1.75pt">
                  <v:stroke endarrow="block" endarrowwidth="wide" endarrowlength="long"/>
                </v:line>
                <v:line id="Line 1291" o:spid="_x0000_s1232" style="position:absolute;flip:y;visibility:visible;mso-wrap-style:square" from="52578,38814" to="52584,50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" strokeweight="1.75pt">
                  <v:stroke endarrow="block" endarrowwidth="wide" endarrowlength="long"/>
                </v:line>
                <v:line id="Line 1292" o:spid="_x0000_s1233" style="position:absolute;flip:x;visibility:visible;mso-wrap-style:square" from="17983,44942" to="20472,449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" strokeweight="1.75pt">
                  <v:stroke endarrow="block" endarrowwidth="wide" endarrowlength="long"/>
                </v:line>
                <v:line id="Line 1293" o:spid="_x0000_s1234" style="position:absolute;visibility:visible;mso-wrap-style:square" from="29356,50841" to="29362,54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" strokeweight="2pt">
                  <v:stroke dashstyle="dash" endarrow="block" endarrowwidth="wide" endarrowlength="long"/>
                </v:line>
                <v:shape id="Text Box 1294" o:spid="_x0000_s1235" type="#_x0000_t202" style="position:absolute;left:34239;top:53635;width:11030;height:3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" filled="f" stroked="f">
                  <v:textbox inset="1.75261mm,.87631mm,1.75261mm,.87631mm">
                    <w:txbxContent>
                      <w:p w14:paraId="37CA6387" w14:textId="13A7816B"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 xml:space="preserve">Continue to M </w:t>
                        </w:r>
                      </w:p>
                    </w:txbxContent>
                  </v:textbox>
                </v:shape>
                <v:group id="Group 1295" o:spid="_x0000_s1236" style="position:absolute;left:781;top:47659;width:12935;height:6014" coordorigin="68,3702" coordsize="1179,5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">
                  <v:shape id="Text Box 1296" o:spid="_x0000_s1237" type="#_x0000_t202" style="position:absolute;left:68;top:3884;width:856;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" filled="f" stroked="f">
                    <v:textbox inset="1.75261mm,.87631mm,1.75261mm,.87631mm">
                      <w:txbxContent>
                        <w:p w14:paraId="74B993D0"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Continue at </w:t>
                          </w:r>
                        </w:p>
                        <w:p w14:paraId="0E689996"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 xml:space="preserve">Exit gate </w:t>
                          </w:r>
                        </w:p>
                      </w:txbxContent>
                    </v:textbox>
                  </v:shape>
                  <v:line id="Line 1297" o:spid="_x0000_s1238" style="position:absolute;visibility:visible;mso-wrap-style:square" from="1247,3702" to="1247,4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" strokeweight="2pt">
                    <v:stroke dashstyle="dash" endarrow="block" endarrowwidth="wide" endarrowlength="long"/>
                  </v:line>
                  <v:line id="Line 1298" o:spid="_x0000_s1239" style="position:absolute;flip:x;visibility:visible;mso-wrap-style:square" from="884,4020" to="1247,4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" strokeweight="2pt">
                    <v:stroke dashstyle="dash" endarrow="block" endarrowwidth="wide" endarrowlength="long"/>
                  </v:line>
                </v:group>
                <v:line id="Line 1299" o:spid="_x0000_s1240" style="position:absolute;visibility:visible;mso-wrap-style:square" from="20669,44910" to="20675,506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"/>
                <v:line id="Line 1300" o:spid="_x0000_s1241" style="position:absolute;visibility:visible;mso-wrap-style:square" from="29356,54810" to="33832,54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" strokeweight="2pt">
                  <v:stroke dashstyle="dash" endarrow="block" endarrowwidth="wide" endarrowlength="long"/>
                </v:line>
                <v:group id="Group 1301" o:spid="_x0000_s1242" style="position:absolute;left:44221;top:33099;width:12281;height:5505" coordorigin="4105,1026" coordsize="112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">
                  <v:shape id="AutoShape 1302" o:spid="_x0000_s1243" type="#_x0000_t133" style="position:absolute;left:4402;top:729;width:493;height:108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" fillcolor="#bbe0e3"/>
                  <v:shape id="Text Box 1303" o:spid="_x0000_s1244" type="#_x0000_t202" style="position:absolute;left:4140;top:1162;width:1085;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" filled="f" stroked="f">
                    <v:textbox inset="1.75261mm,.87631mm,1.75261mm,.87631mm">
                      <w:txbxContent>
                        <w:p w14:paraId="6193E08E" w14:textId="77777777" w:rsidR="007661EF" w:rsidRPr="00865B50" w:rsidRDefault="007661EF" w:rsidP="006A5242">
                          <w:pPr>
                            <w:autoSpaceDE w:val="0"/>
                            <w:autoSpaceDN w:val="0"/>
                            <w:adjustRightInd w:val="0"/>
                            <w:jc w:val="center"/>
                            <w:rPr>
                              <w:rFonts w:ascii="Arial" w:hAnsi="Arial" w:cs="Arial"/>
                              <w:b/>
                              <w:bCs/>
                              <w:color w:val="000000"/>
                              <w:sz w:val="22"/>
                              <w:szCs w:val="22"/>
                            </w:rPr>
                          </w:pPr>
                          <w:r w:rsidRPr="00865B50">
                            <w:rPr>
                              <w:rFonts w:ascii="Arial" w:hAnsi="Arial" w:cs="Arial"/>
                              <w:b/>
                              <w:bCs/>
                              <w:color w:val="000000"/>
                              <w:sz w:val="22"/>
                              <w:szCs w:val="22"/>
                            </w:rPr>
                            <w:t xml:space="preserve">Facility Control </w:t>
                          </w:r>
                        </w:p>
                        <w:p w14:paraId="011A8FAA" w14:textId="77777777" w:rsidR="007661EF" w:rsidRPr="00865B50" w:rsidRDefault="007661EF" w:rsidP="006A5242">
                          <w:pPr>
                            <w:autoSpaceDE w:val="0"/>
                            <w:autoSpaceDN w:val="0"/>
                            <w:adjustRightInd w:val="0"/>
                            <w:jc w:val="center"/>
                            <w:rPr>
                              <w:rFonts w:ascii="Arial" w:hAnsi="Arial" w:cs="Arial"/>
                              <w:b/>
                              <w:bCs/>
                              <w:color w:val="000000"/>
                              <w:sz w:val="22"/>
                              <w:szCs w:val="22"/>
                              <w:rtl/>
                            </w:rPr>
                          </w:pPr>
                          <w:r w:rsidRPr="00865B50">
                            <w:rPr>
                              <w:rFonts w:ascii="Arial" w:hAnsi="Arial" w:cs="Arial"/>
                              <w:b/>
                              <w:bCs/>
                              <w:color w:val="000000"/>
                              <w:sz w:val="22"/>
                              <w:szCs w:val="22"/>
                            </w:rPr>
                            <w:t>(SDMS)</w:t>
                          </w:r>
                        </w:p>
                      </w:txbxContent>
                    </v:textbox>
                  </v:shape>
                </v:group>
                <w10:anchorlock/>
              </v:group>
            </w:pict>
          </mc:Fallback>
        </mc:AlternateContent>
      </w:r>
      <w:r w:rsidR="008C14D7">
        <w:br w:type="page"/>
      </w:r>
    </w:p>
    <w:p w14:paraId="69A56A36" w14:textId="429335AE" w:rsidR="00736754" w:rsidRPr="00C46C4D" w:rsidRDefault="00736754" w:rsidP="00C46C4D">
      <w:pPr>
        <w:bidi w:val="0"/>
        <w:ind w:left="900"/>
        <w:rPr>
          <w:b/>
          <w:bCs/>
          <w:i/>
          <w:iCs/>
          <w:sz w:val="28"/>
          <w:szCs w:val="28"/>
          <w:rtl/>
        </w:rPr>
      </w:pPr>
      <w:r w:rsidRPr="00C46C4D">
        <w:rPr>
          <w:b/>
          <w:bCs/>
          <w:i/>
          <w:iCs/>
          <w:sz w:val="28"/>
          <w:szCs w:val="28"/>
        </w:rPr>
        <w:lastRenderedPageBreak/>
        <w:t xml:space="preserve">Drawing </w:t>
      </w:r>
      <w:r w:rsidR="00AA6175">
        <w:rPr>
          <w:b/>
          <w:bCs/>
          <w:i/>
          <w:iCs/>
          <w:sz w:val="28"/>
          <w:szCs w:val="28"/>
        </w:rPr>
        <w:t>7</w:t>
      </w:r>
      <w:r w:rsidRPr="00C46C4D">
        <w:rPr>
          <w:b/>
          <w:bCs/>
          <w:i/>
          <w:iCs/>
          <w:sz w:val="28"/>
          <w:szCs w:val="28"/>
        </w:rPr>
        <w:t xml:space="preserve"> - Flow- Chart of Inspection Process</w:t>
      </w:r>
      <w:r w:rsidR="00EF5965" w:rsidRPr="00C46C4D">
        <w:rPr>
          <w:b/>
          <w:bCs/>
          <w:i/>
          <w:iCs/>
          <w:sz w:val="28"/>
          <w:szCs w:val="28"/>
        </w:rPr>
        <w:t>, Manual</w:t>
      </w:r>
      <w:r w:rsidRPr="00C46C4D">
        <w:rPr>
          <w:b/>
          <w:bCs/>
          <w:i/>
          <w:iCs/>
          <w:sz w:val="28"/>
          <w:szCs w:val="28"/>
        </w:rPr>
        <w:t xml:space="preserve"> (3/4)</w:t>
      </w:r>
    </w:p>
    <w:p w14:paraId="4340B84E" w14:textId="77777777" w:rsidR="000230CA" w:rsidRDefault="000230CA" w:rsidP="00C16E45">
      <w:pPr>
        <w:bidi w:val="0"/>
        <w:spacing w:before="120" w:after="120" w:line="360" w:lineRule="auto"/>
        <w:jc w:val="center"/>
      </w:pPr>
    </w:p>
    <w:p w14:paraId="24EB5464" w14:textId="0598CA3C" w:rsidR="00377C7E" w:rsidRDefault="00A028B5" w:rsidP="00C16E45">
      <w:pPr>
        <w:bidi w:val="0"/>
        <w:spacing w:before="120" w:after="120" w:line="360" w:lineRule="auto"/>
        <w:jc w:val="center"/>
      </w:pPr>
      <w:r>
        <w:rPr>
          <w:noProof/>
          <w:lang w:eastAsia="en-US"/>
        </w:rPr>
        <mc:AlternateContent>
          <mc:Choice Requires="wpc">
            <w:drawing>
              <wp:inline distT="0" distB="0" distL="0" distR="0" wp14:anchorId="723C1E35" wp14:editId="4E67F7C3">
                <wp:extent cx="6120130" cy="5600700"/>
                <wp:effectExtent l="15875" t="0" r="0" b="3175"/>
                <wp:docPr id="1351" name="Canvas 135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Text Box 1307"/>
                        <wps:cNvSpPr txBox="1">
                          <a:spLocks noChangeArrowheads="1"/>
                        </wps:cNvSpPr>
                        <wps:spPr bwMode="auto">
                          <a:xfrm>
                            <a:off x="2299739" y="0"/>
                            <a:ext cx="1223207" cy="3219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CE68AA" w14:textId="77777777" w:rsidR="007661EF" w:rsidRPr="00865B50" w:rsidRDefault="007661EF" w:rsidP="00AA44DA">
                              <w:pPr>
                                <w:autoSpaceDE w:val="0"/>
                                <w:autoSpaceDN w:val="0"/>
                                <w:adjustRightInd w:val="0"/>
                                <w:jc w:val="center"/>
                                <w:rPr>
                                  <w:rFonts w:ascii="Arial" w:hAnsi="Arial" w:cs="Arial"/>
                                  <w:b/>
                                  <w:bCs/>
                                  <w:color w:val="333399"/>
                                  <w:sz w:val="32"/>
                                  <w:szCs w:val="32"/>
                                  <w:rtl/>
                                </w:rPr>
                              </w:pPr>
                              <w:r w:rsidRPr="00865B50">
                                <w:rPr>
                                  <w:rFonts w:ascii="Arial" w:hAnsi="Arial" w:cs="Arial"/>
                                  <w:b/>
                                  <w:bCs/>
                                  <w:color w:val="333399"/>
                                  <w:sz w:val="32"/>
                                  <w:szCs w:val="32"/>
                                </w:rPr>
                                <w:t>Manual (M)</w:t>
                              </w:r>
                            </w:p>
                          </w:txbxContent>
                        </wps:txbx>
                        <wps:bodyPr rot="0" vert="horz" wrap="square" lIns="74066" tIns="37033" rIns="74066" bIns="37033" upright="1">
                          <a:noAutofit/>
                        </wps:bodyPr>
                      </wps:wsp>
                      <wps:wsp>
                        <wps:cNvPr id="3" name="Line 1308"/>
                        <wps:cNvCnPr>
                          <a:cxnSpLocks noChangeShapeType="1"/>
                        </wps:cNvCnPr>
                        <wps:spPr bwMode="auto">
                          <a:xfrm>
                            <a:off x="2868704" y="260162"/>
                            <a:ext cx="0" cy="232705"/>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4" name="Text Box 1309"/>
                        <wps:cNvSpPr txBox="1">
                          <a:spLocks noChangeArrowheads="1"/>
                        </wps:cNvSpPr>
                        <wps:spPr bwMode="auto">
                          <a:xfrm>
                            <a:off x="1642086" y="492867"/>
                            <a:ext cx="2451872" cy="28075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9B1F1CE"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Shipment at Manual Parking</w:t>
                              </w:r>
                            </w:p>
                          </w:txbxContent>
                        </wps:txbx>
                        <wps:bodyPr rot="0" vert="horz" wrap="square" lIns="74066" tIns="37033" rIns="74066" bIns="37033" anchor="t" anchorCtr="0" upright="1">
                          <a:noAutofit/>
                        </wps:bodyPr>
                      </wps:wsp>
                      <wps:wsp>
                        <wps:cNvPr id="5" name="Text Box 1310"/>
                        <wps:cNvSpPr txBox="1">
                          <a:spLocks noChangeArrowheads="1"/>
                        </wps:cNvSpPr>
                        <wps:spPr bwMode="auto">
                          <a:xfrm>
                            <a:off x="1817415" y="994658"/>
                            <a:ext cx="2083478" cy="8230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73A32"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Inspectors/Mechanics room WS: </w:t>
                              </w:r>
                            </w:p>
                            <w:p w14:paraId="1D907ACA"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Verification of Drivers ID Ticket &amp; Vehicle No.</w:t>
                              </w:r>
                            </w:p>
                          </w:txbxContent>
                        </wps:txbx>
                        <wps:bodyPr rot="0" vert="horz" wrap="square" lIns="0" tIns="29160" rIns="0" bIns="0" anchor="t" anchorCtr="0" upright="1">
                          <a:noAutofit/>
                        </wps:bodyPr>
                      </wps:wsp>
                      <wps:wsp>
                        <wps:cNvPr id="6" name="AutoShape 1311"/>
                        <wps:cNvSpPr>
                          <a:spLocks noChangeArrowheads="1"/>
                        </wps:cNvSpPr>
                        <wps:spPr bwMode="auto">
                          <a:xfrm>
                            <a:off x="1715765" y="1010446"/>
                            <a:ext cx="2277226" cy="794216"/>
                          </a:xfrm>
                          <a:prstGeom prst="flowChartPunchedCard">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3D62C2B" w14:textId="77777777" w:rsidR="007661EF" w:rsidRPr="00865B50" w:rsidRDefault="007661EF" w:rsidP="00AA44DA">
                              <w:pPr>
                                <w:autoSpaceDE w:val="0"/>
                                <w:autoSpaceDN w:val="0"/>
                                <w:adjustRightInd w:val="0"/>
                                <w:jc w:val="center"/>
                                <w:rPr>
                                  <w:rFonts w:ascii="Arial" w:hAnsi="Arial" w:cs="Arial"/>
                                  <w:b/>
                                  <w:bCs/>
                                  <w:color w:val="000000"/>
                                  <w:sz w:val="26"/>
                                  <w:szCs w:val="26"/>
                                </w:rPr>
                              </w:pPr>
                            </w:p>
                          </w:txbxContent>
                        </wps:txbx>
                        <wps:bodyPr rot="0" vert="horz" wrap="square" lIns="74066" tIns="37033" rIns="74066" bIns="37033" anchor="ctr" anchorCtr="0" upright="1">
                          <a:noAutofit/>
                        </wps:bodyPr>
                      </wps:wsp>
                      <wps:wsp>
                        <wps:cNvPr id="7" name="Line 1312"/>
                        <wps:cNvCnPr>
                          <a:cxnSpLocks noChangeShapeType="1"/>
                        </wps:cNvCnPr>
                        <wps:spPr bwMode="auto">
                          <a:xfrm flipH="1">
                            <a:off x="2868704" y="785292"/>
                            <a:ext cx="0" cy="23270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g:wgp>
                        <wpg:cNvPr id="8" name="Group 1313"/>
                        <wpg:cNvGrpSpPr>
                          <a:grpSpLocks/>
                        </wpg:cNvGrpSpPr>
                        <wpg:grpSpPr bwMode="auto">
                          <a:xfrm>
                            <a:off x="4678615" y="1135379"/>
                            <a:ext cx="1441515" cy="645944"/>
                            <a:chOff x="4105" y="1026"/>
                            <a:chExt cx="1120" cy="502"/>
                          </a:xfrm>
                        </wpg:grpSpPr>
                        <wps:wsp>
                          <wps:cNvPr id="9" name="AutoShape 1314"/>
                          <wps:cNvSpPr>
                            <a:spLocks noChangeArrowheads="1"/>
                          </wps:cNvSpPr>
                          <wps:spPr bwMode="auto">
                            <a:xfrm rot="16200000">
                              <a:off x="4402" y="729"/>
                              <a:ext cx="493" cy="1088"/>
                            </a:xfrm>
                            <a:prstGeom prst="flowChartMagneticDrum">
                              <a:avLst/>
                            </a:prstGeom>
                            <a:solidFill>
                              <a:srgbClr val="BBE0E3"/>
                            </a:solidFill>
                            <a:ln w="9525">
                              <a:solidFill>
                                <a:srgbClr val="000000"/>
                              </a:solidFill>
                              <a:round/>
                              <a:headEnd/>
                              <a:tailEnd/>
                            </a:ln>
                          </wps:spPr>
                          <wps:bodyPr rot="0" vert="horz" wrap="square" lIns="91440" tIns="45720" rIns="91440" bIns="45720" anchor="ctr" anchorCtr="0" upright="1">
                            <a:noAutofit/>
                          </wps:bodyPr>
                        </wps:wsp>
                        <wps:wsp>
                          <wps:cNvPr id="10" name="Text Box 1315"/>
                          <wps:cNvSpPr txBox="1">
                            <a:spLocks noChangeArrowheads="1"/>
                          </wps:cNvSpPr>
                          <wps:spPr bwMode="auto">
                            <a:xfrm>
                              <a:off x="4140" y="1162"/>
                              <a:ext cx="1085"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3DB32C"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Facility Control </w:t>
                                </w:r>
                              </w:p>
                              <w:p w14:paraId="710F5EF8"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(SDMS)</w:t>
                                </w:r>
                              </w:p>
                            </w:txbxContent>
                          </wps:txbx>
                          <wps:bodyPr rot="0" vert="horz" wrap="square" lIns="74066" tIns="37033" rIns="74066" bIns="37033" upright="1">
                            <a:noAutofit/>
                          </wps:bodyPr>
                        </wps:wsp>
                      </wpg:wgp>
                      <wps:wsp>
                        <wps:cNvPr id="11" name="Line 1316"/>
                        <wps:cNvCnPr>
                          <a:cxnSpLocks noChangeShapeType="1"/>
                        </wps:cNvCnPr>
                        <wps:spPr bwMode="auto">
                          <a:xfrm>
                            <a:off x="3984804" y="1485466"/>
                            <a:ext cx="693810" cy="0"/>
                          </a:xfrm>
                          <a:prstGeom prst="line">
                            <a:avLst/>
                          </a:prstGeom>
                          <a:noFill/>
                          <a:ln w="22225">
                            <a:solidFill>
                              <a:srgbClr val="000000"/>
                            </a:solidFill>
                            <a:round/>
                            <a:headEnd type="triangle" w="lg" len="med"/>
                            <a:tailEnd type="triangle" w="lg" len="med"/>
                          </a:ln>
                          <a:extLst>
                            <a:ext uri="{909E8E84-426E-40DD-AFC4-6F175D3DCCD1}">
                              <a14:hiddenFill xmlns:a14="http://schemas.microsoft.com/office/drawing/2010/main">
                                <a:noFill/>
                              </a14:hiddenFill>
                            </a:ext>
                          </a:extLst>
                        </wps:spPr>
                        <wps:bodyPr/>
                      </wps:wsp>
                      <wps:wsp>
                        <wps:cNvPr id="12" name="Text Box 1317"/>
                        <wps:cNvSpPr txBox="1">
                          <a:spLocks noChangeArrowheads="1"/>
                        </wps:cNvSpPr>
                        <wps:spPr bwMode="auto">
                          <a:xfrm>
                            <a:off x="0" y="1910375"/>
                            <a:ext cx="1576594" cy="488748"/>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EB69444"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Customs System Data</w:t>
                              </w:r>
                            </w:p>
                          </w:txbxContent>
                        </wps:txbx>
                        <wps:bodyPr rot="0" vert="horz" wrap="square" lIns="0" tIns="37033" rIns="0" bIns="37033" anchor="t" anchorCtr="0" upright="1">
                          <a:noAutofit/>
                        </wps:bodyPr>
                      </wps:wsp>
                      <wpg:wgp>
                        <wpg:cNvPr id="13" name="Group 1318"/>
                        <wpg:cNvGrpSpPr>
                          <a:grpSpLocks/>
                        </wpg:cNvGrpSpPr>
                        <wpg:grpSpPr bwMode="auto">
                          <a:xfrm>
                            <a:off x="1817415" y="2415598"/>
                            <a:ext cx="2101897" cy="470901"/>
                            <a:chOff x="1882" y="1749"/>
                            <a:chExt cx="1633" cy="366"/>
                          </a:xfrm>
                        </wpg:grpSpPr>
                        <wps:wsp>
                          <wps:cNvPr id="14" name="Text Box 1319"/>
                          <wps:cNvSpPr txBox="1">
                            <a:spLocks noChangeArrowheads="1"/>
                          </wps:cNvSpPr>
                          <wps:spPr bwMode="auto">
                            <a:xfrm>
                              <a:off x="2101" y="1749"/>
                              <a:ext cx="1224" cy="3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475F6" w14:textId="30EF3361"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Manual Inspection</w:t>
                                </w:r>
                              </w:p>
                            </w:txbxContent>
                          </wps:txbx>
                          <wps:bodyPr rot="0" vert="horz" wrap="square" lIns="74066" tIns="37033" rIns="74066" bIns="37033" anchor="t" anchorCtr="0" upright="1">
                            <a:noAutofit/>
                          </wps:bodyPr>
                        </wps:wsp>
                        <wps:wsp>
                          <wps:cNvPr id="15" name="AutoShape 1320"/>
                          <wps:cNvSpPr>
                            <a:spLocks noChangeArrowheads="1"/>
                          </wps:cNvSpPr>
                          <wps:spPr bwMode="auto">
                            <a:xfrm>
                              <a:off x="1882" y="1752"/>
                              <a:ext cx="1633" cy="363"/>
                            </a:xfrm>
                            <a:prstGeom prst="parallelogram">
                              <a:avLst>
                                <a:gd name="adj" fmla="val 112466"/>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wps:wsp>
                        <wps:cNvPr id="16" name="Line 1321"/>
                        <wps:cNvCnPr>
                          <a:cxnSpLocks noChangeShapeType="1"/>
                        </wps:cNvCnPr>
                        <wps:spPr bwMode="auto">
                          <a:xfrm flipH="1">
                            <a:off x="2868704" y="1788874"/>
                            <a:ext cx="0" cy="630842"/>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17" name="Text Box 1322"/>
                        <wps:cNvSpPr txBox="1">
                          <a:spLocks noChangeArrowheads="1"/>
                        </wps:cNvSpPr>
                        <wps:spPr bwMode="auto">
                          <a:xfrm>
                            <a:off x="4409823" y="2051782"/>
                            <a:ext cx="1167266" cy="577300"/>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957E60C"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Radiography </w:t>
                              </w:r>
                            </w:p>
                            <w:p w14:paraId="4C213CE4"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data</w:t>
                              </w:r>
                            </w:p>
                          </w:txbxContent>
                        </wps:txbx>
                        <wps:bodyPr rot="0" vert="horz" wrap="square" lIns="0" tIns="72900" rIns="0" bIns="37033" anchor="t" anchorCtr="0" upright="1">
                          <a:noAutofit/>
                        </wps:bodyPr>
                      </wps:wsp>
                      <wps:wsp>
                        <wps:cNvPr id="18" name="Line 1323"/>
                        <wps:cNvCnPr>
                          <a:cxnSpLocks noChangeShapeType="1"/>
                        </wps:cNvCnPr>
                        <wps:spPr bwMode="auto">
                          <a:xfrm>
                            <a:off x="1584098" y="2185639"/>
                            <a:ext cx="1108596"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19" name="Line 1324"/>
                        <wps:cNvCnPr>
                          <a:cxnSpLocks noChangeShapeType="1"/>
                        </wps:cNvCnPr>
                        <wps:spPr bwMode="auto">
                          <a:xfrm>
                            <a:off x="3044033" y="2185639"/>
                            <a:ext cx="1342595"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0" name="Line 1325"/>
                        <wps:cNvCnPr>
                          <a:cxnSpLocks noChangeShapeType="1"/>
                        </wps:cNvCnPr>
                        <wps:spPr bwMode="auto">
                          <a:xfrm flipH="1">
                            <a:off x="2692693" y="2186325"/>
                            <a:ext cx="0" cy="233391"/>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1" name="Line 1326"/>
                        <wps:cNvCnPr>
                          <a:cxnSpLocks noChangeShapeType="1"/>
                        </wps:cNvCnPr>
                        <wps:spPr bwMode="auto">
                          <a:xfrm flipH="1">
                            <a:off x="3044033" y="2186325"/>
                            <a:ext cx="0" cy="233391"/>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2" name="Line 1327"/>
                        <wps:cNvCnPr>
                          <a:cxnSpLocks noChangeShapeType="1"/>
                        </wps:cNvCnPr>
                        <wps:spPr bwMode="auto">
                          <a:xfrm flipH="1">
                            <a:off x="5028590" y="1777205"/>
                            <a:ext cx="0" cy="292425"/>
                          </a:xfrm>
                          <a:prstGeom prst="line">
                            <a:avLst/>
                          </a:prstGeom>
                          <a:noFill/>
                          <a:ln w="22225">
                            <a:solidFill>
                              <a:srgbClr val="000000"/>
                            </a:solidFill>
                            <a:round/>
                            <a:headEnd type="triangle" w="lg" len="med"/>
                            <a:tailEnd type="triangle" w="lg" len="med"/>
                          </a:ln>
                          <a:extLst>
                            <a:ext uri="{909E8E84-426E-40DD-AFC4-6F175D3DCCD1}">
                              <a14:hiddenFill xmlns:a14="http://schemas.microsoft.com/office/drawing/2010/main">
                                <a:noFill/>
                              </a14:hiddenFill>
                            </a:ext>
                          </a:extLst>
                        </wps:spPr>
                        <wps:bodyPr/>
                      </wps:wsp>
                      <wps:wsp>
                        <wps:cNvPr id="23" name="AutoShape 1328"/>
                        <wps:cNvSpPr>
                          <a:spLocks noChangeArrowheads="1"/>
                        </wps:cNvSpPr>
                        <wps:spPr bwMode="auto">
                          <a:xfrm>
                            <a:off x="1959997" y="3096551"/>
                            <a:ext cx="1853572" cy="747538"/>
                          </a:xfrm>
                          <a:prstGeom prst="diamond">
                            <a:avLst/>
                          </a:prstGeom>
                          <a:solidFill>
                            <a:srgbClr val="FFFFFF"/>
                          </a:solidFill>
                          <a:ln w="22225">
                            <a:solidFill>
                              <a:srgbClr val="000000"/>
                            </a:solidFill>
                            <a:miter lim="800000"/>
                            <a:headEnd/>
                            <a:tailEnd/>
                          </a:ln>
                        </wps:spPr>
                        <wps:txbx>
                          <w:txbxContent>
                            <w:p w14:paraId="08652B3D" w14:textId="77777777" w:rsidR="007661EF" w:rsidRPr="00865B50" w:rsidRDefault="007661EF" w:rsidP="00AA44DA">
                              <w:pPr>
                                <w:autoSpaceDE w:val="0"/>
                                <w:autoSpaceDN w:val="0"/>
                                <w:adjustRightInd w:val="0"/>
                                <w:jc w:val="center"/>
                                <w:rPr>
                                  <w:rFonts w:ascii="Arial" w:hAnsi="Arial" w:cs="Arial"/>
                                  <w:b/>
                                  <w:bCs/>
                                  <w:color w:val="000000"/>
                                  <w:sz w:val="26"/>
                                  <w:szCs w:val="26"/>
                                </w:rPr>
                              </w:pPr>
                            </w:p>
                            <w:p w14:paraId="2C38701E"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Input Inspection</w:t>
                              </w:r>
                            </w:p>
                            <w:p w14:paraId="0C320824"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Result</w:t>
                              </w:r>
                            </w:p>
                            <w:p w14:paraId="766F0D5D" w14:textId="77777777" w:rsidR="007661EF" w:rsidRPr="00865B50" w:rsidRDefault="007661EF" w:rsidP="00AA44DA">
                              <w:pPr>
                                <w:autoSpaceDE w:val="0"/>
                                <w:autoSpaceDN w:val="0"/>
                                <w:adjustRightInd w:val="0"/>
                                <w:jc w:val="center"/>
                                <w:rPr>
                                  <w:rFonts w:ascii="Arial" w:hAnsi="Arial" w:cs="Arial"/>
                                  <w:b/>
                                  <w:bCs/>
                                  <w:color w:val="000000"/>
                                  <w:sz w:val="26"/>
                                  <w:szCs w:val="26"/>
                                </w:rPr>
                              </w:pPr>
                            </w:p>
                          </w:txbxContent>
                        </wps:txbx>
                        <wps:bodyPr rot="0" vert="horz" wrap="square" lIns="0" tIns="0" rIns="0" bIns="0" anchor="ctr" anchorCtr="0" upright="1">
                          <a:noAutofit/>
                        </wps:bodyPr>
                      </wps:wsp>
                      <wps:wsp>
                        <wps:cNvPr id="24" name="Line 1329"/>
                        <wps:cNvCnPr>
                          <a:cxnSpLocks noChangeShapeType="1"/>
                        </wps:cNvCnPr>
                        <wps:spPr bwMode="auto">
                          <a:xfrm flipV="1">
                            <a:off x="3838129" y="3446637"/>
                            <a:ext cx="1833105" cy="26771"/>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5" name="Line 1330"/>
                        <wps:cNvCnPr>
                          <a:cxnSpLocks noChangeShapeType="1"/>
                        </wps:cNvCnPr>
                        <wps:spPr bwMode="auto">
                          <a:xfrm>
                            <a:off x="5671234" y="2147198"/>
                            <a:ext cx="0" cy="1322778"/>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6" name="Line 1331"/>
                        <wps:cNvCnPr>
                          <a:cxnSpLocks noChangeShapeType="1"/>
                        </wps:cNvCnPr>
                        <wps:spPr bwMode="auto">
                          <a:xfrm flipH="1">
                            <a:off x="2891900" y="2886499"/>
                            <a:ext cx="0" cy="233391"/>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7" name="Line 1332"/>
                        <wps:cNvCnPr>
                          <a:cxnSpLocks noChangeShapeType="1"/>
                        </wps:cNvCnPr>
                        <wps:spPr bwMode="auto">
                          <a:xfrm flipH="1" flipV="1">
                            <a:off x="5671234" y="1776518"/>
                            <a:ext cx="0" cy="409121"/>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28" name="Line 1333"/>
                        <wps:cNvCnPr>
                          <a:cxnSpLocks noChangeShapeType="1"/>
                        </wps:cNvCnPr>
                        <wps:spPr bwMode="auto">
                          <a:xfrm>
                            <a:off x="766807" y="3469977"/>
                            <a:ext cx="1210245" cy="3432"/>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29" name="Line 1334"/>
                        <wps:cNvCnPr>
                          <a:cxnSpLocks noChangeShapeType="1"/>
                        </wps:cNvCnPr>
                        <wps:spPr bwMode="auto">
                          <a:xfrm flipH="1" flipV="1">
                            <a:off x="766807" y="2419717"/>
                            <a:ext cx="0" cy="105026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30" name="Line 1335"/>
                        <wps:cNvCnPr>
                          <a:cxnSpLocks noChangeShapeType="1"/>
                        </wps:cNvCnPr>
                        <wps:spPr bwMode="auto">
                          <a:xfrm flipH="1">
                            <a:off x="2891900" y="3863996"/>
                            <a:ext cx="0" cy="291739"/>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31" name="Line 1336"/>
                        <wps:cNvCnPr>
                          <a:cxnSpLocks noChangeShapeType="1"/>
                        </wps:cNvCnPr>
                        <wps:spPr bwMode="auto">
                          <a:xfrm>
                            <a:off x="1174770" y="4171523"/>
                            <a:ext cx="3561832" cy="0"/>
                          </a:xfrm>
                          <a:prstGeom prst="line">
                            <a:avLst/>
                          </a:prstGeom>
                          <a:noFill/>
                          <a:ln w="22225">
                            <a:solidFill>
                              <a:srgbClr val="000000"/>
                            </a:solidFill>
                            <a:round/>
                            <a:headEnd/>
                            <a:tailEnd/>
                          </a:ln>
                          <a:extLst>
                            <a:ext uri="{909E8E84-426E-40DD-AFC4-6F175D3DCCD1}">
                              <a14:hiddenFill xmlns:a14="http://schemas.microsoft.com/office/drawing/2010/main">
                                <a:noFill/>
                              </a14:hiddenFill>
                            </a:ext>
                          </a:extLst>
                        </wps:spPr>
                        <wps:bodyPr/>
                      </wps:wsp>
                      <wps:wsp>
                        <wps:cNvPr id="576" name="Line 1337"/>
                        <wps:cNvCnPr>
                          <a:cxnSpLocks noChangeShapeType="1"/>
                        </wps:cNvCnPr>
                        <wps:spPr bwMode="auto">
                          <a:xfrm flipH="1">
                            <a:off x="1174770" y="4171523"/>
                            <a:ext cx="0" cy="407748"/>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577" name="Line 1338"/>
                        <wps:cNvCnPr>
                          <a:cxnSpLocks noChangeShapeType="1"/>
                        </wps:cNvCnPr>
                        <wps:spPr bwMode="auto">
                          <a:xfrm flipH="1">
                            <a:off x="4736603" y="4171523"/>
                            <a:ext cx="0" cy="232705"/>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578" name="Text Box 1339"/>
                        <wps:cNvSpPr txBox="1">
                          <a:spLocks noChangeArrowheads="1"/>
                        </wps:cNvSpPr>
                        <wps:spPr bwMode="auto">
                          <a:xfrm>
                            <a:off x="3334656" y="3936759"/>
                            <a:ext cx="753163" cy="27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5F8DBF"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Cleared</w:t>
                              </w:r>
                            </w:p>
                          </w:txbxContent>
                        </wps:txbx>
                        <wps:bodyPr rot="0" vert="horz" wrap="square" lIns="74066" tIns="37033" rIns="74066" bIns="37033" upright="1">
                          <a:noAutofit/>
                        </wps:bodyPr>
                      </wps:wsp>
                      <wps:wsp>
                        <wps:cNvPr id="579" name="Text Box 1340"/>
                        <wps:cNvSpPr txBox="1">
                          <a:spLocks noChangeArrowheads="1"/>
                        </wps:cNvSpPr>
                        <wps:spPr bwMode="auto">
                          <a:xfrm>
                            <a:off x="1058794" y="3936759"/>
                            <a:ext cx="1578640" cy="2732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A32A9D"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Other/Confiscated</w:t>
                              </w:r>
                            </w:p>
                          </w:txbxContent>
                        </wps:txbx>
                        <wps:bodyPr rot="0" vert="horz" wrap="square" lIns="74066" tIns="37033" rIns="74066" bIns="37033" upright="1">
                          <a:noAutofit/>
                        </wps:bodyPr>
                      </wps:wsp>
                      <wps:wsp>
                        <wps:cNvPr id="580" name="Text Box 1341"/>
                        <wps:cNvSpPr txBox="1">
                          <a:spLocks noChangeArrowheads="1"/>
                        </wps:cNvSpPr>
                        <wps:spPr bwMode="auto">
                          <a:xfrm>
                            <a:off x="4222897" y="4404227"/>
                            <a:ext cx="1039010" cy="489435"/>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C60A80C"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Sent to EXIT</w:t>
                              </w:r>
                            </w:p>
                          </w:txbxContent>
                        </wps:txbx>
                        <wps:bodyPr rot="0" vert="horz" wrap="square" lIns="74066" tIns="37033" rIns="74066" bIns="37033" anchor="t" anchorCtr="0" upright="1">
                          <a:noAutofit/>
                        </wps:bodyPr>
                      </wps:wsp>
                      <wps:wsp>
                        <wps:cNvPr id="581" name="Line 1342"/>
                        <wps:cNvCnPr>
                          <a:cxnSpLocks noChangeShapeType="1"/>
                        </wps:cNvCnPr>
                        <wps:spPr bwMode="auto">
                          <a:xfrm flipH="1" flipV="1">
                            <a:off x="5903869" y="1719543"/>
                            <a:ext cx="0" cy="3502239"/>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582" name="Line 1343"/>
                        <wps:cNvCnPr>
                          <a:cxnSpLocks noChangeShapeType="1"/>
                        </wps:cNvCnPr>
                        <wps:spPr bwMode="auto">
                          <a:xfrm flipH="1">
                            <a:off x="5261906" y="4579271"/>
                            <a:ext cx="641962"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583" name="Text Box 1344"/>
                        <wps:cNvSpPr txBox="1">
                          <a:spLocks noChangeArrowheads="1"/>
                        </wps:cNvSpPr>
                        <wps:spPr bwMode="auto">
                          <a:xfrm>
                            <a:off x="2984680" y="4696653"/>
                            <a:ext cx="1101773" cy="4709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F0119"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Continue at </w:t>
                              </w:r>
                            </w:p>
                            <w:p w14:paraId="3EB9CCA3"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 xml:space="preserve">Exit gate </w:t>
                              </w:r>
                            </w:p>
                          </w:txbxContent>
                        </wps:txbx>
                        <wps:bodyPr rot="0" vert="horz" wrap="square" lIns="74066" tIns="37033" rIns="74066" bIns="37033" upright="1">
                          <a:noAutofit/>
                        </wps:bodyPr>
                      </wps:wsp>
                      <wps:wsp>
                        <wps:cNvPr id="584" name="Line 1345"/>
                        <wps:cNvCnPr>
                          <a:cxnSpLocks noChangeShapeType="1"/>
                        </wps:cNvCnPr>
                        <wps:spPr bwMode="auto">
                          <a:xfrm flipH="1">
                            <a:off x="4036652" y="5104401"/>
                            <a:ext cx="816609" cy="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s:wsp>
                        <wps:cNvPr id="585" name="Line 1346"/>
                        <wps:cNvCnPr>
                          <a:cxnSpLocks noChangeShapeType="1"/>
                        </wps:cNvCnPr>
                        <wps:spPr bwMode="auto">
                          <a:xfrm>
                            <a:off x="4853261" y="4871696"/>
                            <a:ext cx="0" cy="2327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86" name="Text Box 1347"/>
                        <wps:cNvSpPr txBox="1">
                          <a:spLocks noChangeArrowheads="1"/>
                        </wps:cNvSpPr>
                        <wps:spPr bwMode="auto">
                          <a:xfrm>
                            <a:off x="649466" y="4593686"/>
                            <a:ext cx="1039010" cy="687131"/>
                          </a:xfrm>
                          <a:prstGeom prst="rect">
                            <a:avLst/>
                          </a:prstGeom>
                          <a:noFill/>
                          <a:ln w="222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DEBF56B"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Not allowed to EXIT</w:t>
                              </w:r>
                            </w:p>
                          </w:txbxContent>
                        </wps:txbx>
                        <wps:bodyPr rot="0" vert="horz" wrap="square" lIns="74066" tIns="37033" rIns="74066" bIns="37033" anchor="t" anchorCtr="0" upright="1">
                          <a:noAutofit/>
                        </wps:bodyPr>
                      </wps:wsp>
                      <wps:wsp>
                        <wps:cNvPr id="587" name="Line 1348"/>
                        <wps:cNvCnPr>
                          <a:cxnSpLocks noChangeShapeType="1"/>
                        </wps:cNvCnPr>
                        <wps:spPr bwMode="auto">
                          <a:xfrm flipH="1" flipV="1">
                            <a:off x="1700074" y="5221783"/>
                            <a:ext cx="4203795" cy="0"/>
                          </a:xfrm>
                          <a:prstGeom prst="line">
                            <a:avLst/>
                          </a:prstGeom>
                          <a:noFill/>
                          <a:ln w="22225">
                            <a:solidFill>
                              <a:srgbClr val="000000"/>
                            </a:solidFill>
                            <a:round/>
                            <a:headEnd/>
                            <a:tailEnd type="triangle" w="lg" len="lg"/>
                          </a:ln>
                          <a:extLst>
                            <a:ext uri="{909E8E84-426E-40DD-AFC4-6F175D3DCCD1}">
                              <a14:hiddenFill xmlns:a14="http://schemas.microsoft.com/office/drawing/2010/main">
                                <a:noFill/>
                              </a14:hiddenFill>
                            </a:ext>
                          </a:extLst>
                        </wps:spPr>
                        <wps:bodyPr/>
                      </wps:wsp>
                      <wps:wsp>
                        <wps:cNvPr id="588" name="Line 1349"/>
                        <wps:cNvCnPr>
                          <a:cxnSpLocks noChangeShapeType="1"/>
                        </wps:cNvCnPr>
                        <wps:spPr bwMode="auto">
                          <a:xfrm>
                            <a:off x="1700074" y="4989078"/>
                            <a:ext cx="1343959" cy="0"/>
                          </a:xfrm>
                          <a:prstGeom prst="line">
                            <a:avLst/>
                          </a:prstGeom>
                          <a:noFill/>
                          <a:ln w="25400">
                            <a:solidFill>
                              <a:srgbClr val="000000"/>
                            </a:solidFill>
                            <a:prstDash val="dash"/>
                            <a:round/>
                            <a:headEnd/>
                            <a:tailEnd type="triangle" w="lg" len="lg"/>
                          </a:ln>
                          <a:extLst>
                            <a:ext uri="{909E8E84-426E-40DD-AFC4-6F175D3DCCD1}">
                              <a14:hiddenFill xmlns:a14="http://schemas.microsoft.com/office/drawing/2010/main">
                                <a:noFill/>
                              </a14:hiddenFill>
                            </a:ext>
                          </a:extLst>
                        </wps:spPr>
                        <wps:bodyPr/>
                      </wps:wsp>
                    </wpc:wpc>
                  </a:graphicData>
                </a:graphic>
              </wp:inline>
            </w:drawing>
          </mc:Choice>
          <mc:Fallback>
            <w:pict>
              <v:group w14:anchorId="723C1E35" id="Canvas 1351" o:spid="_x0000_s1245" editas="canvas" style="width:481.9pt;height:441pt;mso-position-horizontal-relative:char;mso-position-vertical-relative:line" coordsize="61201,56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">
                <v:shape id="_x0000_s1246" type="#_x0000_t75" style="position:absolute;width:61201;height:56007;visibility:visible;mso-wrap-style:square">
                  <v:fill o:detectmouseclick="t"/>
                  <v:path o:connecttype="none"/>
                </v:shape>
                <v:shape id="Text Box 1307" o:spid="_x0000_s1247" type="#_x0000_t202" style="position:absolute;left:22997;width:12232;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" filled="f" stroked="f">
                  <v:textbox inset="2.05739mm,1.0287mm,2.05739mm,1.0287mm">
                    <w:txbxContent>
                      <w:p w14:paraId="42CE68AA" w14:textId="77777777" w:rsidR="007661EF" w:rsidRPr="00865B50" w:rsidRDefault="007661EF" w:rsidP="00AA44DA">
                        <w:pPr>
                          <w:autoSpaceDE w:val="0"/>
                          <w:autoSpaceDN w:val="0"/>
                          <w:adjustRightInd w:val="0"/>
                          <w:jc w:val="center"/>
                          <w:rPr>
                            <w:rFonts w:ascii="Arial" w:hAnsi="Arial" w:cs="Arial"/>
                            <w:b/>
                            <w:bCs/>
                            <w:color w:val="333399"/>
                            <w:sz w:val="32"/>
                            <w:szCs w:val="32"/>
                            <w:rtl/>
                          </w:rPr>
                        </w:pPr>
                        <w:r w:rsidRPr="00865B50">
                          <w:rPr>
                            <w:rFonts w:ascii="Arial" w:hAnsi="Arial" w:cs="Arial"/>
                            <w:b/>
                            <w:bCs/>
                            <w:color w:val="333399"/>
                            <w:sz w:val="32"/>
                            <w:szCs w:val="32"/>
                          </w:rPr>
                          <w:t>Manual (M)</w:t>
                        </w:r>
                      </w:p>
                    </w:txbxContent>
                  </v:textbox>
                </v:shape>
                <v:line id="Line 1308" o:spid="_x0000_s1248" style="position:absolute;visibility:visible;mso-wrap-style:square" from="28687,2601" to="28687,4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" strokeweight="2pt">
                  <v:stroke dashstyle="dash" endarrow="block" endarrowwidth="wide" endarrowlength="long"/>
                </v:line>
                <v:shape id="Text Box 1309" o:spid="_x0000_s1249" type="#_x0000_t202" style="position:absolute;left:16420;top:4928;width:24519;height:28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" filled="f">
                  <v:textbox inset="2.05739mm,1.0287mm,2.05739mm,1.0287mm">
                    <w:txbxContent>
                      <w:p w14:paraId="19B1F1CE"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Shipment at Manual Parking</w:t>
                        </w:r>
                      </w:p>
                    </w:txbxContent>
                  </v:textbox>
                </v:shape>
                <v:shape id="Text Box 1310" o:spid="_x0000_s1250" type="#_x0000_t202" style="position:absolute;left:18174;top:9946;width:20834;height:82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" filled="f" stroked="f">
                  <v:textbox inset="0,.81mm,0,0">
                    <w:txbxContent>
                      <w:p w14:paraId="4E473A32"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Inspectors/Mechanics room WS: </w:t>
                        </w:r>
                      </w:p>
                      <w:p w14:paraId="1D907ACA"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Verification of Drivers ID Ticket &amp; Vehicle No.</w:t>
                        </w:r>
                      </w:p>
                    </w:txbxContent>
                  </v:textbox>
                </v:shape>
                <v:shape id="AutoShape 1311" o:spid="_x0000_s1251" type="#_x0000_t121" style="position:absolute;left:17157;top:10104;width:22772;height:79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" filled="f">
                  <v:textbox inset="2.05739mm,1.0287mm,2.05739mm,1.0287mm">
                    <w:txbxContent>
                      <w:p w14:paraId="43D62C2B" w14:textId="77777777" w:rsidR="007661EF" w:rsidRPr="00865B50" w:rsidRDefault="007661EF" w:rsidP="00AA44DA">
                        <w:pPr>
                          <w:autoSpaceDE w:val="0"/>
                          <w:autoSpaceDN w:val="0"/>
                          <w:adjustRightInd w:val="0"/>
                          <w:jc w:val="center"/>
                          <w:rPr>
                            <w:rFonts w:ascii="Arial" w:hAnsi="Arial" w:cs="Arial"/>
                            <w:b/>
                            <w:bCs/>
                            <w:color w:val="000000"/>
                            <w:sz w:val="26"/>
                            <w:szCs w:val="26"/>
                          </w:rPr>
                        </w:pPr>
                      </w:p>
                    </w:txbxContent>
                  </v:textbox>
                </v:shape>
                <v:line id="Line 1312" o:spid="_x0000_s1252" style="position:absolute;flip:x;visibility:visible;mso-wrap-style:square" from="28687,7852" to="28687,10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" strokeweight="1.75pt">
                  <v:stroke endarrow="block" endarrowwidth="wide" endarrowlength="long"/>
                </v:line>
                <v:group id="Group 1313" o:spid="_x0000_s1253" style="position:absolute;left:46786;top:11353;width:14415;height:6460" coordorigin="4105,1026" coordsize="112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AutoShape 1314" o:spid="_x0000_s1254" type="#_x0000_t133" style="position:absolute;left:4402;top:729;width:493;height:108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" fillcolor="#bbe0e3"/>
                  <v:shape id="Text Box 1315" o:spid="_x0000_s1255" type="#_x0000_t202" style="position:absolute;left:4140;top:1162;width:1085;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" filled="f" stroked="f">
                    <v:textbox inset="2.05739mm,1.0287mm,2.05739mm,1.0287mm">
                      <w:txbxContent>
                        <w:p w14:paraId="033DB32C"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Facility Control </w:t>
                          </w:r>
                        </w:p>
                        <w:p w14:paraId="710F5EF8"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(SDMS)</w:t>
                          </w:r>
                        </w:p>
                      </w:txbxContent>
                    </v:textbox>
                  </v:shape>
                </v:group>
                <v:line id="Line 1316" o:spid="_x0000_s1256" style="position:absolute;visibility:visible;mso-wrap-style:square" from="39848,14854" to="46786,148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" strokeweight="1.75pt">
                  <v:stroke startarrow="block" startarrowwidth="wide" endarrow="block" endarrowwidth="wide"/>
                </v:line>
                <v:shape id="Text Box 1317" o:spid="_x0000_s1257" type="#_x0000_t202" style="position:absolute;top:19103;width:15765;height:4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" filled="f" strokeweight="1.75pt">
                  <v:textbox inset="0,1.0287mm,0,1.0287mm">
                    <w:txbxContent>
                      <w:p w14:paraId="2EB69444"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Customs System Data</w:t>
                        </w:r>
                      </w:p>
                    </w:txbxContent>
                  </v:textbox>
                </v:shape>
                <v:group id="Group 1318" o:spid="_x0000_s1258" style="position:absolute;left:18174;top:24155;width:21019;height:4709" coordorigin="1882,1749" coordsize="1633,3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shape id="Text Box 1319" o:spid="_x0000_s1259" type="#_x0000_t202" style="position:absolute;left:2101;top:1749;width:1224;height:3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" filled="f" stroked="f">
                    <v:textbox inset="2.05739mm,1.0287mm,2.05739mm,1.0287mm">
                      <w:txbxContent>
                        <w:p w14:paraId="432475F6" w14:textId="30EF3361"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Manual Inspection</w:t>
                          </w:r>
                        </w:p>
                      </w:txbxContent>
                    </v:textbox>
                  </v:shape>
                  <v:shape id="AutoShape 1320" o:spid="_x0000_s1260" type="#_x0000_t7" style="position:absolute;left:1882;top:1752;width:1633;height:3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" filled="f" strokeweight="1.75pt"/>
                </v:group>
                <v:line id="Line 1321" o:spid="_x0000_s1261" style="position:absolute;flip:x;visibility:visible;mso-wrap-style:square" from="28687,17888" to="28687,2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" strokeweight="1.75pt">
                  <v:stroke endarrow="block" endarrowwidth="wide" endarrowlength="long"/>
                </v:line>
                <v:shape id="Text Box 1322" o:spid="_x0000_s1262" type="#_x0000_t202" style="position:absolute;left:44098;top:20517;width:11672;height:5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" filled="f" strokeweight="1.75pt">
                  <v:textbox inset="0,2.025mm,0,1.0287mm">
                    <w:txbxContent>
                      <w:p w14:paraId="4957E60C"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Radiography </w:t>
                        </w:r>
                      </w:p>
                      <w:p w14:paraId="4C213CE4"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data</w:t>
                        </w:r>
                      </w:p>
                    </w:txbxContent>
                  </v:textbox>
                </v:shape>
                <v:line id="Line 1323" o:spid="_x0000_s1263" style="position:absolute;visibility:visible;mso-wrap-style:square" from="15840,21856" to="26926,21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" strokeweight="1.75pt"/>
                <v:line id="Line 1324" o:spid="_x0000_s1264" style="position:absolute;visibility:visible;mso-wrap-style:square" from="30440,21856" to="43866,21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" strokeweight="1.75pt"/>
                <v:line id="Line 1325" o:spid="_x0000_s1265" style="position:absolute;flip:x;visibility:visible;mso-wrap-style:square" from="26926,21863" to="26926,2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" strokeweight="1.75pt">
                  <v:stroke endarrow="block" endarrowwidth="wide" endarrowlength="long"/>
                </v:line>
                <v:line id="Line 1326" o:spid="_x0000_s1266" style="position:absolute;flip:x;visibility:visible;mso-wrap-style:square" from="30440,21863" to="30440,24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" strokeweight="1.75pt">
                  <v:stroke endarrow="block" endarrowwidth="wide" endarrowlength="long"/>
                </v:line>
                <v:line id="Line 1327" o:spid="_x0000_s1267" style="position:absolute;flip:x;visibility:visible;mso-wrap-style:square" from="50285,17772" to="50285,20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" strokeweight="1.75pt">
                  <v:stroke startarrow="block" startarrowwidth="wide" endarrow="block" endarrowwidth="wide"/>
                </v:line>
                <v:shape id="AutoShape 1328" o:spid="_x0000_s1268" type="#_x0000_t4" style="position:absolute;left:19599;top:30965;width:18536;height:74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" strokeweight="1.75pt">
                  <v:textbox inset="0,0,0,0">
                    <w:txbxContent>
                      <w:p w14:paraId="08652B3D" w14:textId="77777777" w:rsidR="007661EF" w:rsidRPr="00865B50" w:rsidRDefault="007661EF" w:rsidP="00AA44DA">
                        <w:pPr>
                          <w:autoSpaceDE w:val="0"/>
                          <w:autoSpaceDN w:val="0"/>
                          <w:adjustRightInd w:val="0"/>
                          <w:jc w:val="center"/>
                          <w:rPr>
                            <w:rFonts w:ascii="Arial" w:hAnsi="Arial" w:cs="Arial"/>
                            <w:b/>
                            <w:bCs/>
                            <w:color w:val="000000"/>
                            <w:sz w:val="26"/>
                            <w:szCs w:val="26"/>
                          </w:rPr>
                        </w:pPr>
                      </w:p>
                      <w:p w14:paraId="2C38701E"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Input Inspection</w:t>
                        </w:r>
                      </w:p>
                      <w:p w14:paraId="0C320824"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Result</w:t>
                        </w:r>
                      </w:p>
                      <w:p w14:paraId="766F0D5D" w14:textId="77777777" w:rsidR="007661EF" w:rsidRPr="00865B50" w:rsidRDefault="007661EF" w:rsidP="00AA44DA">
                        <w:pPr>
                          <w:autoSpaceDE w:val="0"/>
                          <w:autoSpaceDN w:val="0"/>
                          <w:adjustRightInd w:val="0"/>
                          <w:jc w:val="center"/>
                          <w:rPr>
                            <w:rFonts w:ascii="Arial" w:hAnsi="Arial" w:cs="Arial"/>
                            <w:b/>
                            <w:bCs/>
                            <w:color w:val="000000"/>
                            <w:sz w:val="26"/>
                            <w:szCs w:val="26"/>
                          </w:rPr>
                        </w:pPr>
                      </w:p>
                    </w:txbxContent>
                  </v:textbox>
                </v:shape>
                <v:line id="Line 1329" o:spid="_x0000_s1269" style="position:absolute;flip:y;visibility:visible;mso-wrap-style:square" from="38381,34466" to="56712,34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" strokeweight="1.75pt"/>
                <v:line id="Line 1330" o:spid="_x0000_s1270" style="position:absolute;visibility:visible;mso-wrap-style:square" from="56712,21471" to="56712,34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" strokeweight="1.75pt"/>
                <v:line id="Line 1331" o:spid="_x0000_s1271" style="position:absolute;flip:x;visibility:visible;mso-wrap-style:square" from="28919,28864" to="28919,311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" strokeweight="1.75pt">
                  <v:stroke endarrow="block" endarrowwidth="wide" endarrowlength="long"/>
                </v:line>
                <v:line id="Line 1332" o:spid="_x0000_s1272" style="position:absolute;flip:x y;visibility:visible;mso-wrap-style:square" from="56712,17765" to="56712,218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" strokeweight="1.75pt">
                  <v:stroke endarrow="block" endarrowwidth="wide" endarrowlength="long"/>
                </v:line>
                <v:line id="Line 1333" o:spid="_x0000_s1273" style="position:absolute;visibility:visible;mso-wrap-style:square" from="7668,34699" to="19770,34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" strokeweight="1.75pt"/>
                <v:line id="Line 1334" o:spid="_x0000_s1274" style="position:absolute;flip:x y;visibility:visible;mso-wrap-style:square" from="7668,24197" to="7668,34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" strokeweight="1.75pt">
                  <v:stroke endarrow="block" endarrowwidth="wide" endarrowlength="long"/>
                </v:line>
                <v:line id="Line 1335" o:spid="_x0000_s1275" style="position:absolute;flip:x;visibility:visible;mso-wrap-style:square" from="28919,38639" to="28919,41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" strokeweight="1.75pt">
                  <v:stroke endarrow="block" endarrowwidth="wide" endarrowlength="long"/>
                </v:line>
                <v:line id="Line 1336" o:spid="_x0000_s1276" style="position:absolute;visibility:visible;mso-wrap-style:square" from="11747,41715" to="47366,41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" strokeweight="1.75pt"/>
                <v:line id="Line 1337" o:spid="_x0000_s1277" style="position:absolute;flip:x;visibility:visible;mso-wrap-style:square" from="11747,41715" to="11747,45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" strokeweight="1.75pt">
                  <v:stroke endarrow="block" endarrowwidth="wide" endarrowlength="long"/>
                </v:line>
                <v:line id="Line 1338" o:spid="_x0000_s1278" style="position:absolute;flip:x;visibility:visible;mso-wrap-style:square" from="47366,41715" to="47366,44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" strokeweight="1.75pt">
                  <v:stroke endarrow="block" endarrowwidth="wide" endarrowlength="long"/>
                </v:line>
                <v:shape id="Text Box 1339" o:spid="_x0000_s1279" type="#_x0000_t202" style="position:absolute;left:33346;top:39367;width:7532;height:2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" filled="f" stroked="f">
                  <v:textbox inset="2.05739mm,1.0287mm,2.05739mm,1.0287mm">
                    <w:txbxContent>
                      <w:p w14:paraId="1F5F8DBF"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Cleared</w:t>
                        </w:r>
                      </w:p>
                    </w:txbxContent>
                  </v:textbox>
                </v:shape>
                <v:shape id="Text Box 1340" o:spid="_x0000_s1280" type="#_x0000_t202" style="position:absolute;left:10587;top:39367;width:15787;height:2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" filled="f" stroked="f">
                  <v:textbox inset="2.05739mm,1.0287mm,2.05739mm,1.0287mm">
                    <w:txbxContent>
                      <w:p w14:paraId="7EA32A9D"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Other/Confiscated</w:t>
                        </w:r>
                      </w:p>
                    </w:txbxContent>
                  </v:textbox>
                </v:shape>
                <v:shape id="Text Box 1341" o:spid="_x0000_s1281" type="#_x0000_t202" style="position:absolute;left:42228;top:44042;width:10391;height:48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" filled="f" strokeweight="1.75pt">
                  <v:textbox inset="2.05739mm,1.0287mm,2.05739mm,1.0287mm">
                    <w:txbxContent>
                      <w:p w14:paraId="1C60A80C"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Sent to EXIT</w:t>
                        </w:r>
                      </w:p>
                    </w:txbxContent>
                  </v:textbox>
                </v:shape>
                <v:line id="Line 1342" o:spid="_x0000_s1282" style="position:absolute;flip:x y;visibility:visible;mso-wrap-style:square" from="59038,17195" to="59038,52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" strokeweight="1.75pt">
                  <v:stroke endarrow="block" endarrowwidth="wide" endarrowlength="long"/>
                </v:line>
                <v:line id="Line 1343" o:spid="_x0000_s1283" style="position:absolute;flip:x;visibility:visible;mso-wrap-style:square" from="52619,45792" to="59038,457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" strokeweight="1.75pt">
                  <v:stroke endarrow="block" endarrowwidth="wide" endarrowlength="long"/>
                </v:line>
                <v:shape id="Text Box 1344" o:spid="_x0000_s1284" type="#_x0000_t202" style="position:absolute;left:29846;top:46966;width:11018;height:4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" filled="f" stroked="f">
                  <v:textbox inset="2.05739mm,1.0287mm,2.05739mm,1.0287mm">
                    <w:txbxContent>
                      <w:p w14:paraId="135F0119" w14:textId="77777777" w:rsidR="007661EF" w:rsidRPr="00865B50" w:rsidRDefault="007661EF" w:rsidP="00AA44DA">
                        <w:pPr>
                          <w:autoSpaceDE w:val="0"/>
                          <w:autoSpaceDN w:val="0"/>
                          <w:adjustRightInd w:val="0"/>
                          <w:jc w:val="center"/>
                          <w:rPr>
                            <w:rFonts w:ascii="Arial" w:hAnsi="Arial" w:cs="Arial"/>
                            <w:b/>
                            <w:bCs/>
                            <w:color w:val="000000"/>
                            <w:sz w:val="26"/>
                            <w:szCs w:val="26"/>
                          </w:rPr>
                        </w:pPr>
                        <w:r w:rsidRPr="00865B50">
                          <w:rPr>
                            <w:rFonts w:ascii="Arial" w:hAnsi="Arial" w:cs="Arial"/>
                            <w:b/>
                            <w:bCs/>
                            <w:color w:val="000000"/>
                            <w:sz w:val="26"/>
                            <w:szCs w:val="26"/>
                          </w:rPr>
                          <w:t xml:space="preserve">Continue at </w:t>
                        </w:r>
                      </w:p>
                      <w:p w14:paraId="3EB9CCA3"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 xml:space="preserve">Exit gate </w:t>
                        </w:r>
                      </w:p>
                    </w:txbxContent>
                  </v:textbox>
                </v:shape>
                <v:line id="Line 1345" o:spid="_x0000_s1285" style="position:absolute;flip:x;visibility:visible;mso-wrap-style:square" from="40366,51044" to="48532,510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" strokeweight="2pt">
                  <v:stroke dashstyle="dash" endarrow="block" endarrowwidth="wide" endarrowlength="long"/>
                </v:line>
                <v:line id="Line 1346" o:spid="_x0000_s1286" style="position:absolute;visibility:visible;mso-wrap-style:square" from="48532,48716" to="48532,510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"/>
                <v:shape id="Text Box 1347" o:spid="_x0000_s1287" type="#_x0000_t202" style="position:absolute;left:6494;top:45936;width:10390;height:68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" filled="f" strokeweight="1.75pt">
                  <v:textbox inset="2.05739mm,1.0287mm,2.05739mm,1.0287mm">
                    <w:txbxContent>
                      <w:p w14:paraId="1DEBF56B" w14:textId="77777777" w:rsidR="007661EF" w:rsidRPr="00865B50" w:rsidRDefault="007661EF" w:rsidP="00AA44DA">
                        <w:pPr>
                          <w:autoSpaceDE w:val="0"/>
                          <w:autoSpaceDN w:val="0"/>
                          <w:adjustRightInd w:val="0"/>
                          <w:jc w:val="center"/>
                          <w:rPr>
                            <w:rFonts w:ascii="Arial" w:hAnsi="Arial" w:cs="Arial"/>
                            <w:b/>
                            <w:bCs/>
                            <w:color w:val="000000"/>
                            <w:sz w:val="26"/>
                            <w:szCs w:val="26"/>
                            <w:rtl/>
                          </w:rPr>
                        </w:pPr>
                        <w:r w:rsidRPr="00865B50">
                          <w:rPr>
                            <w:rFonts w:ascii="Arial" w:hAnsi="Arial" w:cs="Arial"/>
                            <w:b/>
                            <w:bCs/>
                            <w:color w:val="000000"/>
                            <w:sz w:val="26"/>
                            <w:szCs w:val="26"/>
                          </w:rPr>
                          <w:t>Not allowed to EXIT</w:t>
                        </w:r>
                      </w:p>
                    </w:txbxContent>
                  </v:textbox>
                </v:shape>
                <v:line id="Line 1348" o:spid="_x0000_s1288" style="position:absolute;flip:x y;visibility:visible;mso-wrap-style:square" from="17000,52217" to="59038,52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" strokeweight="1.75pt">
                  <v:stroke endarrow="block" endarrowwidth="wide" endarrowlength="long"/>
                </v:line>
                <v:line id="Line 1349" o:spid="_x0000_s1289" style="position:absolute;visibility:visible;mso-wrap-style:square" from="17000,49890" to="30440,49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" strokeweight="2pt">
                  <v:stroke dashstyle="dash" endarrow="block" endarrowwidth="wide" endarrowlength="long"/>
                </v:line>
                <w10:anchorlock/>
              </v:group>
            </w:pict>
          </mc:Fallback>
        </mc:AlternateContent>
      </w:r>
      <w:r w:rsidR="008C14D7">
        <w:br w:type="page"/>
      </w:r>
    </w:p>
    <w:p w14:paraId="7816BF52" w14:textId="0B171B34" w:rsidR="008C14D7" w:rsidRPr="00C46C4D" w:rsidRDefault="00736754" w:rsidP="00C46C4D">
      <w:pPr>
        <w:bidi w:val="0"/>
        <w:ind w:left="900"/>
        <w:rPr>
          <w:b/>
          <w:bCs/>
          <w:i/>
          <w:iCs/>
          <w:sz w:val="28"/>
          <w:szCs w:val="28"/>
        </w:rPr>
      </w:pPr>
      <w:r w:rsidRPr="00C46C4D">
        <w:rPr>
          <w:b/>
          <w:bCs/>
          <w:i/>
          <w:iCs/>
          <w:sz w:val="28"/>
          <w:szCs w:val="28"/>
        </w:rPr>
        <w:lastRenderedPageBreak/>
        <w:t xml:space="preserve">Drawing </w:t>
      </w:r>
      <w:r w:rsidR="00AA6175">
        <w:rPr>
          <w:b/>
          <w:bCs/>
          <w:i/>
          <w:iCs/>
          <w:sz w:val="28"/>
          <w:szCs w:val="28"/>
        </w:rPr>
        <w:t>8</w:t>
      </w:r>
      <w:r w:rsidRPr="00C46C4D">
        <w:rPr>
          <w:b/>
          <w:bCs/>
          <w:i/>
          <w:iCs/>
          <w:sz w:val="28"/>
          <w:szCs w:val="28"/>
        </w:rPr>
        <w:t xml:space="preserve"> - Flow- Chart of Inspection Process</w:t>
      </w:r>
      <w:r w:rsidR="00EF5965" w:rsidRPr="00C46C4D">
        <w:rPr>
          <w:b/>
          <w:bCs/>
          <w:i/>
          <w:iCs/>
          <w:sz w:val="28"/>
          <w:szCs w:val="28"/>
        </w:rPr>
        <w:t>, Exit</w:t>
      </w:r>
      <w:r w:rsidRPr="00C46C4D">
        <w:rPr>
          <w:b/>
          <w:bCs/>
          <w:i/>
          <w:iCs/>
          <w:sz w:val="28"/>
          <w:szCs w:val="28"/>
        </w:rPr>
        <w:t xml:space="preserve"> (4/4)</w:t>
      </w:r>
    </w:p>
    <w:p w14:paraId="3A7D9208" w14:textId="7ACDCE6E" w:rsidR="00124C1F" w:rsidRDefault="00124C1F" w:rsidP="00124C1F">
      <w:pPr>
        <w:bidi w:val="0"/>
        <w:jc w:val="center"/>
        <w:rPr>
          <w:b/>
          <w:bCs/>
          <w:i/>
          <w:iCs/>
          <w:sz w:val="32"/>
          <w:szCs w:val="32"/>
        </w:rPr>
      </w:pPr>
    </w:p>
    <w:p w14:paraId="6EB9106A" w14:textId="31279DE3" w:rsidR="00124C1F" w:rsidRDefault="00124C1F" w:rsidP="00124C1F">
      <w:pPr>
        <w:bidi w:val="0"/>
        <w:jc w:val="center"/>
      </w:pPr>
    </w:p>
    <w:p w14:paraId="36C68323" w14:textId="3EC9F7EB" w:rsidR="00124C1F" w:rsidRDefault="00124C1F" w:rsidP="00124C1F">
      <w:pPr>
        <w:bidi w:val="0"/>
        <w:jc w:val="center"/>
      </w:pPr>
      <w:r>
        <w:rPr>
          <w:noProof/>
          <w:lang w:eastAsia="en-US"/>
        </w:rPr>
        <mc:AlternateContent>
          <mc:Choice Requires="wps">
            <w:drawing>
              <wp:anchor distT="45720" distB="45720" distL="114300" distR="114300" simplePos="0" relativeHeight="251659264" behindDoc="0" locked="0" layoutInCell="1" allowOverlap="1" wp14:anchorId="756230D6" wp14:editId="4D94D595">
                <wp:simplePos x="0" y="0"/>
                <wp:positionH relativeFrom="margin">
                  <wp:align>center</wp:align>
                </wp:positionH>
                <wp:positionV relativeFrom="paragraph">
                  <wp:posOffset>5397</wp:posOffset>
                </wp:positionV>
                <wp:extent cx="1358265" cy="1404620"/>
                <wp:effectExtent l="0" t="0" r="0" b="88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265" cy="1404620"/>
                        </a:xfrm>
                        <a:prstGeom prst="rect">
                          <a:avLst/>
                        </a:prstGeom>
                        <a:solidFill>
                          <a:srgbClr val="FFFFFF"/>
                        </a:solidFill>
                        <a:ln w="9525">
                          <a:noFill/>
                          <a:miter lim="800000"/>
                          <a:headEnd/>
                          <a:tailEnd/>
                        </a:ln>
                      </wps:spPr>
                      <wps:txbx>
                        <w:txbxContent>
                          <w:p w14:paraId="3C3EEB9D" w14:textId="7D4F0D57" w:rsidR="007661EF" w:rsidRPr="00124C1F" w:rsidRDefault="007661EF" w:rsidP="00124C1F">
                            <w:pPr>
                              <w:jc w:val="center"/>
                              <w:rPr>
                                <w:rFonts w:asciiTheme="minorBidi" w:hAnsiTheme="minorBidi" w:cstheme="minorBidi"/>
                                <w:b/>
                                <w:bCs/>
                                <w:sz w:val="32"/>
                                <w:szCs w:val="32"/>
                              </w:rPr>
                            </w:pPr>
                            <w:r w:rsidRPr="00124C1F">
                              <w:rPr>
                                <w:rFonts w:asciiTheme="minorBidi" w:hAnsiTheme="minorBidi" w:cstheme="minorBidi"/>
                                <w:b/>
                                <w:bCs/>
                                <w:sz w:val="32"/>
                                <w:szCs w:val="32"/>
                              </w:rPr>
                              <w:t>Exit Gates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56230D6" id="Text Box 2" o:spid="_x0000_s1290" type="#_x0000_t202" style="position:absolute;left:0;text-align:left;margin-left:0;margin-top:.4pt;width:106.95pt;height:110.6pt;z-index:25165926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" stroked="f">
                <v:textbox style="mso-fit-shape-to-text:t">
                  <w:txbxContent>
                    <w:p w14:paraId="3C3EEB9D" w14:textId="7D4F0D57" w:rsidR="007661EF" w:rsidRPr="00124C1F" w:rsidRDefault="007661EF" w:rsidP="00124C1F">
                      <w:pPr>
                        <w:jc w:val="center"/>
                        <w:rPr>
                          <w:rFonts w:asciiTheme="minorBidi" w:hAnsiTheme="minorBidi" w:cstheme="minorBidi"/>
                          <w:b/>
                          <w:bCs/>
                          <w:sz w:val="32"/>
                          <w:szCs w:val="32"/>
                        </w:rPr>
                      </w:pPr>
                      <w:r w:rsidRPr="00124C1F">
                        <w:rPr>
                          <w:rFonts w:asciiTheme="minorBidi" w:hAnsiTheme="minorBidi" w:cstheme="minorBidi"/>
                          <w:b/>
                          <w:bCs/>
                          <w:sz w:val="32"/>
                          <w:szCs w:val="32"/>
                        </w:rPr>
                        <w:t>Exit Gates</w:t>
                      </w:r>
                    </w:p>
                  </w:txbxContent>
                </v:textbox>
                <w10:wrap type="square" anchorx="margin"/>
              </v:shape>
            </w:pict>
          </mc:Fallback>
        </mc:AlternateContent>
      </w:r>
    </w:p>
    <w:p w14:paraId="5CE2D760" w14:textId="6B4B526D" w:rsidR="00124C1F" w:rsidRDefault="00124C1F" w:rsidP="00124C1F">
      <w:pPr>
        <w:bidi w:val="0"/>
        <w:jc w:val="center"/>
      </w:pPr>
      <w:r>
        <w:rPr>
          <w:noProof/>
          <w:lang w:eastAsia="en-US"/>
        </w:rPr>
        <mc:AlternateContent>
          <mc:Choice Requires="wps">
            <w:drawing>
              <wp:anchor distT="0" distB="0" distL="114300" distR="114300" simplePos="0" relativeHeight="251662336" behindDoc="0" locked="0" layoutInCell="1" allowOverlap="1" wp14:anchorId="2A9F3D08" wp14:editId="55D15C38">
                <wp:simplePos x="0" y="0"/>
                <wp:positionH relativeFrom="margin">
                  <wp:align>center</wp:align>
                </wp:positionH>
                <wp:positionV relativeFrom="paragraph">
                  <wp:posOffset>137160</wp:posOffset>
                </wp:positionV>
                <wp:extent cx="0" cy="295275"/>
                <wp:effectExtent l="95250" t="0" r="57150" b="47625"/>
                <wp:wrapNone/>
                <wp:docPr id="1124" name="Straight Arrow Connector 1124"/>
                <wp:cNvGraphicFramePr/>
                <a:graphic xmlns:a="http://schemas.openxmlformats.org/drawingml/2006/main">
                  <a:graphicData uri="http://schemas.microsoft.com/office/word/2010/wordprocessingShape">
                    <wps:wsp>
                      <wps:cNvCnPr/>
                      <wps:spPr>
                        <a:xfrm>
                          <a:off x="0" y="0"/>
                          <a:ext cx="0" cy="295275"/>
                        </a:xfrm>
                        <a:prstGeom prst="straightConnector1">
                          <a:avLst/>
                        </a:prstGeom>
                        <a:ln w="31750">
                          <a:solidFill>
                            <a:schemeClr val="tx1"/>
                          </a:solidFill>
                          <a:prstDash val="sysDash"/>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D892FC8" id="_x0000_t32" coordsize="21600,21600" o:spt="32" o:oned="t" path="m,l21600,21600e" filled="f">
                <v:path arrowok="t" fillok="f" o:connecttype="none"/>
                <o:lock v:ext="edit" shapetype="t"/>
              </v:shapetype>
              <v:shape id="Straight Arrow Connector 1124" o:spid="_x0000_s1026" type="#_x0000_t32" style="position:absolute;margin-left:0;margin-top:10.8pt;width:0;height:23.25pt;z-index:25166233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" strokecolor="black [3213]" strokeweight="2.5pt">
                <v:stroke dashstyle="3 1" endarrow="block"/>
                <w10:wrap anchorx="margin"/>
              </v:shape>
            </w:pict>
          </mc:Fallback>
        </mc:AlternateContent>
      </w:r>
    </w:p>
    <w:p w14:paraId="3A3C6EF3" w14:textId="6F367644" w:rsidR="00124C1F" w:rsidRDefault="004B0111" w:rsidP="00124C1F">
      <w:pPr>
        <w:bidi w:val="0"/>
        <w:jc w:val="center"/>
      </w:pPr>
      <w:r>
        <w:rPr>
          <w:noProof/>
          <w:lang w:eastAsia="en-US"/>
        </w:rPr>
        <mc:AlternateContent>
          <mc:Choice Requires="wps">
            <w:drawing>
              <wp:anchor distT="0" distB="0" distL="114300" distR="114300" simplePos="0" relativeHeight="251700224" behindDoc="0" locked="0" layoutInCell="1" allowOverlap="1" wp14:anchorId="2110A9E1" wp14:editId="1B399F13">
                <wp:simplePos x="0" y="0"/>
                <wp:positionH relativeFrom="column">
                  <wp:posOffset>4775835</wp:posOffset>
                </wp:positionH>
                <wp:positionV relativeFrom="paragraph">
                  <wp:posOffset>1812608</wp:posOffset>
                </wp:positionV>
                <wp:extent cx="752475" cy="533400"/>
                <wp:effectExtent l="38100" t="38100" r="66675" b="95250"/>
                <wp:wrapNone/>
                <wp:docPr id="1489" name="Connector: Elbow 1489"/>
                <wp:cNvGraphicFramePr/>
                <a:graphic xmlns:a="http://schemas.openxmlformats.org/drawingml/2006/main">
                  <a:graphicData uri="http://schemas.microsoft.com/office/word/2010/wordprocessingShape">
                    <wps:wsp>
                      <wps:cNvCnPr/>
                      <wps:spPr>
                        <a:xfrm flipH="1">
                          <a:off x="0" y="0"/>
                          <a:ext cx="752475" cy="533400"/>
                        </a:xfrm>
                        <a:prstGeom prst="bentConnector3">
                          <a:avLst>
                            <a:gd name="adj1" fmla="val 0"/>
                          </a:avLst>
                        </a:prstGeom>
                        <a:ln w="34925">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F6817CF"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89" o:spid="_x0000_s1026" type="#_x0000_t34" style="position:absolute;margin-left:376.05pt;margin-top:142.75pt;width:59.25pt;height:42pt;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" adj="0" strokecolor="black [3213]" strokeweight="2.75pt">
                <v:stroke startarrow="block" endarrow="block"/>
              </v:shape>
            </w:pict>
          </mc:Fallback>
        </mc:AlternateContent>
      </w:r>
      <w:r>
        <w:rPr>
          <w:noProof/>
          <w:lang w:eastAsia="en-US"/>
        </w:rPr>
        <mc:AlternateContent>
          <mc:Choice Requires="wps">
            <w:drawing>
              <wp:anchor distT="0" distB="0" distL="114300" distR="114300" simplePos="0" relativeHeight="251698176" behindDoc="0" locked="0" layoutInCell="1" allowOverlap="1" wp14:anchorId="475063A6" wp14:editId="51515C5B">
                <wp:simplePos x="0" y="0"/>
                <wp:positionH relativeFrom="margin">
                  <wp:align>center</wp:align>
                </wp:positionH>
                <wp:positionV relativeFrom="paragraph">
                  <wp:posOffset>2575560</wp:posOffset>
                </wp:positionV>
                <wp:extent cx="9525" cy="657225"/>
                <wp:effectExtent l="95250" t="19050" r="66675" b="47625"/>
                <wp:wrapNone/>
                <wp:docPr id="1150" name="Straight Arrow Connector 1150"/>
                <wp:cNvGraphicFramePr/>
                <a:graphic xmlns:a="http://schemas.openxmlformats.org/drawingml/2006/main">
                  <a:graphicData uri="http://schemas.microsoft.com/office/word/2010/wordprocessingShape">
                    <wps:wsp>
                      <wps:cNvCnPr/>
                      <wps:spPr>
                        <a:xfrm flipH="1">
                          <a:off x="0" y="0"/>
                          <a:ext cx="9525" cy="65722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E1B4CE4" id="Straight Arrow Connector 1150" o:spid="_x0000_s1026" type="#_x0000_t32" style="position:absolute;margin-left:0;margin-top:202.8pt;width:.75pt;height:51.75pt;flip:x;z-index:251698176;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" strokecolor="black [3213]" strokeweight="2.5pt">
                <v:stroke endarrow="block"/>
                <w10:wrap anchorx="margin"/>
              </v:shape>
            </w:pict>
          </mc:Fallback>
        </mc:AlternateContent>
      </w:r>
      <w:r>
        <w:rPr>
          <w:noProof/>
          <w:lang w:eastAsia="en-US"/>
        </w:rPr>
        <mc:AlternateContent>
          <mc:Choice Requires="wps">
            <w:drawing>
              <wp:anchor distT="45720" distB="45720" distL="114300" distR="114300" simplePos="0" relativeHeight="251674624" behindDoc="0" locked="0" layoutInCell="1" allowOverlap="1" wp14:anchorId="09356E6C" wp14:editId="16C8F978">
                <wp:simplePos x="0" y="0"/>
                <wp:positionH relativeFrom="margin">
                  <wp:posOffset>2374265</wp:posOffset>
                </wp:positionH>
                <wp:positionV relativeFrom="paragraph">
                  <wp:posOffset>3375660</wp:posOffset>
                </wp:positionV>
                <wp:extent cx="1358265" cy="1404620"/>
                <wp:effectExtent l="0" t="0" r="13335" b="24130"/>
                <wp:wrapSquare wrapText="bothSides"/>
                <wp:docPr id="11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8265" cy="1404620"/>
                        </a:xfrm>
                        <a:prstGeom prst="rect">
                          <a:avLst/>
                        </a:prstGeom>
                        <a:solidFill>
                          <a:srgbClr val="FFFFFF"/>
                        </a:solidFill>
                        <a:ln w="12700">
                          <a:solidFill>
                            <a:srgbClr val="FF0000"/>
                          </a:solidFill>
                          <a:miter lim="800000"/>
                          <a:headEnd/>
                          <a:tailEnd/>
                        </a:ln>
                      </wps:spPr>
                      <wps:txbx>
                        <w:txbxContent>
                          <w:p w14:paraId="170C76AD" w14:textId="6CE419E8" w:rsidR="007661EF" w:rsidRPr="00BE217D" w:rsidRDefault="007661EF" w:rsidP="00124C1F">
                            <w:pPr>
                              <w:jc w:val="center"/>
                              <w:rPr>
                                <w:rFonts w:asciiTheme="minorBidi" w:hAnsiTheme="minorBidi" w:cstheme="minorBidi"/>
                                <w:b/>
                                <w:bCs/>
                                <w:sz w:val="32"/>
                                <w:szCs w:val="32"/>
                                <w14:textOutline w14:w="12700" w14:cap="rnd" w14:cmpd="sng" w14:algn="ctr">
                                  <w14:solidFill>
                                    <w14:srgbClr w14:val="FF0000"/>
                                  </w14:solidFill>
                                  <w14:prstDash w14:val="solid"/>
                                  <w14:bevel/>
                                </w14:textOutline>
                              </w:rPr>
                            </w:pPr>
                            <w:r w:rsidRPr="00BE217D">
                              <w:rPr>
                                <w:rFonts w:asciiTheme="minorBidi" w:hAnsiTheme="minorBidi" w:cstheme="minorBidi"/>
                                <w:b/>
                                <w:bCs/>
                                <w:sz w:val="32"/>
                                <w:szCs w:val="32"/>
                                <w14:textOutline w14:w="12700" w14:cap="rnd" w14:cmpd="sng" w14:algn="ctr">
                                  <w14:solidFill>
                                    <w14:srgbClr w14:val="FF0000"/>
                                  </w14:solidFill>
                                  <w14:prstDash w14:val="solid"/>
                                  <w14:bevel/>
                                </w14:textOutline>
                              </w:rPr>
                              <w:t>Alert!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356E6C" id="_x0000_s1291" type="#_x0000_t202" style="position:absolute;left:0;text-align:left;margin-left:186.95pt;margin-top:265.8pt;width:106.95pt;height:110.6pt;z-index:25167462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" strokecolor="red" strokeweight="1pt">
                <v:textbox style="mso-fit-shape-to-text:t">
                  <w:txbxContent>
                    <w:p w14:paraId="170C76AD" w14:textId="6CE419E8" w:rsidR="007661EF" w:rsidRPr="00BE217D" w:rsidRDefault="007661EF" w:rsidP="00124C1F">
                      <w:pPr>
                        <w:jc w:val="center"/>
                        <w:rPr>
                          <w:rFonts w:asciiTheme="minorBidi" w:hAnsiTheme="minorBidi" w:cstheme="minorBidi"/>
                          <w:b/>
                          <w:bCs/>
                          <w:sz w:val="32"/>
                          <w:szCs w:val="32"/>
                          <w14:textOutline w14:w="12700" w14:cap="rnd" w14:cmpd="sng" w14:algn="ctr">
                            <w14:solidFill>
                              <w14:srgbClr w14:val="FF0000"/>
                            </w14:solidFill>
                            <w14:prstDash w14:val="solid"/>
                            <w14:bevel/>
                          </w14:textOutline>
                        </w:rPr>
                      </w:pPr>
                      <w:r w:rsidRPr="00BE217D">
                        <w:rPr>
                          <w:rFonts w:asciiTheme="minorBidi" w:hAnsiTheme="minorBidi" w:cstheme="minorBidi"/>
                          <w:b/>
                          <w:bCs/>
                          <w:sz w:val="32"/>
                          <w:szCs w:val="32"/>
                          <w14:textOutline w14:w="12700" w14:cap="rnd" w14:cmpd="sng" w14:algn="ctr">
                            <w14:solidFill>
                              <w14:srgbClr w14:val="FF0000"/>
                            </w14:solidFill>
                            <w14:prstDash w14:val="solid"/>
                            <w14:bevel/>
                          </w14:textOutline>
                        </w:rPr>
                        <w:t>Alert!</w:t>
                      </w:r>
                    </w:p>
                  </w:txbxContent>
                </v:textbox>
                <w10:wrap type="square" anchorx="margin"/>
              </v:shape>
            </w:pict>
          </mc:Fallback>
        </mc:AlternateContent>
      </w:r>
      <w:r>
        <w:rPr>
          <w:noProof/>
          <w:lang w:eastAsia="en-US"/>
        </w:rPr>
        <mc:AlternateContent>
          <mc:Choice Requires="wps">
            <w:drawing>
              <wp:anchor distT="0" distB="0" distL="114300" distR="114300" simplePos="0" relativeHeight="251682816" behindDoc="0" locked="0" layoutInCell="1" allowOverlap="1" wp14:anchorId="70FD7577" wp14:editId="2642FD7F">
                <wp:simplePos x="0" y="0"/>
                <wp:positionH relativeFrom="margin">
                  <wp:posOffset>3079115</wp:posOffset>
                </wp:positionH>
                <wp:positionV relativeFrom="paragraph">
                  <wp:posOffset>3797300</wp:posOffset>
                </wp:positionV>
                <wp:extent cx="0" cy="295275"/>
                <wp:effectExtent l="95250" t="0" r="57150" b="47625"/>
                <wp:wrapNone/>
                <wp:docPr id="1135" name="Straight Arrow Connector 1135"/>
                <wp:cNvGraphicFramePr/>
                <a:graphic xmlns:a="http://schemas.openxmlformats.org/drawingml/2006/main">
                  <a:graphicData uri="http://schemas.microsoft.com/office/word/2010/wordprocessingShape">
                    <wps:wsp>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E60C202" id="Straight Arrow Connector 1135" o:spid="_x0000_s1026" type="#_x0000_t32" style="position:absolute;margin-left:242.45pt;margin-top:299pt;width:0;height:23.25pt;z-index:25168281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" strokecolor="black [3213]" strokeweight="2.5pt">
                <v:stroke endarrow="block"/>
                <w10:wrap anchorx="margin"/>
              </v:shape>
            </w:pict>
          </mc:Fallback>
        </mc:AlternateContent>
      </w:r>
      <w:r>
        <w:rPr>
          <w:noProof/>
          <w:lang w:eastAsia="en-US"/>
        </w:rPr>
        <mc:AlternateContent>
          <mc:Choice Requires="wps">
            <w:drawing>
              <wp:anchor distT="45720" distB="45720" distL="114300" distR="114300" simplePos="0" relativeHeight="251680768" behindDoc="0" locked="0" layoutInCell="1" allowOverlap="1" wp14:anchorId="3C9C3C81" wp14:editId="7BC3EC09">
                <wp:simplePos x="0" y="0"/>
                <wp:positionH relativeFrom="margin">
                  <wp:posOffset>1764665</wp:posOffset>
                </wp:positionH>
                <wp:positionV relativeFrom="paragraph">
                  <wp:posOffset>4231005</wp:posOffset>
                </wp:positionV>
                <wp:extent cx="2571750" cy="1404620"/>
                <wp:effectExtent l="0" t="0" r="19050" b="19050"/>
                <wp:wrapSquare wrapText="bothSides"/>
                <wp:docPr id="11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1404620"/>
                        </a:xfrm>
                        <a:prstGeom prst="rect">
                          <a:avLst/>
                        </a:prstGeom>
                        <a:solidFill>
                          <a:srgbClr val="FFFFFF"/>
                        </a:solidFill>
                        <a:ln w="9525">
                          <a:solidFill>
                            <a:srgbClr val="000000"/>
                          </a:solidFill>
                          <a:miter lim="800000"/>
                          <a:headEnd/>
                          <a:tailEnd/>
                        </a:ln>
                      </wps:spPr>
                      <wps:txbx>
                        <w:txbxContent>
                          <w:p w14:paraId="0B5C8009" w14:textId="3F990A1A" w:rsidR="007661EF" w:rsidRPr="00124C1F" w:rsidRDefault="007661EF" w:rsidP="00BE217D">
                            <w:pPr>
                              <w:jc w:val="center"/>
                              <w:rPr>
                                <w:rFonts w:asciiTheme="minorBidi" w:hAnsiTheme="minorBidi" w:cstheme="minorBidi"/>
                                <w:b/>
                                <w:bCs/>
                                <w:sz w:val="28"/>
                                <w:szCs w:val="28"/>
                              </w:rPr>
                            </w:pPr>
                            <w:r>
                              <w:rPr>
                                <w:rFonts w:asciiTheme="minorBidi" w:hAnsiTheme="minorBidi" w:cstheme="minorBidi"/>
                                <w:b/>
                                <w:bCs/>
                                <w:sz w:val="28"/>
                                <w:szCs w:val="28"/>
                              </w:rPr>
                              <w:t>Call Supervisor/Security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C9C3C81" id="_x0000_s1292" type="#_x0000_t202" style="position:absolute;left:0;text-align:left;margin-left:138.95pt;margin-top:333.15pt;width:202.5pt;height:110.6pt;z-index:2516807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">
                <v:textbox style="mso-fit-shape-to-text:t">
                  <w:txbxContent>
                    <w:p w14:paraId="0B5C8009" w14:textId="3F990A1A" w:rsidR="007661EF" w:rsidRPr="00124C1F" w:rsidRDefault="007661EF" w:rsidP="00BE217D">
                      <w:pPr>
                        <w:jc w:val="center"/>
                        <w:rPr>
                          <w:rFonts w:asciiTheme="minorBidi" w:hAnsiTheme="minorBidi" w:cstheme="minorBidi"/>
                          <w:b/>
                          <w:bCs/>
                          <w:sz w:val="28"/>
                          <w:szCs w:val="28"/>
                        </w:rPr>
                      </w:pPr>
                      <w:r>
                        <w:rPr>
                          <w:rFonts w:asciiTheme="minorBidi" w:hAnsiTheme="minorBidi" w:cstheme="minorBidi"/>
                          <w:b/>
                          <w:bCs/>
                          <w:sz w:val="28"/>
                          <w:szCs w:val="28"/>
                        </w:rPr>
                        <w:t>Call Supervisor/Security</w:t>
                      </w:r>
                    </w:p>
                  </w:txbxContent>
                </v:textbox>
                <w10:wrap type="square" anchorx="margin"/>
              </v:shape>
            </w:pict>
          </mc:Fallback>
        </mc:AlternateContent>
      </w:r>
      <w:r>
        <w:rPr>
          <w:noProof/>
          <w:lang w:eastAsia="en-US"/>
        </w:rPr>
        <mc:AlternateContent>
          <mc:Choice Requires="wps">
            <w:drawing>
              <wp:anchor distT="0" distB="0" distL="114300" distR="114300" simplePos="0" relativeHeight="251697152" behindDoc="0" locked="0" layoutInCell="1" allowOverlap="1" wp14:anchorId="0340E9C8" wp14:editId="5BAEB644">
                <wp:simplePos x="0" y="0"/>
                <wp:positionH relativeFrom="column">
                  <wp:posOffset>1414144</wp:posOffset>
                </wp:positionH>
                <wp:positionV relativeFrom="paragraph">
                  <wp:posOffset>1813560</wp:posOffset>
                </wp:positionV>
                <wp:extent cx="4248150" cy="1481138"/>
                <wp:effectExtent l="38100" t="38100" r="76200" b="100330"/>
                <wp:wrapNone/>
                <wp:docPr id="1149" name="Connector: Elbow 1149"/>
                <wp:cNvGraphicFramePr/>
                <a:graphic xmlns:a="http://schemas.openxmlformats.org/drawingml/2006/main">
                  <a:graphicData uri="http://schemas.microsoft.com/office/word/2010/wordprocessingShape">
                    <wps:wsp>
                      <wps:cNvCnPr/>
                      <wps:spPr>
                        <a:xfrm flipH="1">
                          <a:off x="0" y="0"/>
                          <a:ext cx="4248150" cy="1481138"/>
                        </a:xfrm>
                        <a:prstGeom prst="bentConnector3">
                          <a:avLst>
                            <a:gd name="adj1" fmla="val 0"/>
                          </a:avLst>
                        </a:prstGeom>
                        <a:ln w="34925">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3AC9209" id="Connector: Elbow 1149" o:spid="_x0000_s1026" type="#_x0000_t34" style="position:absolute;margin-left:111.35pt;margin-top:142.8pt;width:334.5pt;height:116.65pt;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" adj="0" strokecolor="black [3213]" strokeweight="2.75pt">
                <v:stroke startarrow="block" endarrow="block"/>
              </v:shape>
            </w:pict>
          </mc:Fallback>
        </mc:AlternateContent>
      </w:r>
      <w:r>
        <w:rPr>
          <w:noProof/>
          <w:lang w:eastAsia="en-US"/>
        </w:rPr>
        <mc:AlternateContent>
          <mc:Choice Requires="wps">
            <w:drawing>
              <wp:anchor distT="45720" distB="45720" distL="114300" distR="114300" simplePos="0" relativeHeight="251694080" behindDoc="0" locked="0" layoutInCell="1" allowOverlap="1" wp14:anchorId="6B9A9C4C" wp14:editId="589327F1">
                <wp:simplePos x="0" y="0"/>
                <wp:positionH relativeFrom="margin">
                  <wp:posOffset>-452755</wp:posOffset>
                </wp:positionH>
                <wp:positionV relativeFrom="paragraph">
                  <wp:posOffset>4035743</wp:posOffset>
                </wp:positionV>
                <wp:extent cx="1885950" cy="1404620"/>
                <wp:effectExtent l="0" t="0" r="19050" b="24130"/>
                <wp:wrapSquare wrapText="bothSides"/>
                <wp:docPr id="114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1404620"/>
                        </a:xfrm>
                        <a:prstGeom prst="rect">
                          <a:avLst/>
                        </a:prstGeom>
                        <a:solidFill>
                          <a:srgbClr val="FFFFFF"/>
                        </a:solidFill>
                        <a:ln w="9525">
                          <a:solidFill>
                            <a:srgbClr val="000000"/>
                          </a:solidFill>
                          <a:miter lim="800000"/>
                          <a:headEnd/>
                          <a:tailEnd/>
                        </a:ln>
                      </wps:spPr>
                      <wps:txbx>
                        <w:txbxContent>
                          <w:p w14:paraId="42D8F980" w14:textId="6088763E" w:rsidR="007661EF" w:rsidRPr="00124C1F" w:rsidRDefault="007661EF" w:rsidP="004B0111">
                            <w:pPr>
                              <w:jc w:val="center"/>
                              <w:rPr>
                                <w:rFonts w:asciiTheme="minorBidi" w:hAnsiTheme="minorBidi" w:cstheme="minorBidi"/>
                                <w:b/>
                                <w:bCs/>
                                <w:sz w:val="28"/>
                                <w:szCs w:val="28"/>
                              </w:rPr>
                            </w:pPr>
                            <w:r>
                              <w:rPr>
                                <w:rFonts w:asciiTheme="minorBidi" w:hAnsiTheme="minorBidi" w:cstheme="minorBidi"/>
                                <w:b/>
                                <w:bCs/>
                                <w:sz w:val="28"/>
                                <w:szCs w:val="28"/>
                              </w:rPr>
                              <w:t>Issue a Receipt for the Driver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B9A9C4C" id="_x0000_s1293" type="#_x0000_t202" style="position:absolute;left:0;text-align:left;margin-left:-35.65pt;margin-top:317.8pt;width:148.5pt;height:110.6pt;z-index:25169408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">
                <v:textbox style="mso-fit-shape-to-text:t">
                  <w:txbxContent>
                    <w:p w14:paraId="42D8F980" w14:textId="6088763E" w:rsidR="007661EF" w:rsidRPr="00124C1F" w:rsidRDefault="007661EF" w:rsidP="004B0111">
                      <w:pPr>
                        <w:jc w:val="center"/>
                        <w:rPr>
                          <w:rFonts w:asciiTheme="minorBidi" w:hAnsiTheme="minorBidi" w:cstheme="minorBidi"/>
                          <w:b/>
                          <w:bCs/>
                          <w:sz w:val="28"/>
                          <w:szCs w:val="28"/>
                        </w:rPr>
                      </w:pPr>
                      <w:r>
                        <w:rPr>
                          <w:rFonts w:asciiTheme="minorBidi" w:hAnsiTheme="minorBidi" w:cstheme="minorBidi"/>
                          <w:b/>
                          <w:bCs/>
                          <w:sz w:val="28"/>
                          <w:szCs w:val="28"/>
                        </w:rPr>
                        <w:t>Issue a Receipt for the Driver</w:t>
                      </w:r>
                    </w:p>
                  </w:txbxContent>
                </v:textbox>
                <w10:wrap type="square" anchorx="margin"/>
              </v:shape>
            </w:pict>
          </mc:Fallback>
        </mc:AlternateContent>
      </w:r>
      <w:r>
        <w:rPr>
          <w:noProof/>
          <w:lang w:eastAsia="en-US"/>
        </w:rPr>
        <mc:AlternateContent>
          <mc:Choice Requires="wps">
            <w:drawing>
              <wp:anchor distT="0" distB="0" distL="114300" distR="114300" simplePos="0" relativeHeight="251696128" behindDoc="0" locked="0" layoutInCell="1" allowOverlap="1" wp14:anchorId="2A19F901" wp14:editId="20702F34">
                <wp:simplePos x="0" y="0"/>
                <wp:positionH relativeFrom="margin">
                  <wp:posOffset>452120</wp:posOffset>
                </wp:positionH>
                <wp:positionV relativeFrom="paragraph">
                  <wp:posOffset>3703955</wp:posOffset>
                </wp:positionV>
                <wp:extent cx="0" cy="295275"/>
                <wp:effectExtent l="95250" t="0" r="57150" b="47625"/>
                <wp:wrapNone/>
                <wp:docPr id="1145" name="Straight Arrow Connector 1145"/>
                <wp:cNvGraphicFramePr/>
                <a:graphic xmlns:a="http://schemas.openxmlformats.org/drawingml/2006/main">
                  <a:graphicData uri="http://schemas.microsoft.com/office/word/2010/wordprocessingShape">
                    <wps:wsp>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491C3E3" id="Straight Arrow Connector 1145" o:spid="_x0000_s1026" type="#_x0000_t32" style="position:absolute;margin-left:35.6pt;margin-top:291.65pt;width:0;height:23.25pt;z-index:251696128;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" strokecolor="black [3213]" strokeweight="2.5pt">
                <v:stroke endarrow="block"/>
                <w10:wrap anchorx="margin"/>
              </v:shape>
            </w:pict>
          </mc:Fallback>
        </mc:AlternateContent>
      </w:r>
      <w:r>
        <w:rPr>
          <w:noProof/>
          <w:lang w:eastAsia="en-US"/>
        </w:rPr>
        <mc:AlternateContent>
          <mc:Choice Requires="wps">
            <w:drawing>
              <wp:anchor distT="0" distB="0" distL="114300" distR="114300" simplePos="0" relativeHeight="251689984" behindDoc="0" locked="0" layoutInCell="1" allowOverlap="1" wp14:anchorId="4F0DB9A4" wp14:editId="0ACFB1E4">
                <wp:simplePos x="0" y="0"/>
                <wp:positionH relativeFrom="margin">
                  <wp:align>left</wp:align>
                </wp:positionH>
                <wp:positionV relativeFrom="paragraph">
                  <wp:posOffset>2223136</wp:posOffset>
                </wp:positionV>
                <wp:extent cx="1233487" cy="871220"/>
                <wp:effectExtent l="95250" t="19050" r="5080" b="43180"/>
                <wp:wrapNone/>
                <wp:docPr id="1141" name="Connector: Elbow 1141"/>
                <wp:cNvGraphicFramePr/>
                <a:graphic xmlns:a="http://schemas.openxmlformats.org/drawingml/2006/main">
                  <a:graphicData uri="http://schemas.microsoft.com/office/word/2010/wordprocessingShape">
                    <wps:wsp>
                      <wps:cNvCnPr/>
                      <wps:spPr>
                        <a:xfrm flipH="1">
                          <a:off x="0" y="0"/>
                          <a:ext cx="1233487" cy="871220"/>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3A1E99" id="Connector: Elbow 1141" o:spid="_x0000_s1026" type="#_x0000_t34" style="position:absolute;margin-left:0;margin-top:175.05pt;width:97.1pt;height:68.6pt;flip:x;z-index:2516899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" adj="21600" strokecolor="black [3213]" strokeweight="2.5pt">
                <v:stroke endarrow="block"/>
                <w10:wrap anchorx="margin"/>
              </v:shape>
            </w:pict>
          </mc:Fallback>
        </mc:AlternateContent>
      </w:r>
      <w:r>
        <w:rPr>
          <w:noProof/>
          <w:lang w:eastAsia="en-US"/>
        </w:rPr>
        <mc:AlternateContent>
          <mc:Choice Requires="wps">
            <w:drawing>
              <wp:anchor distT="45720" distB="45720" distL="114300" distR="114300" simplePos="0" relativeHeight="251692032" behindDoc="0" locked="0" layoutInCell="1" allowOverlap="1" wp14:anchorId="2DA5047B" wp14:editId="5CE81CB1">
                <wp:simplePos x="0" y="0"/>
                <wp:positionH relativeFrom="margin">
                  <wp:posOffset>110173</wp:posOffset>
                </wp:positionH>
                <wp:positionV relativeFrom="paragraph">
                  <wp:posOffset>1903730</wp:posOffset>
                </wp:positionV>
                <wp:extent cx="1323975" cy="1404620"/>
                <wp:effectExtent l="0" t="0" r="0" b="0"/>
                <wp:wrapSquare wrapText="bothSides"/>
                <wp:docPr id="11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1404620"/>
                        </a:xfrm>
                        <a:prstGeom prst="rect">
                          <a:avLst/>
                        </a:prstGeom>
                        <a:noFill/>
                        <a:ln w="9525">
                          <a:noFill/>
                          <a:miter lim="800000"/>
                          <a:headEnd/>
                          <a:tailEnd/>
                        </a:ln>
                      </wps:spPr>
                      <wps:txbx>
                        <w:txbxContent>
                          <w:p w14:paraId="147B9D11" w14:textId="65548700" w:rsidR="007661EF" w:rsidRPr="00BE217D" w:rsidRDefault="007661EF" w:rsidP="004B0111">
                            <w:pPr>
                              <w:jc w:val="center"/>
                              <w:rPr>
                                <w:rFonts w:asciiTheme="minorBidi" w:hAnsiTheme="minorBidi" w:cstheme="minorBidi"/>
                                <w:b/>
                                <w:bCs/>
                                <w:sz w:val="24"/>
                                <w:szCs w:val="24"/>
                              </w:rPr>
                            </w:pPr>
                            <w:r w:rsidRPr="00BE217D">
                              <w:rPr>
                                <w:rFonts w:asciiTheme="minorBidi" w:hAnsiTheme="minorBidi" w:cstheme="minorBidi"/>
                                <w:b/>
                                <w:bCs/>
                                <w:sz w:val="24"/>
                                <w:szCs w:val="24"/>
                              </w:rPr>
                              <w:t xml:space="preserve">Exit </w:t>
                            </w:r>
                            <w:r>
                              <w:rPr>
                                <w:rFonts w:asciiTheme="minorBidi" w:hAnsiTheme="minorBidi" w:cstheme="minorBidi"/>
                                <w:b/>
                                <w:bCs/>
                                <w:sz w:val="24"/>
                                <w:szCs w:val="24"/>
                              </w:rPr>
                              <w:t>Authorized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DA5047B" id="_x0000_s1294" type="#_x0000_t202" style="position:absolute;left:0;text-align:left;margin-left:8.7pt;margin-top:149.9pt;width:104.25pt;height:110.6pt;z-index:2516920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" filled="f" stroked="f">
                <v:textbox style="mso-fit-shape-to-text:t">
                  <w:txbxContent>
                    <w:p w14:paraId="147B9D11" w14:textId="65548700" w:rsidR="007661EF" w:rsidRPr="00BE217D" w:rsidRDefault="007661EF" w:rsidP="004B0111">
                      <w:pPr>
                        <w:jc w:val="center"/>
                        <w:rPr>
                          <w:rFonts w:asciiTheme="minorBidi" w:hAnsiTheme="minorBidi" w:cstheme="minorBidi"/>
                          <w:b/>
                          <w:bCs/>
                          <w:sz w:val="24"/>
                          <w:szCs w:val="24"/>
                        </w:rPr>
                      </w:pPr>
                      <w:r w:rsidRPr="00BE217D">
                        <w:rPr>
                          <w:rFonts w:asciiTheme="minorBidi" w:hAnsiTheme="minorBidi" w:cstheme="minorBidi"/>
                          <w:b/>
                          <w:bCs/>
                          <w:sz w:val="24"/>
                          <w:szCs w:val="24"/>
                        </w:rPr>
                        <w:t xml:space="preserve">Exit </w:t>
                      </w:r>
                      <w:r>
                        <w:rPr>
                          <w:rFonts w:asciiTheme="minorBidi" w:hAnsiTheme="minorBidi" w:cstheme="minorBidi"/>
                          <w:b/>
                          <w:bCs/>
                          <w:sz w:val="24"/>
                          <w:szCs w:val="24"/>
                        </w:rPr>
                        <w:t>Authorized</w:t>
                      </w:r>
                    </w:p>
                  </w:txbxContent>
                </v:textbox>
                <w10:wrap type="square" anchorx="margin"/>
              </v:shape>
            </w:pict>
          </mc:Fallback>
        </mc:AlternateContent>
      </w:r>
      <w:r>
        <w:rPr>
          <w:noProof/>
          <w:lang w:eastAsia="en-US"/>
        </w:rPr>
        <mc:AlternateContent>
          <mc:Choice Requires="wps">
            <w:drawing>
              <wp:anchor distT="0" distB="0" distL="114300" distR="114300" simplePos="0" relativeHeight="251685888" behindDoc="0" locked="0" layoutInCell="1" allowOverlap="1" wp14:anchorId="50C28862" wp14:editId="4FA19A3A">
                <wp:simplePos x="0" y="0"/>
                <wp:positionH relativeFrom="column">
                  <wp:posOffset>-71756</wp:posOffset>
                </wp:positionH>
                <wp:positionV relativeFrom="paragraph">
                  <wp:posOffset>1232535</wp:posOffset>
                </wp:positionV>
                <wp:extent cx="1800225" cy="1871345"/>
                <wp:effectExtent l="95250" t="19050" r="9525" b="52705"/>
                <wp:wrapNone/>
                <wp:docPr id="1139" name="Connector: Elbow 1139"/>
                <wp:cNvGraphicFramePr/>
                <a:graphic xmlns:a="http://schemas.openxmlformats.org/drawingml/2006/main">
                  <a:graphicData uri="http://schemas.microsoft.com/office/word/2010/wordprocessingShape">
                    <wps:wsp>
                      <wps:cNvCnPr/>
                      <wps:spPr>
                        <a:xfrm flipH="1">
                          <a:off x="0" y="0"/>
                          <a:ext cx="1800225" cy="1871345"/>
                        </a:xfrm>
                        <a:prstGeom prst="bentConnector3">
                          <a:avLst>
                            <a:gd name="adj1" fmla="val 100000"/>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D607372" id="Connector: Elbow 1139" o:spid="_x0000_s1026" type="#_x0000_t34" style="position:absolute;margin-left:-5.65pt;margin-top:97.05pt;width:141.75pt;height:147.35pt;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" adj="21600" strokecolor="black [3213]" strokeweight="2.5pt">
                <v:stroke endarrow="block"/>
              </v:shape>
            </w:pict>
          </mc:Fallback>
        </mc:AlternateContent>
      </w:r>
      <w:r w:rsidR="002F2C4E">
        <w:rPr>
          <w:noProof/>
          <w:lang w:eastAsia="en-US"/>
        </w:rPr>
        <mc:AlternateContent>
          <mc:Choice Requires="wps">
            <w:drawing>
              <wp:anchor distT="45720" distB="45720" distL="114300" distR="114300" simplePos="0" relativeHeight="251687936" behindDoc="0" locked="0" layoutInCell="1" allowOverlap="1" wp14:anchorId="28979D07" wp14:editId="05A67A71">
                <wp:simplePos x="0" y="0"/>
                <wp:positionH relativeFrom="margin">
                  <wp:posOffset>-452755</wp:posOffset>
                </wp:positionH>
                <wp:positionV relativeFrom="paragraph">
                  <wp:posOffset>3141980</wp:posOffset>
                </wp:positionV>
                <wp:extent cx="1885950" cy="1404620"/>
                <wp:effectExtent l="0" t="0" r="19050" b="24130"/>
                <wp:wrapSquare wrapText="bothSides"/>
                <wp:docPr id="11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5950" cy="1404620"/>
                        </a:xfrm>
                        <a:prstGeom prst="rect">
                          <a:avLst/>
                        </a:prstGeom>
                        <a:solidFill>
                          <a:srgbClr val="FFFFFF"/>
                        </a:solidFill>
                        <a:ln w="9525">
                          <a:solidFill>
                            <a:srgbClr val="000000"/>
                          </a:solidFill>
                          <a:miter lim="800000"/>
                          <a:headEnd/>
                          <a:tailEnd/>
                        </a:ln>
                      </wps:spPr>
                      <wps:txbx>
                        <w:txbxContent>
                          <w:p w14:paraId="6E174BDC" w14:textId="7C945B9D" w:rsidR="007661EF" w:rsidRDefault="007661EF" w:rsidP="002F2C4E">
                            <w:pPr>
                              <w:jc w:val="center"/>
                              <w:rPr>
                                <w:rFonts w:asciiTheme="minorBidi" w:hAnsiTheme="minorBidi" w:cstheme="minorBidi"/>
                                <w:b/>
                                <w:bCs/>
                                <w:sz w:val="28"/>
                                <w:szCs w:val="28"/>
                              </w:rPr>
                            </w:pPr>
                            <w:r>
                              <w:rPr>
                                <w:rFonts w:asciiTheme="minorBidi" w:hAnsiTheme="minorBidi" w:cstheme="minorBidi"/>
                                <w:b/>
                                <w:bCs/>
                                <w:sz w:val="28"/>
                                <w:szCs w:val="28"/>
                              </w:rPr>
                              <w:t>Open Gate Barrier</w:t>
                            </w:r>
                          </w:p>
                          <w:p w14:paraId="628B85D4" w14:textId="4388962C" w:rsidR="007661EF" w:rsidRPr="00124C1F" w:rsidRDefault="007661EF" w:rsidP="002F2C4E">
                            <w:pPr>
                              <w:jc w:val="center"/>
                              <w:rPr>
                                <w:rFonts w:asciiTheme="minorBidi" w:hAnsiTheme="minorBidi" w:cstheme="minorBidi"/>
                                <w:b/>
                                <w:bCs/>
                                <w:sz w:val="28"/>
                                <w:szCs w:val="28"/>
                              </w:rPr>
                            </w:pPr>
                            <w:r>
                              <w:rPr>
                                <w:rFonts w:asciiTheme="minorBidi" w:hAnsiTheme="minorBidi" w:cstheme="minorBidi"/>
                                <w:b/>
                                <w:bCs/>
                                <w:sz w:val="28"/>
                                <w:szCs w:val="28"/>
                              </w:rPr>
                              <w:t>(Automatic)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8979D07" id="_x0000_s1295" type="#_x0000_t202" style="position:absolute;left:0;text-align:left;margin-left:-35.65pt;margin-top:247.4pt;width:148.5pt;height:110.6pt;z-index:25168793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">
                <v:textbox style="mso-fit-shape-to-text:t">
                  <w:txbxContent>
                    <w:p w14:paraId="6E174BDC" w14:textId="7C945B9D" w:rsidR="007661EF" w:rsidRDefault="007661EF" w:rsidP="002F2C4E">
                      <w:pPr>
                        <w:jc w:val="center"/>
                        <w:rPr>
                          <w:rFonts w:asciiTheme="minorBidi" w:hAnsiTheme="minorBidi" w:cstheme="minorBidi"/>
                          <w:b/>
                          <w:bCs/>
                          <w:sz w:val="28"/>
                          <w:szCs w:val="28"/>
                        </w:rPr>
                      </w:pPr>
                      <w:r>
                        <w:rPr>
                          <w:rFonts w:asciiTheme="minorBidi" w:hAnsiTheme="minorBidi" w:cstheme="minorBidi"/>
                          <w:b/>
                          <w:bCs/>
                          <w:sz w:val="28"/>
                          <w:szCs w:val="28"/>
                        </w:rPr>
                        <w:t>Open Gate Barrier</w:t>
                      </w:r>
                    </w:p>
                    <w:p w14:paraId="628B85D4" w14:textId="4388962C" w:rsidR="007661EF" w:rsidRPr="00124C1F" w:rsidRDefault="007661EF" w:rsidP="002F2C4E">
                      <w:pPr>
                        <w:jc w:val="center"/>
                        <w:rPr>
                          <w:rFonts w:asciiTheme="minorBidi" w:hAnsiTheme="minorBidi" w:cstheme="minorBidi"/>
                          <w:b/>
                          <w:bCs/>
                          <w:sz w:val="28"/>
                          <w:szCs w:val="28"/>
                        </w:rPr>
                      </w:pPr>
                      <w:r>
                        <w:rPr>
                          <w:rFonts w:asciiTheme="minorBidi" w:hAnsiTheme="minorBidi" w:cstheme="minorBidi"/>
                          <w:b/>
                          <w:bCs/>
                          <w:sz w:val="28"/>
                          <w:szCs w:val="28"/>
                        </w:rPr>
                        <w:t>(Automatic)</w:t>
                      </w:r>
                    </w:p>
                  </w:txbxContent>
                </v:textbox>
                <w10:wrap type="square" anchorx="margin"/>
              </v:shape>
            </w:pict>
          </mc:Fallback>
        </mc:AlternateContent>
      </w:r>
      <w:r w:rsidR="002F2C4E">
        <w:rPr>
          <w:noProof/>
          <w:lang w:eastAsia="en-US"/>
        </w:rPr>
        <mc:AlternateContent>
          <mc:Choice Requires="wps">
            <w:drawing>
              <wp:anchor distT="0" distB="0" distL="114300" distR="114300" simplePos="0" relativeHeight="251684864" behindDoc="0" locked="0" layoutInCell="1" allowOverlap="1" wp14:anchorId="23991CB3" wp14:editId="17640757">
                <wp:simplePos x="0" y="0"/>
                <wp:positionH relativeFrom="column">
                  <wp:posOffset>4366895</wp:posOffset>
                </wp:positionH>
                <wp:positionV relativeFrom="paragraph">
                  <wp:posOffset>1261110</wp:posOffset>
                </wp:positionV>
                <wp:extent cx="561975" cy="0"/>
                <wp:effectExtent l="0" t="95250" r="0" b="95250"/>
                <wp:wrapNone/>
                <wp:docPr id="1138" name="Straight Arrow Connector 1138"/>
                <wp:cNvGraphicFramePr/>
                <a:graphic xmlns:a="http://schemas.openxmlformats.org/drawingml/2006/main">
                  <a:graphicData uri="http://schemas.microsoft.com/office/word/2010/wordprocessingShape">
                    <wps:wsp>
                      <wps:cNvCnPr/>
                      <wps:spPr>
                        <a:xfrm>
                          <a:off x="0" y="0"/>
                          <a:ext cx="561975" cy="0"/>
                        </a:xfrm>
                        <a:prstGeom prst="straightConnector1">
                          <a:avLst/>
                        </a:prstGeom>
                        <a:ln w="34925">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2A9432" id="Straight Arrow Connector 1138" o:spid="_x0000_s1026" type="#_x0000_t32" style="position:absolute;margin-left:343.85pt;margin-top:99.3pt;width:44.25pt;height:0;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" strokecolor="black [3213]" strokeweight="2.75pt">
                <v:stroke startarrow="block" endarrow="block"/>
              </v:shape>
            </w:pict>
          </mc:Fallback>
        </mc:AlternateContent>
      </w:r>
      <w:r w:rsidR="002F2C4E">
        <w:rPr>
          <w:noProof/>
          <w:lang w:eastAsia="en-US"/>
        </w:rPr>
        <mc:AlternateContent>
          <mc:Choice Requires="wps">
            <w:drawing>
              <wp:anchor distT="0" distB="0" distL="114300" distR="114300" simplePos="0" relativeHeight="251683840" behindDoc="0" locked="0" layoutInCell="1" allowOverlap="1" wp14:anchorId="23D21C8C" wp14:editId="77385D75">
                <wp:simplePos x="0" y="0"/>
                <wp:positionH relativeFrom="column">
                  <wp:posOffset>4947919</wp:posOffset>
                </wp:positionH>
                <wp:positionV relativeFrom="paragraph">
                  <wp:posOffset>894398</wp:posOffset>
                </wp:positionV>
                <wp:extent cx="1362075" cy="847725"/>
                <wp:effectExtent l="0" t="0" r="28575" b="28575"/>
                <wp:wrapNone/>
                <wp:docPr id="1136" name="Cylinder 1136"/>
                <wp:cNvGraphicFramePr/>
                <a:graphic xmlns:a="http://schemas.openxmlformats.org/drawingml/2006/main">
                  <a:graphicData uri="http://schemas.microsoft.com/office/word/2010/wordprocessingShape">
                    <wps:wsp>
                      <wps:cNvSpPr/>
                      <wps:spPr>
                        <a:xfrm>
                          <a:off x="0" y="0"/>
                          <a:ext cx="1362075" cy="847725"/>
                        </a:xfrm>
                        <a:prstGeom prst="can">
                          <a:avLst/>
                        </a:prstGeom>
                        <a:solidFill>
                          <a:schemeClr val="accent1">
                            <a:lumMod val="40000"/>
                            <a:lumOff val="6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0BE948" w14:textId="023757BE" w:rsidR="007661EF" w:rsidRPr="008514E1" w:rsidRDefault="007661EF" w:rsidP="008514E1">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514E1">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Facility Control</w:t>
                            </w:r>
                          </w:p>
                          <w:p w14:paraId="202DCA59" w14:textId="7D9058C3" w:rsidR="007661EF" w:rsidRPr="008514E1" w:rsidRDefault="007661EF" w:rsidP="008514E1">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514E1">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(SDMS)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D21C8C"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ylinder 1136" o:spid="_x0000_s1296" type="#_x0000_t22" style="position:absolute;left:0;text-align:left;margin-left:389.6pt;margin-top:70.45pt;width:107.25pt;height:66.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" fillcolor="#b8cce4 [1300]" strokecolor="#b8cce4 [1300]" strokeweight="2pt">
                <v:textbox>
                  <w:txbxContent>
                    <w:p w14:paraId="5B0BE948" w14:textId="023757BE" w:rsidR="007661EF" w:rsidRPr="008514E1" w:rsidRDefault="007661EF" w:rsidP="008514E1">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514E1">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Facility Control</w:t>
                      </w:r>
                    </w:p>
                    <w:p w14:paraId="202DCA59" w14:textId="7D9058C3" w:rsidR="007661EF" w:rsidRPr="008514E1" w:rsidRDefault="007661EF" w:rsidP="008514E1">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514E1">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(SDMS)</w:t>
                      </w:r>
                    </w:p>
                  </w:txbxContent>
                </v:textbox>
              </v:shape>
            </w:pict>
          </mc:Fallback>
        </mc:AlternateContent>
      </w:r>
      <w:r w:rsidR="00BE217D">
        <w:rPr>
          <w:noProof/>
          <w:lang w:eastAsia="en-US"/>
        </w:rPr>
        <mc:AlternateContent>
          <mc:Choice Requires="wps">
            <w:drawing>
              <wp:anchor distT="45720" distB="45720" distL="114300" distR="114300" simplePos="0" relativeHeight="251678720" behindDoc="0" locked="0" layoutInCell="1" allowOverlap="1" wp14:anchorId="0833BFD6" wp14:editId="076DEB8E">
                <wp:simplePos x="0" y="0"/>
                <wp:positionH relativeFrom="margin">
                  <wp:posOffset>3204210</wp:posOffset>
                </wp:positionH>
                <wp:positionV relativeFrom="paragraph">
                  <wp:posOffset>2637155</wp:posOffset>
                </wp:positionV>
                <wp:extent cx="1285875" cy="1404620"/>
                <wp:effectExtent l="0" t="0" r="9525" b="0"/>
                <wp:wrapSquare wrapText="bothSides"/>
                <wp:docPr id="11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1404620"/>
                        </a:xfrm>
                        <a:prstGeom prst="rect">
                          <a:avLst/>
                        </a:prstGeom>
                        <a:solidFill>
                          <a:srgbClr val="FFFFFF"/>
                        </a:solidFill>
                        <a:ln w="9525">
                          <a:noFill/>
                          <a:miter lim="800000"/>
                          <a:headEnd/>
                          <a:tailEnd/>
                        </a:ln>
                      </wps:spPr>
                      <wps:txbx>
                        <w:txbxContent>
                          <w:p w14:paraId="009406C9" w14:textId="128D7ED5" w:rsidR="007661EF" w:rsidRPr="00BE217D" w:rsidRDefault="007661EF" w:rsidP="00BE217D">
                            <w:pPr>
                              <w:jc w:val="center"/>
                              <w:rPr>
                                <w:rFonts w:asciiTheme="minorBidi" w:hAnsiTheme="minorBidi" w:cstheme="minorBidi"/>
                                <w:b/>
                                <w:bCs/>
                                <w:sz w:val="24"/>
                                <w:szCs w:val="24"/>
                              </w:rPr>
                            </w:pPr>
                            <w:r w:rsidRPr="00BE217D">
                              <w:rPr>
                                <w:rFonts w:asciiTheme="minorBidi" w:hAnsiTheme="minorBidi" w:cstheme="minorBidi"/>
                                <w:b/>
                                <w:bCs/>
                                <w:sz w:val="24"/>
                                <w:szCs w:val="24"/>
                              </w:rPr>
                              <w:t>Exit Prohibited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833BFD6" id="_x0000_s1297" type="#_x0000_t202" style="position:absolute;left:0;text-align:left;margin-left:252.3pt;margin-top:207.65pt;width:101.25pt;height:110.6pt;z-index:25167872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" stroked="f">
                <v:textbox style="mso-fit-shape-to-text:t">
                  <w:txbxContent>
                    <w:p w14:paraId="009406C9" w14:textId="128D7ED5" w:rsidR="007661EF" w:rsidRPr="00BE217D" w:rsidRDefault="007661EF" w:rsidP="00BE217D">
                      <w:pPr>
                        <w:jc w:val="center"/>
                        <w:rPr>
                          <w:rFonts w:asciiTheme="minorBidi" w:hAnsiTheme="minorBidi" w:cstheme="minorBidi"/>
                          <w:b/>
                          <w:bCs/>
                          <w:sz w:val="24"/>
                          <w:szCs w:val="24"/>
                        </w:rPr>
                      </w:pPr>
                      <w:r w:rsidRPr="00BE217D">
                        <w:rPr>
                          <w:rFonts w:asciiTheme="minorBidi" w:hAnsiTheme="minorBidi" w:cstheme="minorBidi"/>
                          <w:b/>
                          <w:bCs/>
                          <w:sz w:val="24"/>
                          <w:szCs w:val="24"/>
                        </w:rPr>
                        <w:t>Exit Prohibited</w:t>
                      </w:r>
                    </w:p>
                  </w:txbxContent>
                </v:textbox>
                <w10:wrap type="square" anchorx="margin"/>
              </v:shape>
            </w:pict>
          </mc:Fallback>
        </mc:AlternateContent>
      </w:r>
      <w:r w:rsidR="00124C1F">
        <w:rPr>
          <w:noProof/>
          <w:lang w:eastAsia="en-US"/>
        </w:rPr>
        <mc:AlternateContent>
          <mc:Choice Requires="wps">
            <w:drawing>
              <wp:anchor distT="45720" distB="45720" distL="114300" distR="114300" simplePos="0" relativeHeight="251668480" behindDoc="0" locked="0" layoutInCell="1" allowOverlap="1" wp14:anchorId="326A9D66" wp14:editId="72B26D9D">
                <wp:simplePos x="0" y="0"/>
                <wp:positionH relativeFrom="margin">
                  <wp:align>center</wp:align>
                </wp:positionH>
                <wp:positionV relativeFrom="paragraph">
                  <wp:posOffset>2024380</wp:posOffset>
                </wp:positionV>
                <wp:extent cx="3333750" cy="1404620"/>
                <wp:effectExtent l="0" t="0" r="19050" b="24130"/>
                <wp:wrapSquare wrapText="bothSides"/>
                <wp:docPr id="11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0" cy="1404620"/>
                        </a:xfrm>
                        <a:prstGeom prst="rect">
                          <a:avLst/>
                        </a:prstGeom>
                        <a:solidFill>
                          <a:srgbClr val="FFFFFF"/>
                        </a:solidFill>
                        <a:ln w="9525">
                          <a:solidFill>
                            <a:srgbClr val="000000"/>
                          </a:solidFill>
                          <a:miter lim="800000"/>
                          <a:headEnd/>
                          <a:tailEnd/>
                        </a:ln>
                      </wps:spPr>
                      <wps:txbx>
                        <w:txbxContent>
                          <w:p w14:paraId="0242F27E" w14:textId="3005A0A8" w:rsidR="007661E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Operator Verification (COW)</w:t>
                            </w:r>
                          </w:p>
                          <w:p w14:paraId="5D5D85EB" w14:textId="65243D65" w:rsidR="007661EF" w:rsidRPr="00124C1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 xml:space="preserve"> of Vehicle Status via Driver’s Ticket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26A9D66" id="_x0000_s1298" type="#_x0000_t202" style="position:absolute;left:0;text-align:left;margin-left:0;margin-top:159.4pt;width:262.5pt;height:110.6pt;z-index:251668480;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">
                <v:textbox style="mso-fit-shape-to-text:t">
                  <w:txbxContent>
                    <w:p w14:paraId="0242F27E" w14:textId="3005A0A8" w:rsidR="007661E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Operator Verification (COW)</w:t>
                      </w:r>
                    </w:p>
                    <w:p w14:paraId="5D5D85EB" w14:textId="65243D65" w:rsidR="007661EF" w:rsidRPr="00124C1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 xml:space="preserve"> of Vehicle Status via Driver’s Ticket</w:t>
                      </w:r>
                    </w:p>
                  </w:txbxContent>
                </v:textbox>
                <w10:wrap type="square" anchorx="margin"/>
              </v:shape>
            </w:pict>
          </mc:Fallback>
        </mc:AlternateContent>
      </w:r>
      <w:r w:rsidR="00124C1F">
        <w:rPr>
          <w:noProof/>
          <w:lang w:eastAsia="en-US"/>
        </w:rPr>
        <mc:AlternateContent>
          <mc:Choice Requires="wps">
            <w:drawing>
              <wp:anchor distT="45720" distB="45720" distL="114300" distR="114300" simplePos="0" relativeHeight="251672576" behindDoc="0" locked="0" layoutInCell="1" allowOverlap="1" wp14:anchorId="404C3D57" wp14:editId="133F6FDE">
                <wp:simplePos x="0" y="0"/>
                <wp:positionH relativeFrom="margin">
                  <wp:posOffset>3128645</wp:posOffset>
                </wp:positionH>
                <wp:positionV relativeFrom="paragraph">
                  <wp:posOffset>1553210</wp:posOffset>
                </wp:positionV>
                <wp:extent cx="514985" cy="1404620"/>
                <wp:effectExtent l="0" t="0" r="0" b="8890"/>
                <wp:wrapSquare wrapText="bothSides"/>
                <wp:docPr id="11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4985" cy="1404620"/>
                        </a:xfrm>
                        <a:prstGeom prst="rect">
                          <a:avLst/>
                        </a:prstGeom>
                        <a:solidFill>
                          <a:srgbClr val="FFFFFF"/>
                        </a:solidFill>
                        <a:ln w="9525">
                          <a:noFill/>
                          <a:miter lim="800000"/>
                          <a:headEnd/>
                          <a:tailEnd/>
                        </a:ln>
                      </wps:spPr>
                      <wps:txbx>
                        <w:txbxContent>
                          <w:p w14:paraId="3CFFFE2D" w14:textId="6E8861BB" w:rsidR="007661EF" w:rsidRPr="00BE217D" w:rsidRDefault="007661EF" w:rsidP="00124C1F">
                            <w:pPr>
                              <w:jc w:val="center"/>
                              <w:rPr>
                                <w:rFonts w:asciiTheme="minorBidi" w:hAnsiTheme="minorBidi" w:cstheme="minorBidi"/>
                                <w:b/>
                                <w:bCs/>
                                <w:sz w:val="24"/>
                                <w:szCs w:val="24"/>
                              </w:rPr>
                            </w:pPr>
                            <w:r w:rsidRPr="00BE217D">
                              <w:rPr>
                                <w:rFonts w:asciiTheme="minorBidi" w:hAnsiTheme="minorBidi" w:cstheme="minorBidi"/>
                                <w:b/>
                                <w:bCs/>
                                <w:sz w:val="24"/>
                                <w:szCs w:val="24"/>
                              </w:rPr>
                              <w:t>No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04C3D57" id="_x0000_s1299" type="#_x0000_t202" style="position:absolute;left:0;text-align:left;margin-left:246.35pt;margin-top:122.3pt;width:40.55pt;height:110.6pt;z-index:251672576;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" stroked="f">
                <v:textbox style="mso-fit-shape-to-text:t">
                  <w:txbxContent>
                    <w:p w14:paraId="3CFFFE2D" w14:textId="6E8861BB" w:rsidR="007661EF" w:rsidRPr="00BE217D" w:rsidRDefault="007661EF" w:rsidP="00124C1F">
                      <w:pPr>
                        <w:jc w:val="center"/>
                        <w:rPr>
                          <w:rFonts w:asciiTheme="minorBidi" w:hAnsiTheme="minorBidi" w:cstheme="minorBidi"/>
                          <w:b/>
                          <w:bCs/>
                          <w:sz w:val="24"/>
                          <w:szCs w:val="24"/>
                        </w:rPr>
                      </w:pPr>
                      <w:r w:rsidRPr="00BE217D">
                        <w:rPr>
                          <w:rFonts w:asciiTheme="minorBidi" w:hAnsiTheme="minorBidi" w:cstheme="minorBidi"/>
                          <w:b/>
                          <w:bCs/>
                          <w:sz w:val="24"/>
                          <w:szCs w:val="24"/>
                        </w:rPr>
                        <w:t>No</w:t>
                      </w:r>
                    </w:p>
                  </w:txbxContent>
                </v:textbox>
                <w10:wrap type="square" anchorx="margin"/>
              </v:shape>
            </w:pict>
          </mc:Fallback>
        </mc:AlternateContent>
      </w:r>
      <w:r w:rsidR="00124C1F">
        <w:rPr>
          <w:noProof/>
          <w:lang w:eastAsia="en-US"/>
        </w:rPr>
        <mc:AlternateContent>
          <mc:Choice Requires="wps">
            <w:drawing>
              <wp:anchor distT="0" distB="0" distL="114300" distR="114300" simplePos="0" relativeHeight="251666432" behindDoc="0" locked="0" layoutInCell="1" allowOverlap="1" wp14:anchorId="493E0DCB" wp14:editId="2E6729F3">
                <wp:simplePos x="0" y="0"/>
                <wp:positionH relativeFrom="margin">
                  <wp:align>center</wp:align>
                </wp:positionH>
                <wp:positionV relativeFrom="paragraph">
                  <wp:posOffset>648335</wp:posOffset>
                </wp:positionV>
                <wp:extent cx="0" cy="295275"/>
                <wp:effectExtent l="95250" t="0" r="57150" b="47625"/>
                <wp:wrapNone/>
                <wp:docPr id="1127" name="Straight Arrow Connector 1127"/>
                <wp:cNvGraphicFramePr/>
                <a:graphic xmlns:a="http://schemas.openxmlformats.org/drawingml/2006/main">
                  <a:graphicData uri="http://schemas.microsoft.com/office/word/2010/wordprocessingShape">
                    <wps:wsp>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B932B9A" id="Straight Arrow Connector 1127" o:spid="_x0000_s1026" type="#_x0000_t32" style="position:absolute;margin-left:0;margin-top:51.05pt;width:0;height:23.25pt;z-index:251666432;visibility:visible;mso-wrap-style:square;mso-wrap-distance-left:9pt;mso-wrap-distance-top:0;mso-wrap-distance-right:9pt;mso-wrap-distance-bottom:0;mso-position-horizontal:center;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" strokecolor="black [3213]" strokeweight="2.5pt">
                <v:stroke endarrow="block"/>
                <w10:wrap anchorx="margin"/>
              </v:shape>
            </w:pict>
          </mc:Fallback>
        </mc:AlternateContent>
      </w:r>
      <w:r w:rsidR="00124C1F">
        <w:rPr>
          <w:noProof/>
          <w:lang w:eastAsia="en-US"/>
        </w:rPr>
        <mc:AlternateContent>
          <mc:Choice Requires="wps">
            <w:drawing>
              <wp:anchor distT="0" distB="0" distL="114300" distR="114300" simplePos="0" relativeHeight="251670528" behindDoc="0" locked="0" layoutInCell="1" allowOverlap="1" wp14:anchorId="02FBEF05" wp14:editId="771A3793">
                <wp:simplePos x="0" y="0"/>
                <wp:positionH relativeFrom="margin">
                  <wp:align>center</wp:align>
                </wp:positionH>
                <wp:positionV relativeFrom="paragraph">
                  <wp:posOffset>1570355</wp:posOffset>
                </wp:positionV>
                <wp:extent cx="0" cy="295275"/>
                <wp:effectExtent l="95250" t="0" r="57150" b="47625"/>
                <wp:wrapNone/>
                <wp:docPr id="1129" name="Straight Arrow Connector 1129"/>
                <wp:cNvGraphicFramePr/>
                <a:graphic xmlns:a="http://schemas.openxmlformats.org/drawingml/2006/main">
                  <a:graphicData uri="http://schemas.microsoft.com/office/word/2010/wordprocessingShape">
                    <wps:wsp>
                      <wps:cNvCnPr/>
                      <wps:spPr>
                        <a:xfrm>
                          <a:off x="0" y="0"/>
                          <a:ext cx="0" cy="295275"/>
                        </a:xfrm>
                        <a:prstGeom prst="straightConnector1">
                          <a:avLst/>
                        </a:prstGeom>
                        <a:ln w="31750">
                          <a:solidFill>
                            <a:schemeClr val="tx1"/>
                          </a:solidFill>
                          <a:prstDash val="solid"/>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0EBFF05" id="Straight Arrow Connector 1129" o:spid="_x0000_s1026" type="#_x0000_t32" style="position:absolute;margin-left:0;margin-top:123.65pt;width:0;height:23.2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" strokecolor="black [3213]" strokeweight="2.5pt">
                <v:stroke endarrow="block"/>
                <w10:wrap anchorx="margin"/>
              </v:shape>
            </w:pict>
          </mc:Fallback>
        </mc:AlternateContent>
      </w:r>
      <w:r w:rsidR="00124C1F">
        <w:rPr>
          <w:noProof/>
          <w:lang w:eastAsia="en-US"/>
        </w:rPr>
        <mc:AlternateContent>
          <mc:Choice Requires="wps">
            <w:drawing>
              <wp:anchor distT="45720" distB="45720" distL="114300" distR="114300" simplePos="0" relativeHeight="251664384" behindDoc="0" locked="0" layoutInCell="1" allowOverlap="1" wp14:anchorId="786D4E56" wp14:editId="7B9EDC3A">
                <wp:simplePos x="0" y="0"/>
                <wp:positionH relativeFrom="margin">
                  <wp:align>center</wp:align>
                </wp:positionH>
                <wp:positionV relativeFrom="paragraph">
                  <wp:posOffset>1005205</wp:posOffset>
                </wp:positionV>
                <wp:extent cx="2571750" cy="1404620"/>
                <wp:effectExtent l="0" t="0" r="19050" b="19050"/>
                <wp:wrapSquare wrapText="bothSides"/>
                <wp:docPr id="11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1404620"/>
                        </a:xfrm>
                        <a:prstGeom prst="rect">
                          <a:avLst/>
                        </a:prstGeom>
                        <a:solidFill>
                          <a:srgbClr val="FFFFFF"/>
                        </a:solidFill>
                        <a:ln w="9525">
                          <a:solidFill>
                            <a:srgbClr val="000000"/>
                          </a:solidFill>
                          <a:miter lim="800000"/>
                          <a:headEnd/>
                          <a:tailEnd/>
                        </a:ln>
                      </wps:spPr>
                      <wps:txbx>
                        <w:txbxContent>
                          <w:p w14:paraId="4985EC41" w14:textId="37F9C0B1" w:rsidR="007661E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 xml:space="preserve">Automatic Verification </w:t>
                            </w:r>
                          </w:p>
                          <w:p w14:paraId="03621A99" w14:textId="7FA48DA3" w:rsidR="007661EF" w:rsidRPr="00124C1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(VR) of Vehicle ID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86D4E56" id="_x0000_s1300" type="#_x0000_t202" style="position:absolute;left:0;text-align:left;margin-left:0;margin-top:79.15pt;width:202.5pt;height:110.6pt;z-index:251664384;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">
                <v:textbox style="mso-fit-shape-to-text:t">
                  <w:txbxContent>
                    <w:p w14:paraId="4985EC41" w14:textId="37F9C0B1" w:rsidR="007661E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 xml:space="preserve">Automatic Verification </w:t>
                      </w:r>
                    </w:p>
                    <w:p w14:paraId="03621A99" w14:textId="7FA48DA3" w:rsidR="007661EF" w:rsidRPr="00124C1F" w:rsidRDefault="007661EF" w:rsidP="00124C1F">
                      <w:pPr>
                        <w:jc w:val="center"/>
                        <w:rPr>
                          <w:rFonts w:asciiTheme="minorBidi" w:hAnsiTheme="minorBidi" w:cstheme="minorBidi"/>
                          <w:b/>
                          <w:bCs/>
                          <w:sz w:val="28"/>
                          <w:szCs w:val="28"/>
                        </w:rPr>
                      </w:pPr>
                      <w:r>
                        <w:rPr>
                          <w:rFonts w:asciiTheme="minorBidi" w:hAnsiTheme="minorBidi" w:cstheme="minorBidi"/>
                          <w:b/>
                          <w:bCs/>
                          <w:sz w:val="28"/>
                          <w:szCs w:val="28"/>
                        </w:rPr>
                        <w:t>(VR) of Vehicle ID</w:t>
                      </w:r>
                    </w:p>
                  </w:txbxContent>
                </v:textbox>
                <w10:wrap type="square" anchorx="margin"/>
              </v:shape>
            </w:pict>
          </mc:Fallback>
        </mc:AlternateContent>
      </w:r>
      <w:r w:rsidR="00124C1F">
        <w:rPr>
          <w:noProof/>
          <w:lang w:eastAsia="en-US"/>
        </w:rPr>
        <mc:AlternateContent>
          <mc:Choice Requires="wps">
            <w:drawing>
              <wp:anchor distT="45720" distB="45720" distL="114300" distR="114300" simplePos="0" relativeHeight="251661312" behindDoc="0" locked="0" layoutInCell="1" allowOverlap="1" wp14:anchorId="7C81C4FB" wp14:editId="753BEA9C">
                <wp:simplePos x="0" y="0"/>
                <wp:positionH relativeFrom="margin">
                  <wp:align>center</wp:align>
                </wp:positionH>
                <wp:positionV relativeFrom="paragraph">
                  <wp:posOffset>319405</wp:posOffset>
                </wp:positionV>
                <wp:extent cx="2571750" cy="1404620"/>
                <wp:effectExtent l="0" t="0" r="19050" b="19050"/>
                <wp:wrapSquare wrapText="bothSides"/>
                <wp:docPr id="1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0" cy="1404620"/>
                        </a:xfrm>
                        <a:prstGeom prst="rect">
                          <a:avLst/>
                        </a:prstGeom>
                        <a:solidFill>
                          <a:srgbClr val="FFFFFF"/>
                        </a:solidFill>
                        <a:ln w="9525">
                          <a:solidFill>
                            <a:srgbClr val="000000"/>
                          </a:solidFill>
                          <a:miter lim="800000"/>
                          <a:headEnd/>
                          <a:tailEnd/>
                        </a:ln>
                      </wps:spPr>
                      <wps:txbx>
                        <w:txbxContent>
                          <w:p w14:paraId="6AE4A9A9" w14:textId="63BCA089" w:rsidR="007661EF" w:rsidRPr="00124C1F" w:rsidRDefault="007661EF" w:rsidP="00124C1F">
                            <w:pPr>
                              <w:jc w:val="center"/>
                              <w:rPr>
                                <w:rFonts w:asciiTheme="minorBidi" w:hAnsiTheme="minorBidi" w:cstheme="minorBidi"/>
                                <w:b/>
                                <w:bCs/>
                                <w:sz w:val="28"/>
                                <w:szCs w:val="28"/>
                              </w:rPr>
                            </w:pPr>
                            <w:r w:rsidRPr="00124C1F">
                              <w:rPr>
                                <w:rFonts w:asciiTheme="minorBidi" w:hAnsiTheme="minorBidi" w:cstheme="minorBidi"/>
                                <w:b/>
                                <w:bCs/>
                                <w:sz w:val="28"/>
                                <w:szCs w:val="28"/>
                              </w:rPr>
                              <w:t>Approaching Exit Gates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C81C4FB" id="_x0000_s1301" type="#_x0000_t202" style="position:absolute;left:0;text-align:left;margin-left:0;margin-top:25.15pt;width:202.5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">
                <v:textbox style="mso-fit-shape-to-text:t">
                  <w:txbxContent>
                    <w:p w14:paraId="6AE4A9A9" w14:textId="63BCA089" w:rsidR="007661EF" w:rsidRPr="00124C1F" w:rsidRDefault="007661EF" w:rsidP="00124C1F">
                      <w:pPr>
                        <w:jc w:val="center"/>
                        <w:rPr>
                          <w:rFonts w:asciiTheme="minorBidi" w:hAnsiTheme="minorBidi" w:cstheme="minorBidi"/>
                          <w:b/>
                          <w:bCs/>
                          <w:sz w:val="28"/>
                          <w:szCs w:val="28"/>
                        </w:rPr>
                      </w:pPr>
                      <w:r w:rsidRPr="00124C1F">
                        <w:rPr>
                          <w:rFonts w:asciiTheme="minorBidi" w:hAnsiTheme="minorBidi" w:cstheme="minorBidi"/>
                          <w:b/>
                          <w:bCs/>
                          <w:sz w:val="28"/>
                          <w:szCs w:val="28"/>
                        </w:rPr>
                        <w:t>Approaching Exit Gates</w:t>
                      </w:r>
                    </w:p>
                  </w:txbxContent>
                </v:textbox>
                <w10:wrap type="square" anchorx="margin"/>
              </v:shape>
            </w:pict>
          </mc:Fallback>
        </mc:AlternateContent>
      </w:r>
    </w:p>
    <w:sectPr w:rsidR="00124C1F" w:rsidSect="00EB5FA8">
      <w:headerReference w:type="even" r:id="rId13"/>
      <w:footerReference w:type="even" r:id="rId14"/>
      <w:footerReference w:type="default" r:id="rId15"/>
      <w:headerReference w:type="first" r:id="rId16"/>
      <w:footerReference w:type="first" r:id="rId17"/>
      <w:endnotePr>
        <w:numFmt w:val="lowerLetter"/>
      </w:endnotePr>
      <w:pgSz w:w="11907" w:h="16840" w:code="9"/>
      <w:pgMar w:top="1418" w:right="851" w:bottom="1134" w:left="1418" w:header="567" w:footer="567" w:gutter="0"/>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6E86BA" w14:textId="77777777" w:rsidR="007661EF" w:rsidRDefault="007661EF">
      <w:r>
        <w:separator/>
      </w:r>
    </w:p>
  </w:endnote>
  <w:endnote w:type="continuationSeparator" w:id="0">
    <w:p w14:paraId="2D43AB1C" w14:textId="77777777" w:rsidR="007661EF" w:rsidRDefault="007661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charset w:val="B1"/>
    <w:family w:val="swiss"/>
    <w:pitch w:val="variable"/>
    <w:sig w:usb0="00000803" w:usb1="00000000" w:usb2="00000000" w:usb3="00000000" w:csb0="00000021" w:csb1="00000000"/>
  </w:font>
  <w:font w:name="Miriam">
    <w:altName w:val="Miriam"/>
    <w:charset w:val="B1"/>
    <w:family w:val="swiss"/>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CC359" w14:textId="77777777" w:rsidR="007661EF" w:rsidRDefault="007661EF">
    <w:pPr>
      <w:pStyle w:val="a5"/>
      <w:framePr w:wrap="around" w:vAnchor="text" w:hAnchor="margin" w:xAlign="center" w:y="1"/>
      <w:rPr>
        <w:rStyle w:val="a6"/>
        <w:rFonts w:ascii="Arial" w:hAnsi="Arial"/>
      </w:rPr>
    </w:pPr>
    <w:r>
      <w:rPr>
        <w:rStyle w:val="a6"/>
        <w:rFonts w:ascii="Arial" w:hAnsi="Arial"/>
      </w:rPr>
      <w:fldChar w:fldCharType="begin"/>
    </w:r>
    <w:r>
      <w:rPr>
        <w:rStyle w:val="a6"/>
        <w:rFonts w:ascii="Arial" w:hAnsi="Arial"/>
      </w:rPr>
      <w:instrText xml:space="preserve">PAGE  </w:instrText>
    </w:r>
    <w:r>
      <w:rPr>
        <w:rStyle w:val="a6"/>
        <w:rFonts w:ascii="Arial" w:hAnsi="Arial"/>
      </w:rPr>
      <w:fldChar w:fldCharType="separate"/>
    </w:r>
    <w:r>
      <w:rPr>
        <w:rStyle w:val="a6"/>
        <w:rFonts w:ascii="Arial" w:hAnsi="Arial"/>
      </w:rPr>
      <w:t>1</w:t>
    </w:r>
    <w:r>
      <w:rPr>
        <w:rStyle w:val="a6"/>
        <w:rFonts w:ascii="Arial" w:hAnsi="Arial"/>
      </w:rPr>
      <w:fldChar w:fldCharType="end"/>
    </w:r>
  </w:p>
  <w:p w14:paraId="377EFA5C" w14:textId="77777777" w:rsidR="007661EF" w:rsidRDefault="007661EF">
    <w:pPr>
      <w:pStyle w:val="a5"/>
      <w:rPr>
        <w:rFonts w:ascii="Arial" w:hAnsi="Arial"/>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A7EF1E" w14:textId="196A0863" w:rsidR="007661EF" w:rsidRDefault="007661EF" w:rsidP="00F536EE">
    <w:pPr>
      <w:pStyle w:val="a5"/>
      <w:tabs>
        <w:tab w:val="clear" w:pos="4153"/>
        <w:tab w:val="clear" w:pos="8306"/>
        <w:tab w:val="center" w:pos="4820"/>
        <w:tab w:val="right" w:pos="9639"/>
      </w:tabs>
      <w:bidi w:val="0"/>
      <w:rPr>
        <w:rFonts w:ascii="Arial" w:hAnsi="Arial" w:cs="Arial"/>
      </w:rPr>
    </w:pPr>
    <w:r>
      <w:rPr>
        <w:rFonts w:ascii="Arial" w:hAnsi="Arial" w:cs="Arial"/>
      </w:rPr>
      <w:t>SOW Haifa port</w:t>
    </w:r>
  </w:p>
  <w:p w14:paraId="6E8D2CC9" w14:textId="6182701A" w:rsidR="007661EF" w:rsidRDefault="007661EF" w:rsidP="00145923">
    <w:pPr>
      <w:pStyle w:val="a5"/>
      <w:tabs>
        <w:tab w:val="clear" w:pos="4153"/>
        <w:tab w:val="clear" w:pos="8306"/>
        <w:tab w:val="center" w:pos="4820"/>
        <w:tab w:val="right" w:pos="9639"/>
      </w:tabs>
      <w:bidi w:val="0"/>
      <w:rPr>
        <w:rFonts w:ascii="Arial" w:hAnsi="Arial" w:cs="Arial"/>
        <w:rtl/>
      </w:rPr>
    </w:pPr>
    <w:r>
      <w:rPr>
        <w:rFonts w:ascii="Arial" w:hAnsi="Arial" w:cs="Arial"/>
      </w:rPr>
      <w:t>Section 3_Procedure</w:t>
    </w:r>
    <w:r>
      <w:rPr>
        <w:rFonts w:ascii="Arial" w:hAnsi="Arial" w:cs="Arial"/>
      </w:rPr>
      <w:tab/>
      <w:t>3-</w:t>
    </w:r>
    <w:r>
      <w:rPr>
        <w:rStyle w:val="a6"/>
        <w:rFonts w:ascii="Arial" w:hAnsi="Arial" w:cs="Arial"/>
      </w:rPr>
      <w:fldChar w:fldCharType="begin"/>
    </w:r>
    <w:r>
      <w:rPr>
        <w:rStyle w:val="a6"/>
        <w:rFonts w:ascii="Arial" w:hAnsi="Arial" w:cs="Arial"/>
      </w:rPr>
      <w:instrText xml:space="preserve"> PAGE </w:instrText>
    </w:r>
    <w:r>
      <w:rPr>
        <w:rStyle w:val="a6"/>
        <w:rFonts w:ascii="Arial" w:hAnsi="Arial" w:cs="Arial"/>
      </w:rPr>
      <w:fldChar w:fldCharType="separate"/>
    </w:r>
    <w:r>
      <w:rPr>
        <w:rStyle w:val="a6"/>
        <w:rFonts w:ascii="Arial" w:hAnsi="Arial" w:cs="Arial"/>
        <w:noProof/>
      </w:rPr>
      <w:t>23</w:t>
    </w:r>
    <w:r>
      <w:rPr>
        <w:rStyle w:val="a6"/>
        <w:rFonts w:ascii="Arial" w:hAnsi="Arial" w:cs="Arial"/>
      </w:rPr>
      <w:fldChar w:fldCharType="end"/>
    </w:r>
    <w:r>
      <w:rPr>
        <w:rStyle w:val="a6"/>
        <w:rFonts w:ascii="Arial" w:hAnsi="Arial" w:cs="Arial"/>
      </w:rPr>
      <w:tab/>
    </w:r>
    <w:r w:rsidR="0089443B">
      <w:rPr>
        <w:rStyle w:val="a6"/>
        <w:rFonts w:ascii="Arial" w:hAnsi="Arial" w:cs="Arial" w:hint="cs"/>
        <w:rtl/>
      </w:rPr>
      <w:t>10.9.2019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19D62B" w14:textId="77777777" w:rsidR="007661EF" w:rsidRDefault="007661EF" w:rsidP="00F536EE">
    <w:pPr>
      <w:pStyle w:val="a5"/>
      <w:tabs>
        <w:tab w:val="clear" w:pos="4153"/>
        <w:tab w:val="clear" w:pos="8306"/>
        <w:tab w:val="center" w:pos="4820"/>
        <w:tab w:val="right" w:pos="9356"/>
      </w:tabs>
      <w:bidi w:val="0"/>
      <w:rPr>
        <w:rFonts w:ascii="Arial" w:hAnsi="Arial" w:cs="Arial"/>
      </w:rPr>
    </w:pPr>
    <w:r>
      <w:rPr>
        <w:rFonts w:ascii="Arial" w:hAnsi="Arial" w:cs="Arial"/>
      </w:rPr>
      <w:t>Jordan River SOW</w:t>
    </w:r>
  </w:p>
  <w:p w14:paraId="0F39E7AC" w14:textId="77777777" w:rsidR="007661EF" w:rsidRDefault="007661EF" w:rsidP="00180572">
    <w:pPr>
      <w:pStyle w:val="a5"/>
      <w:tabs>
        <w:tab w:val="clear" w:pos="4153"/>
        <w:tab w:val="clear" w:pos="8306"/>
        <w:tab w:val="center" w:pos="4820"/>
        <w:tab w:val="right" w:pos="9356"/>
      </w:tabs>
      <w:bidi w:val="0"/>
      <w:rPr>
        <w:rFonts w:ascii="Arial" w:hAnsi="Arial" w:cs="Arial"/>
        <w:rtl/>
      </w:rPr>
    </w:pPr>
    <w:r>
      <w:rPr>
        <w:rFonts w:ascii="Arial" w:hAnsi="Arial" w:cs="Arial"/>
      </w:rPr>
      <w:t>Section3.doc</w:t>
    </w:r>
    <w:r>
      <w:rPr>
        <w:rFonts w:ascii="Arial" w:hAnsi="Arial" w:cs="Arial"/>
      </w:rPr>
      <w:tab/>
      <w:t>3-</w:t>
    </w:r>
    <w:r>
      <w:rPr>
        <w:rStyle w:val="a6"/>
        <w:rFonts w:ascii="Arial" w:hAnsi="Arial" w:cs="Arial"/>
      </w:rPr>
      <w:fldChar w:fldCharType="begin"/>
    </w:r>
    <w:r>
      <w:rPr>
        <w:rStyle w:val="a6"/>
        <w:rFonts w:ascii="Arial" w:hAnsi="Arial" w:cs="Arial"/>
      </w:rPr>
      <w:instrText xml:space="preserve"> PAGE </w:instrText>
    </w:r>
    <w:r>
      <w:rPr>
        <w:rStyle w:val="a6"/>
        <w:rFonts w:ascii="Arial" w:hAnsi="Arial" w:cs="Arial"/>
      </w:rPr>
      <w:fldChar w:fldCharType="separate"/>
    </w:r>
    <w:r>
      <w:rPr>
        <w:rStyle w:val="a6"/>
        <w:rFonts w:ascii="Arial" w:hAnsi="Arial" w:cs="Arial"/>
        <w:noProof/>
      </w:rPr>
      <w:t>1</w:t>
    </w:r>
    <w:r>
      <w:rPr>
        <w:rStyle w:val="a6"/>
        <w:rFonts w:ascii="Arial" w:hAnsi="Arial" w:cs="Arial"/>
      </w:rPr>
      <w:fldChar w:fldCharType="end"/>
    </w:r>
    <w:r>
      <w:rPr>
        <w:rStyle w:val="a6"/>
        <w:rFonts w:ascii="Arial" w:hAnsi="Arial" w:cs="Arial"/>
      </w:rPr>
      <w:tab/>
      <w:t xml:space="preserve">           2013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78B071" w14:textId="77777777" w:rsidR="007661EF" w:rsidRDefault="007661EF">
      <w:r>
        <w:separator/>
      </w:r>
    </w:p>
  </w:footnote>
  <w:footnote w:type="continuationSeparator" w:id="0">
    <w:p w14:paraId="6B31CB30" w14:textId="77777777" w:rsidR="007661EF" w:rsidRDefault="007661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0D1EFC" w14:textId="77777777" w:rsidR="007661EF" w:rsidRDefault="007661EF">
    <w:pPr>
      <w:pStyle w:val="a7"/>
      <w:framePr w:wrap="around" w:vAnchor="text" w:hAnchor="margin" w:xAlign="center" w:y="1"/>
      <w:rPr>
        <w:rStyle w:val="a6"/>
        <w:rFonts w:ascii="Arial" w:hAnsi="Arial"/>
      </w:rPr>
    </w:pPr>
    <w:r>
      <w:rPr>
        <w:rStyle w:val="a6"/>
        <w:rFonts w:ascii="Arial" w:hAnsi="Arial"/>
      </w:rPr>
      <w:fldChar w:fldCharType="begin"/>
    </w:r>
    <w:r>
      <w:rPr>
        <w:rStyle w:val="a6"/>
        <w:rFonts w:ascii="Arial" w:hAnsi="Arial"/>
      </w:rPr>
      <w:instrText xml:space="preserve">PAGE  </w:instrText>
    </w:r>
    <w:r>
      <w:rPr>
        <w:rStyle w:val="a6"/>
        <w:rFonts w:ascii="Arial" w:hAnsi="Arial"/>
      </w:rPr>
      <w:fldChar w:fldCharType="separate"/>
    </w:r>
    <w:r>
      <w:rPr>
        <w:rStyle w:val="a6"/>
        <w:rFonts w:ascii="Arial" w:hAnsi="Arial"/>
      </w:rPr>
      <w:t>1</w:t>
    </w:r>
    <w:r>
      <w:rPr>
        <w:rStyle w:val="a6"/>
        <w:rFonts w:ascii="Arial" w:hAnsi="Arial"/>
      </w:rPr>
      <w:fldChar w:fldCharType="end"/>
    </w:r>
  </w:p>
  <w:p w14:paraId="486A73CD" w14:textId="77777777" w:rsidR="007661EF" w:rsidRDefault="007661EF">
    <w:pPr>
      <w:pStyle w:val="a7"/>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D337BD" w14:textId="77777777" w:rsidR="007661EF" w:rsidRDefault="007661EF">
    <w:pPr>
      <w:pStyle w:val="a7"/>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13530434"/>
    <w:multiLevelType w:val="hybridMultilevel"/>
    <w:tmpl w:val="E3B0821A"/>
    <w:lvl w:ilvl="0" w:tplc="04090001">
      <w:start w:val="1"/>
      <w:numFmt w:val="bullet"/>
      <w:lvlText w:val=""/>
      <w:lvlJc w:val="left"/>
      <w:pPr>
        <w:tabs>
          <w:tab w:val="num" w:pos="1634"/>
        </w:tabs>
        <w:ind w:left="1634" w:hanging="360"/>
      </w:pPr>
      <w:rPr>
        <w:rFonts w:ascii="Symbol" w:hAnsi="Symbol" w:hint="default"/>
      </w:rPr>
    </w:lvl>
    <w:lvl w:ilvl="1" w:tplc="04090003" w:tentative="1">
      <w:start w:val="1"/>
      <w:numFmt w:val="bullet"/>
      <w:lvlText w:val="o"/>
      <w:lvlJc w:val="left"/>
      <w:pPr>
        <w:tabs>
          <w:tab w:val="num" w:pos="2354"/>
        </w:tabs>
        <w:ind w:left="2354" w:hanging="360"/>
      </w:pPr>
      <w:rPr>
        <w:rFonts w:ascii="Courier New" w:hAnsi="Courier New" w:cs="Courier New" w:hint="default"/>
      </w:rPr>
    </w:lvl>
    <w:lvl w:ilvl="2" w:tplc="04090005" w:tentative="1">
      <w:start w:val="1"/>
      <w:numFmt w:val="bullet"/>
      <w:lvlText w:val=""/>
      <w:lvlJc w:val="left"/>
      <w:pPr>
        <w:tabs>
          <w:tab w:val="num" w:pos="3074"/>
        </w:tabs>
        <w:ind w:left="3074" w:hanging="360"/>
      </w:pPr>
      <w:rPr>
        <w:rFonts w:ascii="Wingdings" w:hAnsi="Wingdings" w:hint="default"/>
      </w:rPr>
    </w:lvl>
    <w:lvl w:ilvl="3" w:tplc="04090001" w:tentative="1">
      <w:start w:val="1"/>
      <w:numFmt w:val="bullet"/>
      <w:lvlText w:val=""/>
      <w:lvlJc w:val="left"/>
      <w:pPr>
        <w:tabs>
          <w:tab w:val="num" w:pos="3794"/>
        </w:tabs>
        <w:ind w:left="3794" w:hanging="360"/>
      </w:pPr>
      <w:rPr>
        <w:rFonts w:ascii="Symbol" w:hAnsi="Symbol" w:hint="default"/>
      </w:rPr>
    </w:lvl>
    <w:lvl w:ilvl="4" w:tplc="04090003" w:tentative="1">
      <w:start w:val="1"/>
      <w:numFmt w:val="bullet"/>
      <w:lvlText w:val="o"/>
      <w:lvlJc w:val="left"/>
      <w:pPr>
        <w:tabs>
          <w:tab w:val="num" w:pos="4514"/>
        </w:tabs>
        <w:ind w:left="4514" w:hanging="360"/>
      </w:pPr>
      <w:rPr>
        <w:rFonts w:ascii="Courier New" w:hAnsi="Courier New" w:cs="Courier New" w:hint="default"/>
      </w:rPr>
    </w:lvl>
    <w:lvl w:ilvl="5" w:tplc="04090005" w:tentative="1">
      <w:start w:val="1"/>
      <w:numFmt w:val="bullet"/>
      <w:lvlText w:val=""/>
      <w:lvlJc w:val="left"/>
      <w:pPr>
        <w:tabs>
          <w:tab w:val="num" w:pos="5234"/>
        </w:tabs>
        <w:ind w:left="5234" w:hanging="360"/>
      </w:pPr>
      <w:rPr>
        <w:rFonts w:ascii="Wingdings" w:hAnsi="Wingdings" w:hint="default"/>
      </w:rPr>
    </w:lvl>
    <w:lvl w:ilvl="6" w:tplc="04090001" w:tentative="1">
      <w:start w:val="1"/>
      <w:numFmt w:val="bullet"/>
      <w:lvlText w:val=""/>
      <w:lvlJc w:val="left"/>
      <w:pPr>
        <w:tabs>
          <w:tab w:val="num" w:pos="5954"/>
        </w:tabs>
        <w:ind w:left="5954" w:hanging="360"/>
      </w:pPr>
      <w:rPr>
        <w:rFonts w:ascii="Symbol" w:hAnsi="Symbol" w:hint="default"/>
      </w:rPr>
    </w:lvl>
    <w:lvl w:ilvl="7" w:tplc="04090003" w:tentative="1">
      <w:start w:val="1"/>
      <w:numFmt w:val="bullet"/>
      <w:lvlText w:val="o"/>
      <w:lvlJc w:val="left"/>
      <w:pPr>
        <w:tabs>
          <w:tab w:val="num" w:pos="6674"/>
        </w:tabs>
        <w:ind w:left="6674" w:hanging="360"/>
      </w:pPr>
      <w:rPr>
        <w:rFonts w:ascii="Courier New" w:hAnsi="Courier New" w:cs="Courier New" w:hint="default"/>
      </w:rPr>
    </w:lvl>
    <w:lvl w:ilvl="8" w:tplc="04090005" w:tentative="1">
      <w:start w:val="1"/>
      <w:numFmt w:val="bullet"/>
      <w:lvlText w:val=""/>
      <w:lvlJc w:val="left"/>
      <w:pPr>
        <w:tabs>
          <w:tab w:val="num" w:pos="7394"/>
        </w:tabs>
        <w:ind w:left="7394" w:hanging="360"/>
      </w:pPr>
      <w:rPr>
        <w:rFonts w:ascii="Wingdings" w:hAnsi="Wingdings" w:hint="default"/>
      </w:rPr>
    </w:lvl>
  </w:abstractNum>
  <w:abstractNum w:abstractNumId="2" w15:restartNumberingAfterBreak="0">
    <w:nsid w:val="14F11D47"/>
    <w:multiLevelType w:val="hybridMultilevel"/>
    <w:tmpl w:val="F18C18A8"/>
    <w:lvl w:ilvl="0" w:tplc="22BCC930">
      <w:start w:val="1"/>
      <w:numFmt w:val="lowerLetter"/>
      <w:lvlText w:val="%1."/>
      <w:lvlJc w:val="left"/>
      <w:pPr>
        <w:tabs>
          <w:tab w:val="num" w:pos="1211"/>
        </w:tabs>
        <w:ind w:left="1211" w:right="1211" w:hanging="360"/>
      </w:pPr>
      <w:rPr>
        <w:rFonts w:hint="default"/>
      </w:rPr>
    </w:lvl>
    <w:lvl w:ilvl="1" w:tplc="040D0019" w:tentative="1">
      <w:start w:val="1"/>
      <w:numFmt w:val="lowerLetter"/>
      <w:lvlText w:val="%2."/>
      <w:lvlJc w:val="left"/>
      <w:pPr>
        <w:tabs>
          <w:tab w:val="num" w:pos="1931"/>
        </w:tabs>
        <w:ind w:left="1931" w:right="1931" w:hanging="360"/>
      </w:pPr>
    </w:lvl>
    <w:lvl w:ilvl="2" w:tplc="040D001B">
      <w:start w:val="1"/>
      <w:numFmt w:val="lowerRoman"/>
      <w:lvlText w:val="%3."/>
      <w:lvlJc w:val="right"/>
      <w:pPr>
        <w:tabs>
          <w:tab w:val="num" w:pos="2651"/>
        </w:tabs>
        <w:ind w:left="2651" w:right="2651" w:hanging="180"/>
      </w:pPr>
    </w:lvl>
    <w:lvl w:ilvl="3" w:tplc="040D000F" w:tentative="1">
      <w:start w:val="1"/>
      <w:numFmt w:val="decimal"/>
      <w:lvlText w:val="%4."/>
      <w:lvlJc w:val="left"/>
      <w:pPr>
        <w:tabs>
          <w:tab w:val="num" w:pos="3371"/>
        </w:tabs>
        <w:ind w:left="3371" w:right="3371" w:hanging="360"/>
      </w:pPr>
    </w:lvl>
    <w:lvl w:ilvl="4" w:tplc="040D0019" w:tentative="1">
      <w:start w:val="1"/>
      <w:numFmt w:val="lowerLetter"/>
      <w:lvlText w:val="%5."/>
      <w:lvlJc w:val="left"/>
      <w:pPr>
        <w:tabs>
          <w:tab w:val="num" w:pos="4091"/>
        </w:tabs>
        <w:ind w:left="4091" w:right="4091" w:hanging="360"/>
      </w:pPr>
    </w:lvl>
    <w:lvl w:ilvl="5" w:tplc="040D001B" w:tentative="1">
      <w:start w:val="1"/>
      <w:numFmt w:val="lowerRoman"/>
      <w:lvlText w:val="%6."/>
      <w:lvlJc w:val="right"/>
      <w:pPr>
        <w:tabs>
          <w:tab w:val="num" w:pos="4811"/>
        </w:tabs>
        <w:ind w:left="4811" w:right="4811" w:hanging="180"/>
      </w:pPr>
    </w:lvl>
    <w:lvl w:ilvl="6" w:tplc="040D000F" w:tentative="1">
      <w:start w:val="1"/>
      <w:numFmt w:val="decimal"/>
      <w:lvlText w:val="%7."/>
      <w:lvlJc w:val="left"/>
      <w:pPr>
        <w:tabs>
          <w:tab w:val="num" w:pos="5531"/>
        </w:tabs>
        <w:ind w:left="5531" w:right="5531" w:hanging="360"/>
      </w:pPr>
    </w:lvl>
    <w:lvl w:ilvl="7" w:tplc="040D0019" w:tentative="1">
      <w:start w:val="1"/>
      <w:numFmt w:val="lowerLetter"/>
      <w:lvlText w:val="%8."/>
      <w:lvlJc w:val="left"/>
      <w:pPr>
        <w:tabs>
          <w:tab w:val="num" w:pos="6251"/>
        </w:tabs>
        <w:ind w:left="6251" w:right="6251" w:hanging="360"/>
      </w:pPr>
    </w:lvl>
    <w:lvl w:ilvl="8" w:tplc="040D001B" w:tentative="1">
      <w:start w:val="1"/>
      <w:numFmt w:val="lowerRoman"/>
      <w:lvlText w:val="%9."/>
      <w:lvlJc w:val="right"/>
      <w:pPr>
        <w:tabs>
          <w:tab w:val="num" w:pos="6971"/>
        </w:tabs>
        <w:ind w:left="6971" w:right="6971" w:hanging="180"/>
      </w:pPr>
    </w:lvl>
  </w:abstractNum>
  <w:abstractNum w:abstractNumId="3" w15:restartNumberingAfterBreak="0">
    <w:nsid w:val="1FA54532"/>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4" w15:restartNumberingAfterBreak="0">
    <w:nsid w:val="21E5763C"/>
    <w:multiLevelType w:val="multilevel"/>
    <w:tmpl w:val="5DBC6B82"/>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851"/>
        </w:tabs>
        <w:ind w:left="851" w:right="851" w:hanging="851"/>
      </w:pPr>
      <w:rPr>
        <w:rFonts w:cs="Times New Roman" w:hint="default"/>
      </w:rPr>
    </w:lvl>
    <w:lvl w:ilvl="2">
      <w:start w:val="1"/>
      <w:numFmt w:val="decimal"/>
      <w:pStyle w:val="3"/>
      <w:lvlText w:val="%1.%2.%3"/>
      <w:lvlJc w:val="left"/>
      <w:pPr>
        <w:tabs>
          <w:tab w:val="num" w:pos="851"/>
        </w:tabs>
        <w:ind w:left="851" w:right="851" w:hanging="851"/>
      </w:pPr>
      <w:rPr>
        <w:rFonts w:cs="Times New Roman" w:hint="default"/>
      </w:rPr>
    </w:lvl>
    <w:lvl w:ilvl="3">
      <w:start w:val="1"/>
      <w:numFmt w:val="decimal"/>
      <w:pStyle w:val="4"/>
      <w:lvlText w:val="%1.%2.%3.%4"/>
      <w:lvlJc w:val="left"/>
      <w:pPr>
        <w:tabs>
          <w:tab w:val="num" w:pos="1080"/>
        </w:tabs>
        <w:ind w:left="851" w:right="851" w:hanging="851"/>
      </w:pPr>
      <w:rPr>
        <w:rFonts w:cs="Times New Roman" w:hint="default"/>
      </w:rPr>
    </w:lvl>
    <w:lvl w:ilvl="4">
      <w:start w:val="1"/>
      <w:numFmt w:val="decimal"/>
      <w:pStyle w:val="5"/>
      <w:lvlText w:val="%1.%2.%3.%4.%5"/>
      <w:lvlJc w:val="center"/>
      <w:pPr>
        <w:tabs>
          <w:tab w:val="num" w:pos="4122"/>
        </w:tabs>
        <w:ind w:left="3969" w:right="3969" w:hanging="567"/>
      </w:pPr>
      <w:rPr>
        <w:rFonts w:cs="Times New Roman" w:hint="default"/>
      </w:rPr>
    </w:lvl>
    <w:lvl w:ilvl="5">
      <w:start w:val="1"/>
      <w:numFmt w:val="decimal"/>
      <w:pStyle w:val="6"/>
      <w:lvlText w:val="%1.%2.%3.%4.%5.%6"/>
      <w:lvlJc w:val="center"/>
      <w:pPr>
        <w:tabs>
          <w:tab w:val="num" w:pos="5103"/>
        </w:tabs>
        <w:ind w:left="5103" w:right="5103" w:hanging="1134"/>
      </w:pPr>
      <w:rPr>
        <w:rFonts w:cs="Times New Roman" w:hint="default"/>
      </w:rPr>
    </w:lvl>
    <w:lvl w:ilvl="6">
      <w:start w:val="1"/>
      <w:numFmt w:val="hebrew1"/>
      <w:pStyle w:val="7"/>
      <w:lvlText w:val="%7."/>
      <w:lvlJc w:val="center"/>
      <w:pPr>
        <w:tabs>
          <w:tab w:val="num" w:pos="1701"/>
        </w:tabs>
        <w:ind w:left="1701" w:right="1701" w:hanging="567"/>
      </w:pPr>
      <w:rPr>
        <w:rFonts w:cs="David" w:hint="cs"/>
        <w:bCs w:val="0"/>
        <w:iCs w:val="0"/>
        <w:szCs w:val="24"/>
      </w:rPr>
    </w:lvl>
    <w:lvl w:ilvl="7">
      <w:start w:val="1"/>
      <w:numFmt w:val="decimal"/>
      <w:pStyle w:val="8"/>
      <w:lvlText w:val="%8)"/>
      <w:lvlJc w:val="right"/>
      <w:pPr>
        <w:tabs>
          <w:tab w:val="num" w:pos="2268"/>
        </w:tabs>
        <w:ind w:left="2268" w:right="2268" w:hanging="567"/>
      </w:pPr>
      <w:rPr>
        <w:rFonts w:cs="David" w:hint="cs"/>
        <w:bCs w:val="0"/>
        <w:iCs w:val="0"/>
        <w:szCs w:val="24"/>
      </w:rPr>
    </w:lvl>
    <w:lvl w:ilvl="8">
      <w:start w:val="1"/>
      <w:numFmt w:val="hebrew1"/>
      <w:pStyle w:val="9"/>
      <w:lvlText w:val="%9."/>
      <w:lvlJc w:val="right"/>
      <w:pPr>
        <w:tabs>
          <w:tab w:val="num" w:pos="2552"/>
        </w:tabs>
        <w:ind w:left="2552" w:right="2552" w:hanging="567"/>
      </w:pPr>
      <w:rPr>
        <w:rFonts w:cs="David" w:hint="cs"/>
        <w:bCs w:val="0"/>
        <w:iCs w:val="0"/>
        <w:szCs w:val="24"/>
      </w:rPr>
    </w:lvl>
  </w:abstractNum>
  <w:abstractNum w:abstractNumId="5" w15:restartNumberingAfterBreak="0">
    <w:nsid w:val="25B82A35"/>
    <w:multiLevelType w:val="multilevel"/>
    <w:tmpl w:val="EF5A03EC"/>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bullet"/>
      <w:lvlText w:val=""/>
      <w:lvlJc w:val="left"/>
      <w:pPr>
        <w:tabs>
          <w:tab w:val="num" w:pos="360"/>
        </w:tabs>
        <w:ind w:left="360" w:hanging="360"/>
      </w:pPr>
      <w:rPr>
        <w:rFonts w:ascii="Symbol" w:hAnsi="Symbol"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6" w15:restartNumberingAfterBreak="0">
    <w:nsid w:val="29445F50"/>
    <w:multiLevelType w:val="multilevel"/>
    <w:tmpl w:val="7654FFD8"/>
    <w:lvl w:ilvl="0">
      <w:start w:val="1"/>
      <w:numFmt w:val="decimal"/>
      <w:lvlText w:val="%1."/>
      <w:lvlJc w:val="left"/>
      <w:pPr>
        <w:tabs>
          <w:tab w:val="num" w:pos="851"/>
        </w:tabs>
        <w:ind w:left="851" w:right="851" w:hanging="851"/>
      </w:pPr>
      <w:rPr>
        <w:rFonts w:cs="Times New Roman" w:hint="default"/>
      </w:rPr>
    </w:lvl>
    <w:lvl w:ilvl="1">
      <w:start w:val="1"/>
      <w:numFmt w:val="decimal"/>
      <w:lvlText w:val="%1.%2"/>
      <w:lvlJc w:val="left"/>
      <w:pPr>
        <w:tabs>
          <w:tab w:val="num" w:pos="851"/>
        </w:tabs>
        <w:ind w:left="851" w:right="851" w:hanging="851"/>
      </w:pPr>
      <w:rPr>
        <w:rFonts w:cs="Times New Roman" w:hint="default"/>
      </w:rPr>
    </w:lvl>
    <w:lvl w:ilvl="2">
      <w:start w:val="1"/>
      <w:numFmt w:val="lowerLetter"/>
      <w:lvlText w:val="%3."/>
      <w:lvlJc w:val="left"/>
      <w:pPr>
        <w:tabs>
          <w:tab w:val="num" w:pos="420"/>
        </w:tabs>
        <w:ind w:left="420" w:hanging="420"/>
      </w:pPr>
      <w:rPr>
        <w:rFonts w:hint="default"/>
      </w:rPr>
    </w:lvl>
    <w:lvl w:ilvl="3">
      <w:start w:val="1"/>
      <w:numFmt w:val="decimal"/>
      <w:lvlText w:val="%1.%2.%3.%4"/>
      <w:lvlJc w:val="left"/>
      <w:pPr>
        <w:tabs>
          <w:tab w:val="num" w:pos="1080"/>
        </w:tabs>
        <w:ind w:left="851" w:right="851" w:hanging="851"/>
      </w:pPr>
      <w:rPr>
        <w:rFonts w:cs="Times New Roman" w:hint="default"/>
      </w:rPr>
    </w:lvl>
    <w:lvl w:ilvl="4">
      <w:start w:val="1"/>
      <w:numFmt w:val="decimal"/>
      <w:lvlText w:val="%1.%2.%3.%4.%5"/>
      <w:lvlJc w:val="center"/>
      <w:pPr>
        <w:tabs>
          <w:tab w:val="num" w:pos="4122"/>
        </w:tabs>
        <w:ind w:left="3969" w:right="3969" w:hanging="567"/>
      </w:pPr>
      <w:rPr>
        <w:rFonts w:cs="Times New Roman" w:hint="default"/>
      </w:rPr>
    </w:lvl>
    <w:lvl w:ilvl="5">
      <w:start w:val="1"/>
      <w:numFmt w:val="decimal"/>
      <w:lvlText w:val="%1.%2.%3.%4.%5.%6"/>
      <w:lvlJc w:val="center"/>
      <w:pPr>
        <w:tabs>
          <w:tab w:val="num" w:pos="5103"/>
        </w:tabs>
        <w:ind w:left="5103" w:right="5103" w:hanging="1134"/>
      </w:pPr>
      <w:rPr>
        <w:rFonts w:cs="Times New Roman" w:hint="default"/>
      </w:rPr>
    </w:lvl>
    <w:lvl w:ilvl="6">
      <w:start w:val="1"/>
      <w:numFmt w:val="hebrew1"/>
      <w:lvlText w:val="%7."/>
      <w:lvlJc w:val="center"/>
      <w:pPr>
        <w:tabs>
          <w:tab w:val="num" w:pos="1701"/>
        </w:tabs>
        <w:ind w:left="1701" w:right="1701" w:hanging="567"/>
      </w:pPr>
      <w:rPr>
        <w:rFonts w:cs="David" w:hint="cs"/>
        <w:bCs w:val="0"/>
        <w:iCs w:val="0"/>
        <w:szCs w:val="24"/>
      </w:rPr>
    </w:lvl>
    <w:lvl w:ilvl="7">
      <w:start w:val="1"/>
      <w:numFmt w:val="decimal"/>
      <w:lvlText w:val="%8)"/>
      <w:lvlJc w:val="right"/>
      <w:pPr>
        <w:tabs>
          <w:tab w:val="num" w:pos="2268"/>
        </w:tabs>
        <w:ind w:left="2268" w:right="2268" w:hanging="567"/>
      </w:pPr>
      <w:rPr>
        <w:rFonts w:cs="David" w:hint="cs"/>
        <w:bCs w:val="0"/>
        <w:iCs w:val="0"/>
        <w:szCs w:val="24"/>
      </w:rPr>
    </w:lvl>
    <w:lvl w:ilvl="8">
      <w:start w:val="1"/>
      <w:numFmt w:val="hebrew1"/>
      <w:lvlText w:val="%9."/>
      <w:lvlJc w:val="right"/>
      <w:pPr>
        <w:tabs>
          <w:tab w:val="num" w:pos="2552"/>
        </w:tabs>
        <w:ind w:left="2552" w:right="2552" w:hanging="567"/>
      </w:pPr>
      <w:rPr>
        <w:rFonts w:cs="David" w:hint="cs"/>
        <w:bCs w:val="0"/>
        <w:iCs w:val="0"/>
        <w:szCs w:val="24"/>
      </w:rPr>
    </w:lvl>
  </w:abstractNum>
  <w:abstractNum w:abstractNumId="7" w15:restartNumberingAfterBreak="0">
    <w:nsid w:val="30572FA4"/>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8" w15:restartNumberingAfterBreak="0">
    <w:nsid w:val="3D6800C7"/>
    <w:multiLevelType w:val="multilevel"/>
    <w:tmpl w:val="CE1A57A0"/>
    <w:lvl w:ilvl="0">
      <w:start w:val="1"/>
      <w:numFmt w:val="lowerLetter"/>
      <w:pStyle w:val="a"/>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9" w15:restartNumberingAfterBreak="0">
    <w:nsid w:val="43776D3E"/>
    <w:multiLevelType w:val="hybridMultilevel"/>
    <w:tmpl w:val="5204EE6A"/>
    <w:lvl w:ilvl="0" w:tplc="04090001">
      <w:start w:val="1"/>
      <w:numFmt w:val="bullet"/>
      <w:lvlText w:val=""/>
      <w:lvlJc w:val="left"/>
      <w:pPr>
        <w:tabs>
          <w:tab w:val="num" w:pos="1634"/>
        </w:tabs>
        <w:ind w:left="1634" w:hanging="360"/>
      </w:pPr>
      <w:rPr>
        <w:rFonts w:ascii="Symbol" w:hAnsi="Symbol" w:hint="default"/>
      </w:rPr>
    </w:lvl>
    <w:lvl w:ilvl="1" w:tplc="04090003" w:tentative="1">
      <w:start w:val="1"/>
      <w:numFmt w:val="bullet"/>
      <w:lvlText w:val="o"/>
      <w:lvlJc w:val="left"/>
      <w:pPr>
        <w:tabs>
          <w:tab w:val="num" w:pos="2354"/>
        </w:tabs>
        <w:ind w:left="2354" w:hanging="360"/>
      </w:pPr>
      <w:rPr>
        <w:rFonts w:ascii="Courier New" w:hAnsi="Courier New" w:cs="Courier New" w:hint="default"/>
      </w:rPr>
    </w:lvl>
    <w:lvl w:ilvl="2" w:tplc="04090005" w:tentative="1">
      <w:start w:val="1"/>
      <w:numFmt w:val="bullet"/>
      <w:lvlText w:val=""/>
      <w:lvlJc w:val="left"/>
      <w:pPr>
        <w:tabs>
          <w:tab w:val="num" w:pos="3074"/>
        </w:tabs>
        <w:ind w:left="3074" w:hanging="360"/>
      </w:pPr>
      <w:rPr>
        <w:rFonts w:ascii="Wingdings" w:hAnsi="Wingdings" w:hint="default"/>
      </w:rPr>
    </w:lvl>
    <w:lvl w:ilvl="3" w:tplc="04090001" w:tentative="1">
      <w:start w:val="1"/>
      <w:numFmt w:val="bullet"/>
      <w:lvlText w:val=""/>
      <w:lvlJc w:val="left"/>
      <w:pPr>
        <w:tabs>
          <w:tab w:val="num" w:pos="3794"/>
        </w:tabs>
        <w:ind w:left="3794" w:hanging="360"/>
      </w:pPr>
      <w:rPr>
        <w:rFonts w:ascii="Symbol" w:hAnsi="Symbol" w:hint="default"/>
      </w:rPr>
    </w:lvl>
    <w:lvl w:ilvl="4" w:tplc="04090003" w:tentative="1">
      <w:start w:val="1"/>
      <w:numFmt w:val="bullet"/>
      <w:lvlText w:val="o"/>
      <w:lvlJc w:val="left"/>
      <w:pPr>
        <w:tabs>
          <w:tab w:val="num" w:pos="4514"/>
        </w:tabs>
        <w:ind w:left="4514" w:hanging="360"/>
      </w:pPr>
      <w:rPr>
        <w:rFonts w:ascii="Courier New" w:hAnsi="Courier New" w:cs="Courier New" w:hint="default"/>
      </w:rPr>
    </w:lvl>
    <w:lvl w:ilvl="5" w:tplc="04090005" w:tentative="1">
      <w:start w:val="1"/>
      <w:numFmt w:val="bullet"/>
      <w:lvlText w:val=""/>
      <w:lvlJc w:val="left"/>
      <w:pPr>
        <w:tabs>
          <w:tab w:val="num" w:pos="5234"/>
        </w:tabs>
        <w:ind w:left="5234" w:hanging="360"/>
      </w:pPr>
      <w:rPr>
        <w:rFonts w:ascii="Wingdings" w:hAnsi="Wingdings" w:hint="default"/>
      </w:rPr>
    </w:lvl>
    <w:lvl w:ilvl="6" w:tplc="04090001" w:tentative="1">
      <w:start w:val="1"/>
      <w:numFmt w:val="bullet"/>
      <w:lvlText w:val=""/>
      <w:lvlJc w:val="left"/>
      <w:pPr>
        <w:tabs>
          <w:tab w:val="num" w:pos="5954"/>
        </w:tabs>
        <w:ind w:left="5954" w:hanging="360"/>
      </w:pPr>
      <w:rPr>
        <w:rFonts w:ascii="Symbol" w:hAnsi="Symbol" w:hint="default"/>
      </w:rPr>
    </w:lvl>
    <w:lvl w:ilvl="7" w:tplc="04090003" w:tentative="1">
      <w:start w:val="1"/>
      <w:numFmt w:val="bullet"/>
      <w:lvlText w:val="o"/>
      <w:lvlJc w:val="left"/>
      <w:pPr>
        <w:tabs>
          <w:tab w:val="num" w:pos="6674"/>
        </w:tabs>
        <w:ind w:left="6674" w:hanging="360"/>
      </w:pPr>
      <w:rPr>
        <w:rFonts w:ascii="Courier New" w:hAnsi="Courier New" w:cs="Courier New" w:hint="default"/>
      </w:rPr>
    </w:lvl>
    <w:lvl w:ilvl="8" w:tplc="04090005" w:tentative="1">
      <w:start w:val="1"/>
      <w:numFmt w:val="bullet"/>
      <w:lvlText w:val=""/>
      <w:lvlJc w:val="left"/>
      <w:pPr>
        <w:tabs>
          <w:tab w:val="num" w:pos="7394"/>
        </w:tabs>
        <w:ind w:left="7394" w:hanging="360"/>
      </w:pPr>
      <w:rPr>
        <w:rFonts w:ascii="Wingdings" w:hAnsi="Wingdings" w:hint="default"/>
      </w:rPr>
    </w:lvl>
  </w:abstractNum>
  <w:abstractNum w:abstractNumId="10" w15:restartNumberingAfterBreak="0">
    <w:nsid w:val="44815D16"/>
    <w:multiLevelType w:val="hybridMultilevel"/>
    <w:tmpl w:val="9CA26614"/>
    <w:lvl w:ilvl="0" w:tplc="BB3C79F2">
      <w:start w:val="1"/>
      <w:numFmt w:val="lowerLetter"/>
      <w:lvlText w:val="%1."/>
      <w:lvlJc w:val="left"/>
      <w:pPr>
        <w:tabs>
          <w:tab w:val="num" w:pos="1211"/>
        </w:tabs>
        <w:ind w:left="1211" w:right="1211" w:hanging="360"/>
      </w:pPr>
      <w:rPr>
        <w:rFonts w:hint="default"/>
      </w:rPr>
    </w:lvl>
    <w:lvl w:ilvl="1" w:tplc="040D0019" w:tentative="1">
      <w:start w:val="1"/>
      <w:numFmt w:val="lowerLetter"/>
      <w:lvlText w:val="%2."/>
      <w:lvlJc w:val="left"/>
      <w:pPr>
        <w:tabs>
          <w:tab w:val="num" w:pos="1931"/>
        </w:tabs>
        <w:ind w:left="1931" w:right="1931" w:hanging="360"/>
      </w:pPr>
    </w:lvl>
    <w:lvl w:ilvl="2" w:tplc="040D001B" w:tentative="1">
      <w:start w:val="1"/>
      <w:numFmt w:val="lowerRoman"/>
      <w:lvlText w:val="%3."/>
      <w:lvlJc w:val="right"/>
      <w:pPr>
        <w:tabs>
          <w:tab w:val="num" w:pos="2651"/>
        </w:tabs>
        <w:ind w:left="2651" w:right="2651" w:hanging="180"/>
      </w:pPr>
    </w:lvl>
    <w:lvl w:ilvl="3" w:tplc="040D000F" w:tentative="1">
      <w:start w:val="1"/>
      <w:numFmt w:val="decimal"/>
      <w:lvlText w:val="%4."/>
      <w:lvlJc w:val="left"/>
      <w:pPr>
        <w:tabs>
          <w:tab w:val="num" w:pos="3371"/>
        </w:tabs>
        <w:ind w:left="3371" w:right="3371" w:hanging="360"/>
      </w:pPr>
    </w:lvl>
    <w:lvl w:ilvl="4" w:tplc="040D0019" w:tentative="1">
      <w:start w:val="1"/>
      <w:numFmt w:val="lowerLetter"/>
      <w:lvlText w:val="%5."/>
      <w:lvlJc w:val="left"/>
      <w:pPr>
        <w:tabs>
          <w:tab w:val="num" w:pos="4091"/>
        </w:tabs>
        <w:ind w:left="4091" w:right="4091" w:hanging="360"/>
      </w:pPr>
    </w:lvl>
    <w:lvl w:ilvl="5" w:tplc="040D001B" w:tentative="1">
      <w:start w:val="1"/>
      <w:numFmt w:val="lowerRoman"/>
      <w:lvlText w:val="%6."/>
      <w:lvlJc w:val="right"/>
      <w:pPr>
        <w:tabs>
          <w:tab w:val="num" w:pos="4811"/>
        </w:tabs>
        <w:ind w:left="4811" w:right="4811" w:hanging="180"/>
      </w:pPr>
    </w:lvl>
    <w:lvl w:ilvl="6" w:tplc="040D000F" w:tentative="1">
      <w:start w:val="1"/>
      <w:numFmt w:val="decimal"/>
      <w:lvlText w:val="%7."/>
      <w:lvlJc w:val="left"/>
      <w:pPr>
        <w:tabs>
          <w:tab w:val="num" w:pos="5531"/>
        </w:tabs>
        <w:ind w:left="5531" w:right="5531" w:hanging="360"/>
      </w:pPr>
    </w:lvl>
    <w:lvl w:ilvl="7" w:tplc="040D0019" w:tentative="1">
      <w:start w:val="1"/>
      <w:numFmt w:val="lowerLetter"/>
      <w:lvlText w:val="%8."/>
      <w:lvlJc w:val="left"/>
      <w:pPr>
        <w:tabs>
          <w:tab w:val="num" w:pos="6251"/>
        </w:tabs>
        <w:ind w:left="6251" w:right="6251" w:hanging="360"/>
      </w:pPr>
    </w:lvl>
    <w:lvl w:ilvl="8" w:tplc="040D001B" w:tentative="1">
      <w:start w:val="1"/>
      <w:numFmt w:val="lowerRoman"/>
      <w:lvlText w:val="%9."/>
      <w:lvlJc w:val="right"/>
      <w:pPr>
        <w:tabs>
          <w:tab w:val="num" w:pos="6971"/>
        </w:tabs>
        <w:ind w:left="6971" w:right="6971" w:hanging="180"/>
      </w:pPr>
    </w:lvl>
  </w:abstractNum>
  <w:abstractNum w:abstractNumId="11" w15:restartNumberingAfterBreak="0">
    <w:nsid w:val="4A6542D7"/>
    <w:multiLevelType w:val="hybridMultilevel"/>
    <w:tmpl w:val="26945976"/>
    <w:lvl w:ilvl="0" w:tplc="53C89C64">
      <w:start w:val="1"/>
      <w:numFmt w:val="lowerLetter"/>
      <w:lvlText w:val="%1."/>
      <w:lvlJc w:val="left"/>
      <w:pPr>
        <w:tabs>
          <w:tab w:val="num" w:pos="1215"/>
        </w:tabs>
        <w:ind w:left="1215" w:right="1215" w:hanging="360"/>
      </w:pPr>
      <w:rPr>
        <w:rFonts w:hint="default"/>
      </w:rPr>
    </w:lvl>
    <w:lvl w:ilvl="1" w:tplc="040D0019" w:tentative="1">
      <w:start w:val="1"/>
      <w:numFmt w:val="lowerLetter"/>
      <w:lvlText w:val="%2."/>
      <w:lvlJc w:val="left"/>
      <w:pPr>
        <w:tabs>
          <w:tab w:val="num" w:pos="1935"/>
        </w:tabs>
        <w:ind w:left="1935" w:right="1935" w:hanging="360"/>
      </w:pPr>
    </w:lvl>
    <w:lvl w:ilvl="2" w:tplc="040D001B" w:tentative="1">
      <w:start w:val="1"/>
      <w:numFmt w:val="lowerRoman"/>
      <w:lvlText w:val="%3."/>
      <w:lvlJc w:val="right"/>
      <w:pPr>
        <w:tabs>
          <w:tab w:val="num" w:pos="2655"/>
        </w:tabs>
        <w:ind w:left="2655" w:right="2655" w:hanging="180"/>
      </w:pPr>
    </w:lvl>
    <w:lvl w:ilvl="3" w:tplc="040D000F" w:tentative="1">
      <w:start w:val="1"/>
      <w:numFmt w:val="decimal"/>
      <w:lvlText w:val="%4."/>
      <w:lvlJc w:val="left"/>
      <w:pPr>
        <w:tabs>
          <w:tab w:val="num" w:pos="3375"/>
        </w:tabs>
        <w:ind w:left="3375" w:right="3375" w:hanging="360"/>
      </w:pPr>
    </w:lvl>
    <w:lvl w:ilvl="4" w:tplc="040D0019" w:tentative="1">
      <w:start w:val="1"/>
      <w:numFmt w:val="lowerLetter"/>
      <w:lvlText w:val="%5."/>
      <w:lvlJc w:val="left"/>
      <w:pPr>
        <w:tabs>
          <w:tab w:val="num" w:pos="4095"/>
        </w:tabs>
        <w:ind w:left="4095" w:right="4095" w:hanging="360"/>
      </w:pPr>
    </w:lvl>
    <w:lvl w:ilvl="5" w:tplc="040D001B" w:tentative="1">
      <w:start w:val="1"/>
      <w:numFmt w:val="lowerRoman"/>
      <w:lvlText w:val="%6."/>
      <w:lvlJc w:val="right"/>
      <w:pPr>
        <w:tabs>
          <w:tab w:val="num" w:pos="4815"/>
        </w:tabs>
        <w:ind w:left="4815" w:right="4815" w:hanging="180"/>
      </w:pPr>
    </w:lvl>
    <w:lvl w:ilvl="6" w:tplc="040D000F" w:tentative="1">
      <w:start w:val="1"/>
      <w:numFmt w:val="decimal"/>
      <w:lvlText w:val="%7."/>
      <w:lvlJc w:val="left"/>
      <w:pPr>
        <w:tabs>
          <w:tab w:val="num" w:pos="5535"/>
        </w:tabs>
        <w:ind w:left="5535" w:right="5535" w:hanging="360"/>
      </w:pPr>
    </w:lvl>
    <w:lvl w:ilvl="7" w:tplc="040D0019" w:tentative="1">
      <w:start w:val="1"/>
      <w:numFmt w:val="lowerLetter"/>
      <w:lvlText w:val="%8."/>
      <w:lvlJc w:val="left"/>
      <w:pPr>
        <w:tabs>
          <w:tab w:val="num" w:pos="6255"/>
        </w:tabs>
        <w:ind w:left="6255" w:right="6255" w:hanging="360"/>
      </w:pPr>
    </w:lvl>
    <w:lvl w:ilvl="8" w:tplc="040D001B" w:tentative="1">
      <w:start w:val="1"/>
      <w:numFmt w:val="lowerRoman"/>
      <w:lvlText w:val="%9."/>
      <w:lvlJc w:val="right"/>
      <w:pPr>
        <w:tabs>
          <w:tab w:val="num" w:pos="6975"/>
        </w:tabs>
        <w:ind w:left="6975" w:right="6975" w:hanging="180"/>
      </w:pPr>
    </w:lvl>
  </w:abstractNum>
  <w:abstractNum w:abstractNumId="12" w15:restartNumberingAfterBreak="0">
    <w:nsid w:val="4CE538E6"/>
    <w:multiLevelType w:val="hybridMultilevel"/>
    <w:tmpl w:val="42FE71E6"/>
    <w:lvl w:ilvl="0" w:tplc="53C89C64">
      <w:start w:val="1"/>
      <w:numFmt w:val="lowerLetter"/>
      <w:lvlText w:val="%1."/>
      <w:lvlJc w:val="left"/>
      <w:pPr>
        <w:tabs>
          <w:tab w:val="num" w:pos="1215"/>
        </w:tabs>
        <w:ind w:left="1215" w:right="12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ED1628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4" w15:restartNumberingAfterBreak="0">
    <w:nsid w:val="65152CC1"/>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5" w15:restartNumberingAfterBreak="0">
    <w:nsid w:val="79657696"/>
    <w:multiLevelType w:val="multilevel"/>
    <w:tmpl w:val="FAE81DBC"/>
    <w:lvl w:ilvl="0">
      <w:start w:val="1"/>
      <w:numFmt w:val="lowerLetter"/>
      <w:lvlText w:val="%1."/>
      <w:lvlJc w:val="left"/>
      <w:pPr>
        <w:tabs>
          <w:tab w:val="num" w:pos="1418"/>
        </w:tabs>
        <w:ind w:left="1418" w:right="1418" w:hanging="567"/>
      </w:pPr>
      <w:rPr>
        <w:rFonts w:ascii="Arial" w:hAnsi="Arial"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lvlText w:val="%6."/>
      <w:lvlJc w:val="center"/>
      <w:pPr>
        <w:tabs>
          <w:tab w:val="num" w:pos="1985"/>
        </w:tabs>
        <w:ind w:left="1985" w:right="1985" w:hanging="1134"/>
      </w:pPr>
      <w:rPr>
        <w:rFonts w:hint="default"/>
      </w:rPr>
    </w:lvl>
    <w:lvl w:ilvl="6">
      <w:start w:val="1"/>
      <w:numFmt w:val="decimal"/>
      <w:lvlText w:val="%7."/>
      <w:lvlJc w:val="center"/>
      <w:pPr>
        <w:tabs>
          <w:tab w:val="num" w:pos="1730"/>
        </w:tabs>
        <w:ind w:left="1730" w:right="1730" w:hanging="397"/>
      </w:pPr>
      <w:rPr>
        <w:rFonts w:hint="default"/>
      </w:rPr>
    </w:lvl>
    <w:lvl w:ilvl="7">
      <w:start w:val="1"/>
      <w:numFmt w:val="lowerLetter"/>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abstractNum w:abstractNumId="16" w15:restartNumberingAfterBreak="0">
    <w:nsid w:val="7AE56B2C"/>
    <w:multiLevelType w:val="hybridMultilevel"/>
    <w:tmpl w:val="A664CFB2"/>
    <w:lvl w:ilvl="0" w:tplc="53C89C64">
      <w:start w:val="1"/>
      <w:numFmt w:val="lowerLetter"/>
      <w:lvlText w:val="%1."/>
      <w:lvlJc w:val="left"/>
      <w:pPr>
        <w:tabs>
          <w:tab w:val="num" w:pos="1215"/>
        </w:tabs>
        <w:ind w:left="1215" w:right="121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11"/>
  </w:num>
  <w:num w:numId="3">
    <w:abstractNumId w:val="10"/>
  </w:num>
  <w:num w:numId="4">
    <w:abstractNumId w:val="4"/>
  </w:num>
  <w:num w:numId="5">
    <w:abstractNumId w:val="4"/>
  </w:num>
  <w:num w:numId="6">
    <w:abstractNumId w:val="8"/>
  </w:num>
  <w:num w:numId="7">
    <w:abstractNumId w:val="8"/>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
  </w:num>
  <w:num w:numId="16">
    <w:abstractNumId w:val="3"/>
  </w:num>
  <w:num w:numId="17">
    <w:abstractNumId w:val="7"/>
  </w:num>
  <w:num w:numId="18">
    <w:abstractNumId w:val="14"/>
  </w:num>
  <w:num w:numId="19">
    <w:abstractNumId w:val="15"/>
  </w:num>
  <w:num w:numId="20">
    <w:abstractNumId w:val="13"/>
  </w:num>
  <w:num w:numId="21">
    <w:abstractNumId w:val="0"/>
    <w:lvlOverride w:ilvl="0">
      <w:lvl w:ilvl="0">
        <w:numFmt w:val="bullet"/>
        <w:lvlText w:val="•"/>
        <w:legacy w:legacy="1" w:legacySpace="0" w:legacyIndent="0"/>
        <w:lvlJc w:val="right"/>
        <w:rPr>
          <w:rFonts w:ascii="Arial" w:hAnsi="Arial" w:cs="Arial" w:hint="default"/>
          <w:sz w:val="36"/>
        </w:rPr>
      </w:lvl>
    </w:lvlOverride>
  </w:num>
  <w:num w:numId="22">
    <w:abstractNumId w:val="0"/>
    <w:lvlOverride w:ilvl="0">
      <w:lvl w:ilvl="0">
        <w:numFmt w:val="irohaFullWidth"/>
        <w:lvlText w:val="•"/>
        <w:legacy w:legacy="1" w:legacySpace="0" w:legacyIndent="0"/>
        <w:lvlJc w:val="right"/>
        <w:rPr>
          <w:rFonts w:ascii="Arial" w:hAnsi="Arial" w:cs="Arial" w:hint="default"/>
          <w:sz w:val="32"/>
        </w:rPr>
      </w:lvl>
    </w:lvlOverride>
  </w:num>
  <w:num w:numId="23">
    <w:abstractNumId w:val="0"/>
    <w:lvlOverride w:ilvl="0">
      <w:lvl w:ilvl="0">
        <w:numFmt w:val="bullet"/>
        <w:lvlText w:val="•"/>
        <w:legacy w:legacy="1" w:legacySpace="0" w:legacyIndent="0"/>
        <w:lvlJc w:val="right"/>
        <w:rPr>
          <w:rFonts w:ascii="Arial" w:hAnsi="Arial" w:cs="Arial" w:hint="default"/>
          <w:sz w:val="32"/>
        </w:rPr>
      </w:lvl>
    </w:lvlOverride>
  </w:num>
  <w:num w:numId="24">
    <w:abstractNumId w:val="6"/>
  </w:num>
  <w:num w:numId="25">
    <w:abstractNumId w:val="16"/>
  </w:num>
  <w:num w:numId="26">
    <w:abstractNumId w:val="12"/>
  </w:num>
  <w:num w:numId="27">
    <w:abstractNumId w:val="4"/>
  </w:num>
  <w:num w:numId="28">
    <w:abstractNumId w:val="4"/>
  </w:num>
  <w:num w:numId="29">
    <w:abstractNumId w:val="4"/>
  </w:num>
  <w:num w:numId="30">
    <w:abstractNumId w:val="4"/>
  </w:num>
  <w:num w:numId="31">
    <w:abstractNumId w:val="4"/>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63B"/>
    <w:rsid w:val="0000343B"/>
    <w:rsid w:val="00003FA7"/>
    <w:rsid w:val="0001604D"/>
    <w:rsid w:val="000230CA"/>
    <w:rsid w:val="0003450F"/>
    <w:rsid w:val="00041C16"/>
    <w:rsid w:val="000426FB"/>
    <w:rsid w:val="00047B31"/>
    <w:rsid w:val="00047D5D"/>
    <w:rsid w:val="00050298"/>
    <w:rsid w:val="00050767"/>
    <w:rsid w:val="000507C4"/>
    <w:rsid w:val="00056103"/>
    <w:rsid w:val="0006176F"/>
    <w:rsid w:val="00061C81"/>
    <w:rsid w:val="00065097"/>
    <w:rsid w:val="0007122B"/>
    <w:rsid w:val="000720F4"/>
    <w:rsid w:val="00072F64"/>
    <w:rsid w:val="0007614E"/>
    <w:rsid w:val="00080E70"/>
    <w:rsid w:val="000816A2"/>
    <w:rsid w:val="00083EA1"/>
    <w:rsid w:val="0009006D"/>
    <w:rsid w:val="000903AB"/>
    <w:rsid w:val="00091D09"/>
    <w:rsid w:val="00092BD5"/>
    <w:rsid w:val="0009356A"/>
    <w:rsid w:val="000A0EB5"/>
    <w:rsid w:val="000A2285"/>
    <w:rsid w:val="000A418A"/>
    <w:rsid w:val="000A7CB0"/>
    <w:rsid w:val="000B20E3"/>
    <w:rsid w:val="000B2C37"/>
    <w:rsid w:val="000C72FE"/>
    <w:rsid w:val="000D0D26"/>
    <w:rsid w:val="000D1071"/>
    <w:rsid w:val="000D2C2E"/>
    <w:rsid w:val="000D2DBB"/>
    <w:rsid w:val="000D687C"/>
    <w:rsid w:val="000D6D06"/>
    <w:rsid w:val="000E384A"/>
    <w:rsid w:val="000E3A4D"/>
    <w:rsid w:val="000E68AA"/>
    <w:rsid w:val="000F0EA4"/>
    <w:rsid w:val="000F1683"/>
    <w:rsid w:val="000F345C"/>
    <w:rsid w:val="000F5877"/>
    <w:rsid w:val="000F64BB"/>
    <w:rsid w:val="00100CB8"/>
    <w:rsid w:val="00101567"/>
    <w:rsid w:val="00116E1D"/>
    <w:rsid w:val="00120B54"/>
    <w:rsid w:val="001224F1"/>
    <w:rsid w:val="00124C1F"/>
    <w:rsid w:val="001250C4"/>
    <w:rsid w:val="00127FCA"/>
    <w:rsid w:val="00131F28"/>
    <w:rsid w:val="00134766"/>
    <w:rsid w:val="00134C00"/>
    <w:rsid w:val="00135EA2"/>
    <w:rsid w:val="00137271"/>
    <w:rsid w:val="00137630"/>
    <w:rsid w:val="00143807"/>
    <w:rsid w:val="00145923"/>
    <w:rsid w:val="00153E3F"/>
    <w:rsid w:val="00157816"/>
    <w:rsid w:val="00160306"/>
    <w:rsid w:val="001752F8"/>
    <w:rsid w:val="00180572"/>
    <w:rsid w:val="001811F0"/>
    <w:rsid w:val="0018435D"/>
    <w:rsid w:val="00185ECB"/>
    <w:rsid w:val="00186FDC"/>
    <w:rsid w:val="00187A1C"/>
    <w:rsid w:val="001A0369"/>
    <w:rsid w:val="001A2C01"/>
    <w:rsid w:val="001A7DE3"/>
    <w:rsid w:val="001B008E"/>
    <w:rsid w:val="001B6E64"/>
    <w:rsid w:val="001C04C3"/>
    <w:rsid w:val="001C14C7"/>
    <w:rsid w:val="001C3026"/>
    <w:rsid w:val="001C33DB"/>
    <w:rsid w:val="001C3B04"/>
    <w:rsid w:val="001C49AA"/>
    <w:rsid w:val="001C767A"/>
    <w:rsid w:val="001C79DF"/>
    <w:rsid w:val="001D2229"/>
    <w:rsid w:val="001D32AD"/>
    <w:rsid w:val="001D6FBA"/>
    <w:rsid w:val="001E0D9B"/>
    <w:rsid w:val="001E4F43"/>
    <w:rsid w:val="001F7583"/>
    <w:rsid w:val="00200733"/>
    <w:rsid w:val="00201014"/>
    <w:rsid w:val="00206E66"/>
    <w:rsid w:val="0021066C"/>
    <w:rsid w:val="002116EB"/>
    <w:rsid w:val="00212112"/>
    <w:rsid w:val="00212364"/>
    <w:rsid w:val="002134FD"/>
    <w:rsid w:val="00213FA4"/>
    <w:rsid w:val="002145FD"/>
    <w:rsid w:val="002234D0"/>
    <w:rsid w:val="00227013"/>
    <w:rsid w:val="002419AD"/>
    <w:rsid w:val="00243B95"/>
    <w:rsid w:val="002447D9"/>
    <w:rsid w:val="00246648"/>
    <w:rsid w:val="002507F8"/>
    <w:rsid w:val="0025339D"/>
    <w:rsid w:val="00257C74"/>
    <w:rsid w:val="00270980"/>
    <w:rsid w:val="00273996"/>
    <w:rsid w:val="002809C9"/>
    <w:rsid w:val="00280BF6"/>
    <w:rsid w:val="00281CC7"/>
    <w:rsid w:val="0029084C"/>
    <w:rsid w:val="0029412D"/>
    <w:rsid w:val="00294E46"/>
    <w:rsid w:val="002A3CBD"/>
    <w:rsid w:val="002A5E46"/>
    <w:rsid w:val="002B2B9B"/>
    <w:rsid w:val="002B5A39"/>
    <w:rsid w:val="002B6D4E"/>
    <w:rsid w:val="002C25E1"/>
    <w:rsid w:val="002C2E61"/>
    <w:rsid w:val="002C44C3"/>
    <w:rsid w:val="002C7527"/>
    <w:rsid w:val="002D1CF0"/>
    <w:rsid w:val="002D218A"/>
    <w:rsid w:val="002D2979"/>
    <w:rsid w:val="002E0851"/>
    <w:rsid w:val="002E2963"/>
    <w:rsid w:val="002E52E8"/>
    <w:rsid w:val="002F2C4E"/>
    <w:rsid w:val="002F5071"/>
    <w:rsid w:val="00301A94"/>
    <w:rsid w:val="0030230B"/>
    <w:rsid w:val="00303D36"/>
    <w:rsid w:val="00313EF7"/>
    <w:rsid w:val="00314383"/>
    <w:rsid w:val="00316723"/>
    <w:rsid w:val="00320441"/>
    <w:rsid w:val="00321D65"/>
    <w:rsid w:val="00324FF6"/>
    <w:rsid w:val="00334D1E"/>
    <w:rsid w:val="00345AAC"/>
    <w:rsid w:val="00345BFF"/>
    <w:rsid w:val="00350DA0"/>
    <w:rsid w:val="00355830"/>
    <w:rsid w:val="0035767D"/>
    <w:rsid w:val="00375E52"/>
    <w:rsid w:val="00377C7E"/>
    <w:rsid w:val="003807AD"/>
    <w:rsid w:val="00383D49"/>
    <w:rsid w:val="003853DA"/>
    <w:rsid w:val="00385F90"/>
    <w:rsid w:val="00385FB1"/>
    <w:rsid w:val="00387D31"/>
    <w:rsid w:val="00396C3B"/>
    <w:rsid w:val="003A063B"/>
    <w:rsid w:val="003B0762"/>
    <w:rsid w:val="003B4EF9"/>
    <w:rsid w:val="003B7234"/>
    <w:rsid w:val="003C01F8"/>
    <w:rsid w:val="003C0E99"/>
    <w:rsid w:val="003C2C8B"/>
    <w:rsid w:val="003C4BF9"/>
    <w:rsid w:val="003C78AB"/>
    <w:rsid w:val="003D50EA"/>
    <w:rsid w:val="003D537E"/>
    <w:rsid w:val="003D57B0"/>
    <w:rsid w:val="003E0900"/>
    <w:rsid w:val="003E0AD2"/>
    <w:rsid w:val="003E0F5C"/>
    <w:rsid w:val="003E60EE"/>
    <w:rsid w:val="003E69BB"/>
    <w:rsid w:val="003F411F"/>
    <w:rsid w:val="004128D6"/>
    <w:rsid w:val="00422043"/>
    <w:rsid w:val="004221A3"/>
    <w:rsid w:val="004309CA"/>
    <w:rsid w:val="00430F95"/>
    <w:rsid w:val="00433F5B"/>
    <w:rsid w:val="00434420"/>
    <w:rsid w:val="004345F5"/>
    <w:rsid w:val="00441908"/>
    <w:rsid w:val="0044331C"/>
    <w:rsid w:val="00443B71"/>
    <w:rsid w:val="004547CD"/>
    <w:rsid w:val="0045575D"/>
    <w:rsid w:val="00462C8B"/>
    <w:rsid w:val="00467C54"/>
    <w:rsid w:val="004704E9"/>
    <w:rsid w:val="00471130"/>
    <w:rsid w:val="00472AD9"/>
    <w:rsid w:val="00474FC9"/>
    <w:rsid w:val="004814EA"/>
    <w:rsid w:val="00482B6F"/>
    <w:rsid w:val="00485890"/>
    <w:rsid w:val="004953D6"/>
    <w:rsid w:val="004A0164"/>
    <w:rsid w:val="004A3505"/>
    <w:rsid w:val="004B0111"/>
    <w:rsid w:val="004B0B19"/>
    <w:rsid w:val="004B3CAF"/>
    <w:rsid w:val="004B3FBF"/>
    <w:rsid w:val="004B57AD"/>
    <w:rsid w:val="004B5A82"/>
    <w:rsid w:val="004B7C39"/>
    <w:rsid w:val="004C0EF1"/>
    <w:rsid w:val="004C2190"/>
    <w:rsid w:val="004C3E02"/>
    <w:rsid w:val="004C51F4"/>
    <w:rsid w:val="004C5867"/>
    <w:rsid w:val="004C5E00"/>
    <w:rsid w:val="004D3A7B"/>
    <w:rsid w:val="004D4211"/>
    <w:rsid w:val="004E195D"/>
    <w:rsid w:val="004E3006"/>
    <w:rsid w:val="004E30D7"/>
    <w:rsid w:val="004F473B"/>
    <w:rsid w:val="004F570F"/>
    <w:rsid w:val="00501EC6"/>
    <w:rsid w:val="00506911"/>
    <w:rsid w:val="00507710"/>
    <w:rsid w:val="00514740"/>
    <w:rsid w:val="00515D3D"/>
    <w:rsid w:val="0052169D"/>
    <w:rsid w:val="00522DB3"/>
    <w:rsid w:val="00524CD4"/>
    <w:rsid w:val="005279C9"/>
    <w:rsid w:val="00530918"/>
    <w:rsid w:val="00532B30"/>
    <w:rsid w:val="00536A9A"/>
    <w:rsid w:val="00545687"/>
    <w:rsid w:val="005476C9"/>
    <w:rsid w:val="005513F9"/>
    <w:rsid w:val="005536DB"/>
    <w:rsid w:val="005561C1"/>
    <w:rsid w:val="00557E95"/>
    <w:rsid w:val="00560107"/>
    <w:rsid w:val="0056090A"/>
    <w:rsid w:val="00562091"/>
    <w:rsid w:val="0056229C"/>
    <w:rsid w:val="005672FE"/>
    <w:rsid w:val="0057114E"/>
    <w:rsid w:val="00574A1C"/>
    <w:rsid w:val="005823BF"/>
    <w:rsid w:val="005911C6"/>
    <w:rsid w:val="00595FB6"/>
    <w:rsid w:val="005A1E8C"/>
    <w:rsid w:val="005A1FFA"/>
    <w:rsid w:val="005A7B6D"/>
    <w:rsid w:val="005B0CF1"/>
    <w:rsid w:val="005B24B0"/>
    <w:rsid w:val="005B3C3C"/>
    <w:rsid w:val="005C403A"/>
    <w:rsid w:val="005C4D6F"/>
    <w:rsid w:val="005E1D78"/>
    <w:rsid w:val="005E3FD8"/>
    <w:rsid w:val="005E4DA9"/>
    <w:rsid w:val="005E6F58"/>
    <w:rsid w:val="005E76B6"/>
    <w:rsid w:val="005E792F"/>
    <w:rsid w:val="005F00FE"/>
    <w:rsid w:val="005F290D"/>
    <w:rsid w:val="00600C2F"/>
    <w:rsid w:val="0060188E"/>
    <w:rsid w:val="00610431"/>
    <w:rsid w:val="00611057"/>
    <w:rsid w:val="0061195D"/>
    <w:rsid w:val="00612DA7"/>
    <w:rsid w:val="0062092E"/>
    <w:rsid w:val="00622DD1"/>
    <w:rsid w:val="00626825"/>
    <w:rsid w:val="00626BC4"/>
    <w:rsid w:val="00633436"/>
    <w:rsid w:val="00635391"/>
    <w:rsid w:val="00636CCB"/>
    <w:rsid w:val="006432CD"/>
    <w:rsid w:val="00643971"/>
    <w:rsid w:val="0065070F"/>
    <w:rsid w:val="006530B5"/>
    <w:rsid w:val="00654A76"/>
    <w:rsid w:val="00654EC7"/>
    <w:rsid w:val="00656430"/>
    <w:rsid w:val="006612C3"/>
    <w:rsid w:val="00665544"/>
    <w:rsid w:val="0066629F"/>
    <w:rsid w:val="00673D32"/>
    <w:rsid w:val="006772EC"/>
    <w:rsid w:val="00677885"/>
    <w:rsid w:val="00682BBD"/>
    <w:rsid w:val="0068451A"/>
    <w:rsid w:val="00685872"/>
    <w:rsid w:val="006921FE"/>
    <w:rsid w:val="00693462"/>
    <w:rsid w:val="00696348"/>
    <w:rsid w:val="006A05AC"/>
    <w:rsid w:val="006A2C9C"/>
    <w:rsid w:val="006A49EF"/>
    <w:rsid w:val="006A5242"/>
    <w:rsid w:val="006A7E34"/>
    <w:rsid w:val="006B1A6D"/>
    <w:rsid w:val="006B30E0"/>
    <w:rsid w:val="006B4EA2"/>
    <w:rsid w:val="006C3FC1"/>
    <w:rsid w:val="006C4E06"/>
    <w:rsid w:val="006C6944"/>
    <w:rsid w:val="006C7617"/>
    <w:rsid w:val="006D2F3F"/>
    <w:rsid w:val="006E503F"/>
    <w:rsid w:val="006E66F8"/>
    <w:rsid w:val="006F6198"/>
    <w:rsid w:val="007034BB"/>
    <w:rsid w:val="00704EBB"/>
    <w:rsid w:val="0071159B"/>
    <w:rsid w:val="007232CD"/>
    <w:rsid w:val="00724B44"/>
    <w:rsid w:val="007269C8"/>
    <w:rsid w:val="00730144"/>
    <w:rsid w:val="0073151C"/>
    <w:rsid w:val="0073346D"/>
    <w:rsid w:val="007337AF"/>
    <w:rsid w:val="00736754"/>
    <w:rsid w:val="0074083B"/>
    <w:rsid w:val="007459AF"/>
    <w:rsid w:val="007467D2"/>
    <w:rsid w:val="007471EA"/>
    <w:rsid w:val="0075193C"/>
    <w:rsid w:val="00753FEC"/>
    <w:rsid w:val="00756D59"/>
    <w:rsid w:val="00764A27"/>
    <w:rsid w:val="00765239"/>
    <w:rsid w:val="007661EF"/>
    <w:rsid w:val="0076655B"/>
    <w:rsid w:val="00775B1E"/>
    <w:rsid w:val="00776030"/>
    <w:rsid w:val="007767A3"/>
    <w:rsid w:val="00777FE1"/>
    <w:rsid w:val="007806FA"/>
    <w:rsid w:val="007969C4"/>
    <w:rsid w:val="00797B2D"/>
    <w:rsid w:val="007A2B80"/>
    <w:rsid w:val="007A7998"/>
    <w:rsid w:val="007B43A6"/>
    <w:rsid w:val="007B6F46"/>
    <w:rsid w:val="007C0EFE"/>
    <w:rsid w:val="007C42E0"/>
    <w:rsid w:val="007D1EB5"/>
    <w:rsid w:val="007D54DD"/>
    <w:rsid w:val="007E02F9"/>
    <w:rsid w:val="007E5B72"/>
    <w:rsid w:val="007E5F8C"/>
    <w:rsid w:val="007F364F"/>
    <w:rsid w:val="007F5110"/>
    <w:rsid w:val="00801793"/>
    <w:rsid w:val="00802AB0"/>
    <w:rsid w:val="00804872"/>
    <w:rsid w:val="008050A1"/>
    <w:rsid w:val="00810A88"/>
    <w:rsid w:val="008125F9"/>
    <w:rsid w:val="008147AE"/>
    <w:rsid w:val="00814F6A"/>
    <w:rsid w:val="00815ABD"/>
    <w:rsid w:val="008273D6"/>
    <w:rsid w:val="008307CF"/>
    <w:rsid w:val="008351D3"/>
    <w:rsid w:val="00841FED"/>
    <w:rsid w:val="00846639"/>
    <w:rsid w:val="00846FA7"/>
    <w:rsid w:val="008514E1"/>
    <w:rsid w:val="00851EC2"/>
    <w:rsid w:val="00852B0A"/>
    <w:rsid w:val="008540B6"/>
    <w:rsid w:val="00860A93"/>
    <w:rsid w:val="0087361F"/>
    <w:rsid w:val="00881858"/>
    <w:rsid w:val="00892F91"/>
    <w:rsid w:val="0089443B"/>
    <w:rsid w:val="00895F03"/>
    <w:rsid w:val="008A1BA3"/>
    <w:rsid w:val="008A2683"/>
    <w:rsid w:val="008A323E"/>
    <w:rsid w:val="008A3814"/>
    <w:rsid w:val="008A7BAB"/>
    <w:rsid w:val="008B0612"/>
    <w:rsid w:val="008B20CA"/>
    <w:rsid w:val="008B6087"/>
    <w:rsid w:val="008B7981"/>
    <w:rsid w:val="008C14D7"/>
    <w:rsid w:val="008C1DFF"/>
    <w:rsid w:val="008C6155"/>
    <w:rsid w:val="008C6A9D"/>
    <w:rsid w:val="008C6EA4"/>
    <w:rsid w:val="008C7A64"/>
    <w:rsid w:val="008C7BD1"/>
    <w:rsid w:val="008D12BE"/>
    <w:rsid w:val="008D2E96"/>
    <w:rsid w:val="008F2DF5"/>
    <w:rsid w:val="008F5CF9"/>
    <w:rsid w:val="008F63DA"/>
    <w:rsid w:val="008F77FE"/>
    <w:rsid w:val="009005D9"/>
    <w:rsid w:val="0090164C"/>
    <w:rsid w:val="009021C1"/>
    <w:rsid w:val="00905ED4"/>
    <w:rsid w:val="009070B1"/>
    <w:rsid w:val="0090728E"/>
    <w:rsid w:val="0091374D"/>
    <w:rsid w:val="00917773"/>
    <w:rsid w:val="00924917"/>
    <w:rsid w:val="00925476"/>
    <w:rsid w:val="00926328"/>
    <w:rsid w:val="00926D9B"/>
    <w:rsid w:val="00926F3A"/>
    <w:rsid w:val="00930144"/>
    <w:rsid w:val="00932E7D"/>
    <w:rsid w:val="00934120"/>
    <w:rsid w:val="00934886"/>
    <w:rsid w:val="00934A02"/>
    <w:rsid w:val="0093578B"/>
    <w:rsid w:val="009411D1"/>
    <w:rsid w:val="00941725"/>
    <w:rsid w:val="00941AA2"/>
    <w:rsid w:val="00942B77"/>
    <w:rsid w:val="00947319"/>
    <w:rsid w:val="00950645"/>
    <w:rsid w:val="00955502"/>
    <w:rsid w:val="00960627"/>
    <w:rsid w:val="00961E84"/>
    <w:rsid w:val="00965CEA"/>
    <w:rsid w:val="009705AF"/>
    <w:rsid w:val="009711E9"/>
    <w:rsid w:val="009735A6"/>
    <w:rsid w:val="00973B31"/>
    <w:rsid w:val="00975243"/>
    <w:rsid w:val="00977182"/>
    <w:rsid w:val="00981266"/>
    <w:rsid w:val="00982ED2"/>
    <w:rsid w:val="00982F02"/>
    <w:rsid w:val="0098469F"/>
    <w:rsid w:val="0099293B"/>
    <w:rsid w:val="009940C5"/>
    <w:rsid w:val="00996F57"/>
    <w:rsid w:val="009A299E"/>
    <w:rsid w:val="009A5F2A"/>
    <w:rsid w:val="009A6082"/>
    <w:rsid w:val="009A6464"/>
    <w:rsid w:val="009B1593"/>
    <w:rsid w:val="009B20C8"/>
    <w:rsid w:val="009C0DB1"/>
    <w:rsid w:val="009C177F"/>
    <w:rsid w:val="009C485F"/>
    <w:rsid w:val="009C7797"/>
    <w:rsid w:val="009D0D1F"/>
    <w:rsid w:val="009D3387"/>
    <w:rsid w:val="009E09BB"/>
    <w:rsid w:val="009E1907"/>
    <w:rsid w:val="009E25E7"/>
    <w:rsid w:val="009E3C1E"/>
    <w:rsid w:val="009E458B"/>
    <w:rsid w:val="009E538D"/>
    <w:rsid w:val="009E56AA"/>
    <w:rsid w:val="009E5998"/>
    <w:rsid w:val="009E7A60"/>
    <w:rsid w:val="009F3F51"/>
    <w:rsid w:val="009F6245"/>
    <w:rsid w:val="00A028B5"/>
    <w:rsid w:val="00A03E11"/>
    <w:rsid w:val="00A0765B"/>
    <w:rsid w:val="00A10660"/>
    <w:rsid w:val="00A1412B"/>
    <w:rsid w:val="00A15150"/>
    <w:rsid w:val="00A16D61"/>
    <w:rsid w:val="00A258F2"/>
    <w:rsid w:val="00A279B5"/>
    <w:rsid w:val="00A30577"/>
    <w:rsid w:val="00A430E8"/>
    <w:rsid w:val="00A43A7A"/>
    <w:rsid w:val="00A451E2"/>
    <w:rsid w:val="00A463D2"/>
    <w:rsid w:val="00A50DD7"/>
    <w:rsid w:val="00A51362"/>
    <w:rsid w:val="00A54493"/>
    <w:rsid w:val="00A55303"/>
    <w:rsid w:val="00A57846"/>
    <w:rsid w:val="00A63DA8"/>
    <w:rsid w:val="00A64193"/>
    <w:rsid w:val="00A65BC1"/>
    <w:rsid w:val="00A71526"/>
    <w:rsid w:val="00A716AD"/>
    <w:rsid w:val="00A71CEB"/>
    <w:rsid w:val="00A7547E"/>
    <w:rsid w:val="00A75BED"/>
    <w:rsid w:val="00A77468"/>
    <w:rsid w:val="00A855BF"/>
    <w:rsid w:val="00A90310"/>
    <w:rsid w:val="00A90809"/>
    <w:rsid w:val="00A9087F"/>
    <w:rsid w:val="00A940E3"/>
    <w:rsid w:val="00AA0A80"/>
    <w:rsid w:val="00AA44DA"/>
    <w:rsid w:val="00AA5332"/>
    <w:rsid w:val="00AA537B"/>
    <w:rsid w:val="00AA6175"/>
    <w:rsid w:val="00AA644A"/>
    <w:rsid w:val="00AA6B1A"/>
    <w:rsid w:val="00AB1200"/>
    <w:rsid w:val="00AB3396"/>
    <w:rsid w:val="00AB3EF4"/>
    <w:rsid w:val="00AC29D1"/>
    <w:rsid w:val="00AC479A"/>
    <w:rsid w:val="00AC5F09"/>
    <w:rsid w:val="00AD1F31"/>
    <w:rsid w:val="00AD5CA6"/>
    <w:rsid w:val="00AD5CEE"/>
    <w:rsid w:val="00AE451E"/>
    <w:rsid w:val="00B011F0"/>
    <w:rsid w:val="00B039BE"/>
    <w:rsid w:val="00B039F5"/>
    <w:rsid w:val="00B15160"/>
    <w:rsid w:val="00B15DF3"/>
    <w:rsid w:val="00B17243"/>
    <w:rsid w:val="00B222F5"/>
    <w:rsid w:val="00B24119"/>
    <w:rsid w:val="00B26146"/>
    <w:rsid w:val="00B3026F"/>
    <w:rsid w:val="00B30297"/>
    <w:rsid w:val="00B30EB2"/>
    <w:rsid w:val="00B31F78"/>
    <w:rsid w:val="00B32155"/>
    <w:rsid w:val="00B35AD9"/>
    <w:rsid w:val="00B36A60"/>
    <w:rsid w:val="00B40F8E"/>
    <w:rsid w:val="00B41058"/>
    <w:rsid w:val="00B44757"/>
    <w:rsid w:val="00B4567D"/>
    <w:rsid w:val="00B45B00"/>
    <w:rsid w:val="00B46624"/>
    <w:rsid w:val="00B467D4"/>
    <w:rsid w:val="00B46CA2"/>
    <w:rsid w:val="00B50278"/>
    <w:rsid w:val="00B51A17"/>
    <w:rsid w:val="00B53913"/>
    <w:rsid w:val="00B5682D"/>
    <w:rsid w:val="00B56E61"/>
    <w:rsid w:val="00B61786"/>
    <w:rsid w:val="00B672C5"/>
    <w:rsid w:val="00B74714"/>
    <w:rsid w:val="00B77829"/>
    <w:rsid w:val="00B84E79"/>
    <w:rsid w:val="00B869C0"/>
    <w:rsid w:val="00B90C32"/>
    <w:rsid w:val="00B9149B"/>
    <w:rsid w:val="00B91576"/>
    <w:rsid w:val="00B915B4"/>
    <w:rsid w:val="00B92000"/>
    <w:rsid w:val="00B93660"/>
    <w:rsid w:val="00B9533A"/>
    <w:rsid w:val="00B95541"/>
    <w:rsid w:val="00B95AB6"/>
    <w:rsid w:val="00BA4D0E"/>
    <w:rsid w:val="00BA6998"/>
    <w:rsid w:val="00BA6C47"/>
    <w:rsid w:val="00BB262D"/>
    <w:rsid w:val="00BB65C3"/>
    <w:rsid w:val="00BB70AE"/>
    <w:rsid w:val="00BC0D04"/>
    <w:rsid w:val="00BC4407"/>
    <w:rsid w:val="00BC7B62"/>
    <w:rsid w:val="00BD5B20"/>
    <w:rsid w:val="00BD5F68"/>
    <w:rsid w:val="00BE217D"/>
    <w:rsid w:val="00BE224D"/>
    <w:rsid w:val="00BE5C02"/>
    <w:rsid w:val="00BE6607"/>
    <w:rsid w:val="00BF64DD"/>
    <w:rsid w:val="00C01695"/>
    <w:rsid w:val="00C01EE2"/>
    <w:rsid w:val="00C15869"/>
    <w:rsid w:val="00C15A5F"/>
    <w:rsid w:val="00C16E45"/>
    <w:rsid w:val="00C212A5"/>
    <w:rsid w:val="00C226DB"/>
    <w:rsid w:val="00C22C4E"/>
    <w:rsid w:val="00C314F9"/>
    <w:rsid w:val="00C415FD"/>
    <w:rsid w:val="00C41818"/>
    <w:rsid w:val="00C420BF"/>
    <w:rsid w:val="00C46C4D"/>
    <w:rsid w:val="00C54268"/>
    <w:rsid w:val="00C6207E"/>
    <w:rsid w:val="00C632D2"/>
    <w:rsid w:val="00C65F85"/>
    <w:rsid w:val="00C66AAD"/>
    <w:rsid w:val="00C7102A"/>
    <w:rsid w:val="00C764AE"/>
    <w:rsid w:val="00C81CDF"/>
    <w:rsid w:val="00C8504E"/>
    <w:rsid w:val="00C859B7"/>
    <w:rsid w:val="00C873C2"/>
    <w:rsid w:val="00C94A68"/>
    <w:rsid w:val="00C9719B"/>
    <w:rsid w:val="00CA1C99"/>
    <w:rsid w:val="00CA4514"/>
    <w:rsid w:val="00CA6A42"/>
    <w:rsid w:val="00CA753E"/>
    <w:rsid w:val="00CB140C"/>
    <w:rsid w:val="00CB34B9"/>
    <w:rsid w:val="00CB7824"/>
    <w:rsid w:val="00CC031C"/>
    <w:rsid w:val="00CC083F"/>
    <w:rsid w:val="00CC249E"/>
    <w:rsid w:val="00CC4F95"/>
    <w:rsid w:val="00CC5C8D"/>
    <w:rsid w:val="00CC7937"/>
    <w:rsid w:val="00CD0180"/>
    <w:rsid w:val="00CD1EE7"/>
    <w:rsid w:val="00CD5E46"/>
    <w:rsid w:val="00CD7D04"/>
    <w:rsid w:val="00CE00F6"/>
    <w:rsid w:val="00CE0BA0"/>
    <w:rsid w:val="00CE5840"/>
    <w:rsid w:val="00CE7E2D"/>
    <w:rsid w:val="00CF1B0E"/>
    <w:rsid w:val="00CF2779"/>
    <w:rsid w:val="00CF41FA"/>
    <w:rsid w:val="00CF5328"/>
    <w:rsid w:val="00CF5DFF"/>
    <w:rsid w:val="00D0592F"/>
    <w:rsid w:val="00D05E6C"/>
    <w:rsid w:val="00D204ED"/>
    <w:rsid w:val="00D269E5"/>
    <w:rsid w:val="00D3064C"/>
    <w:rsid w:val="00D30CF2"/>
    <w:rsid w:val="00D37DFA"/>
    <w:rsid w:val="00D42C5C"/>
    <w:rsid w:val="00D434B1"/>
    <w:rsid w:val="00D46AC3"/>
    <w:rsid w:val="00D47628"/>
    <w:rsid w:val="00D50B20"/>
    <w:rsid w:val="00D520E1"/>
    <w:rsid w:val="00D55517"/>
    <w:rsid w:val="00D564D9"/>
    <w:rsid w:val="00D57B40"/>
    <w:rsid w:val="00D60DA2"/>
    <w:rsid w:val="00D632BD"/>
    <w:rsid w:val="00D655F6"/>
    <w:rsid w:val="00D66085"/>
    <w:rsid w:val="00D71045"/>
    <w:rsid w:val="00D754CC"/>
    <w:rsid w:val="00D76785"/>
    <w:rsid w:val="00D94C62"/>
    <w:rsid w:val="00D96758"/>
    <w:rsid w:val="00DA23E1"/>
    <w:rsid w:val="00DA6CFF"/>
    <w:rsid w:val="00DA6F55"/>
    <w:rsid w:val="00DA775B"/>
    <w:rsid w:val="00DB1018"/>
    <w:rsid w:val="00DB1F24"/>
    <w:rsid w:val="00DB2F35"/>
    <w:rsid w:val="00DB564A"/>
    <w:rsid w:val="00DB6974"/>
    <w:rsid w:val="00DC01BB"/>
    <w:rsid w:val="00DC5017"/>
    <w:rsid w:val="00DC68E3"/>
    <w:rsid w:val="00DC6AD2"/>
    <w:rsid w:val="00DD1D2C"/>
    <w:rsid w:val="00DD2D93"/>
    <w:rsid w:val="00DD4724"/>
    <w:rsid w:val="00DF18B7"/>
    <w:rsid w:val="00DF47A2"/>
    <w:rsid w:val="00E02DB5"/>
    <w:rsid w:val="00E03E5D"/>
    <w:rsid w:val="00E05E26"/>
    <w:rsid w:val="00E174CF"/>
    <w:rsid w:val="00E2792E"/>
    <w:rsid w:val="00E27E6A"/>
    <w:rsid w:val="00E30F93"/>
    <w:rsid w:val="00E324DC"/>
    <w:rsid w:val="00E34174"/>
    <w:rsid w:val="00E35ECC"/>
    <w:rsid w:val="00E42BE0"/>
    <w:rsid w:val="00E50268"/>
    <w:rsid w:val="00E5239C"/>
    <w:rsid w:val="00E52E84"/>
    <w:rsid w:val="00E53C50"/>
    <w:rsid w:val="00E55FC6"/>
    <w:rsid w:val="00E602CE"/>
    <w:rsid w:val="00E62164"/>
    <w:rsid w:val="00E6592A"/>
    <w:rsid w:val="00E67C45"/>
    <w:rsid w:val="00E72751"/>
    <w:rsid w:val="00E7459E"/>
    <w:rsid w:val="00E83C27"/>
    <w:rsid w:val="00E863B8"/>
    <w:rsid w:val="00E86648"/>
    <w:rsid w:val="00E934B6"/>
    <w:rsid w:val="00E944E1"/>
    <w:rsid w:val="00E9462F"/>
    <w:rsid w:val="00E973A6"/>
    <w:rsid w:val="00EA2C54"/>
    <w:rsid w:val="00EA3AAB"/>
    <w:rsid w:val="00EA6C65"/>
    <w:rsid w:val="00EB110C"/>
    <w:rsid w:val="00EB5FA8"/>
    <w:rsid w:val="00EB7607"/>
    <w:rsid w:val="00EC00DB"/>
    <w:rsid w:val="00EC144B"/>
    <w:rsid w:val="00EC1459"/>
    <w:rsid w:val="00EC2467"/>
    <w:rsid w:val="00EC2DA1"/>
    <w:rsid w:val="00EC6639"/>
    <w:rsid w:val="00ED42C6"/>
    <w:rsid w:val="00ED6C43"/>
    <w:rsid w:val="00ED6FB2"/>
    <w:rsid w:val="00EE15D2"/>
    <w:rsid w:val="00EE48D7"/>
    <w:rsid w:val="00EF03CB"/>
    <w:rsid w:val="00EF2B68"/>
    <w:rsid w:val="00EF38CA"/>
    <w:rsid w:val="00EF4168"/>
    <w:rsid w:val="00EF5661"/>
    <w:rsid w:val="00EF5965"/>
    <w:rsid w:val="00F0762D"/>
    <w:rsid w:val="00F10045"/>
    <w:rsid w:val="00F11655"/>
    <w:rsid w:val="00F12352"/>
    <w:rsid w:val="00F165B2"/>
    <w:rsid w:val="00F179E7"/>
    <w:rsid w:val="00F23040"/>
    <w:rsid w:val="00F248EC"/>
    <w:rsid w:val="00F26E6B"/>
    <w:rsid w:val="00F27695"/>
    <w:rsid w:val="00F27E94"/>
    <w:rsid w:val="00F374B5"/>
    <w:rsid w:val="00F40280"/>
    <w:rsid w:val="00F43FDB"/>
    <w:rsid w:val="00F47328"/>
    <w:rsid w:val="00F52D8C"/>
    <w:rsid w:val="00F536EE"/>
    <w:rsid w:val="00F5596E"/>
    <w:rsid w:val="00F56094"/>
    <w:rsid w:val="00F578DC"/>
    <w:rsid w:val="00F603F4"/>
    <w:rsid w:val="00F62C09"/>
    <w:rsid w:val="00F665A0"/>
    <w:rsid w:val="00F718AB"/>
    <w:rsid w:val="00F71B06"/>
    <w:rsid w:val="00F73265"/>
    <w:rsid w:val="00F7666C"/>
    <w:rsid w:val="00F80627"/>
    <w:rsid w:val="00F83B3A"/>
    <w:rsid w:val="00F83CD0"/>
    <w:rsid w:val="00F95DA3"/>
    <w:rsid w:val="00FA564F"/>
    <w:rsid w:val="00FA612E"/>
    <w:rsid w:val="00FA7089"/>
    <w:rsid w:val="00FB004B"/>
    <w:rsid w:val="00FC272E"/>
    <w:rsid w:val="00FC2CEA"/>
    <w:rsid w:val="00FD373B"/>
    <w:rsid w:val="00FD5084"/>
    <w:rsid w:val="00FD5B9E"/>
    <w:rsid w:val="00FD64D5"/>
    <w:rsid w:val="00FE16CC"/>
    <w:rsid w:val="00FE7CE8"/>
    <w:rsid w:val="00FF35B9"/>
    <w:rsid w:val="00FF521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B47AF2"/>
  <w15:docId w15:val="{AF425B14-3769-4240-8D18-00142DEDA2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bidi/>
    </w:pPr>
    <w:rPr>
      <w:lang w:eastAsia="he-IL"/>
    </w:rPr>
  </w:style>
  <w:style w:type="paragraph" w:styleId="1">
    <w:name w:val="heading 1"/>
    <w:aliases w:val="h1"/>
    <w:basedOn w:val="a0"/>
    <w:next w:val="a0"/>
    <w:qFormat/>
    <w:pPr>
      <w:widowControl w:val="0"/>
      <w:numPr>
        <w:numId w:val="4"/>
      </w:numPr>
      <w:spacing w:before="240" w:after="60"/>
      <w:outlineLvl w:val="0"/>
    </w:pPr>
    <w:rPr>
      <w:rFonts w:ascii="Arial" w:hAnsi="Arial"/>
      <w:b/>
      <w:bCs/>
      <w:kern w:val="28"/>
      <w:sz w:val="28"/>
      <w:szCs w:val="28"/>
    </w:rPr>
  </w:style>
  <w:style w:type="paragraph" w:styleId="2">
    <w:name w:val="heading 2"/>
    <w:aliases w:val="h2,heading 2"/>
    <w:basedOn w:val="a0"/>
    <w:qFormat/>
    <w:pPr>
      <w:numPr>
        <w:ilvl w:val="1"/>
        <w:numId w:val="4"/>
      </w:numPr>
      <w:bidi w:val="0"/>
      <w:spacing w:before="120" w:after="120"/>
      <w:outlineLvl w:val="1"/>
    </w:pPr>
    <w:rPr>
      <w:rFonts w:ascii="Arial" w:hAnsi="Arial"/>
      <w:bCs/>
      <w:sz w:val="24"/>
      <w:szCs w:val="24"/>
    </w:rPr>
  </w:style>
  <w:style w:type="paragraph" w:styleId="3">
    <w:name w:val="heading 3"/>
    <w:basedOn w:val="a0"/>
    <w:qFormat/>
    <w:pPr>
      <w:numPr>
        <w:ilvl w:val="2"/>
        <w:numId w:val="4"/>
      </w:numPr>
      <w:bidi w:val="0"/>
      <w:spacing w:before="120" w:after="120" w:line="320" w:lineRule="atLeast"/>
      <w:outlineLvl w:val="2"/>
    </w:pPr>
    <w:rPr>
      <w:rFonts w:ascii="Arial" w:hAnsi="Arial"/>
      <w:bCs/>
      <w:sz w:val="24"/>
      <w:szCs w:val="24"/>
    </w:rPr>
  </w:style>
  <w:style w:type="paragraph" w:styleId="4">
    <w:name w:val="heading 4"/>
    <w:basedOn w:val="a0"/>
    <w:next w:val="a0"/>
    <w:qFormat/>
    <w:pPr>
      <w:widowControl w:val="0"/>
      <w:numPr>
        <w:ilvl w:val="3"/>
        <w:numId w:val="4"/>
      </w:numPr>
      <w:bidi w:val="0"/>
      <w:spacing w:before="120" w:after="60" w:line="320" w:lineRule="atLeast"/>
      <w:outlineLvl w:val="3"/>
    </w:pPr>
    <w:rPr>
      <w:rFonts w:ascii="Arial" w:hAnsi="Arial"/>
      <w:bCs/>
      <w:iCs/>
      <w:sz w:val="24"/>
      <w:szCs w:val="24"/>
    </w:rPr>
  </w:style>
  <w:style w:type="paragraph" w:styleId="5">
    <w:name w:val="heading 5"/>
    <w:basedOn w:val="a0"/>
    <w:next w:val="a1"/>
    <w:qFormat/>
    <w:pPr>
      <w:keepNext/>
      <w:keepLines/>
      <w:numPr>
        <w:ilvl w:val="4"/>
        <w:numId w:val="4"/>
      </w:numPr>
      <w:tabs>
        <w:tab w:val="right" w:pos="1260"/>
      </w:tabs>
      <w:bidi w:val="0"/>
      <w:spacing w:before="240" w:after="120"/>
      <w:jc w:val="both"/>
      <w:outlineLvl w:val="4"/>
    </w:pPr>
    <w:rPr>
      <w:rFonts w:ascii="Times New" w:hAnsi="Times New" w:cs="Times New Roman"/>
      <w:spacing w:val="-4"/>
      <w:kern w:val="28"/>
      <w:sz w:val="26"/>
      <w:szCs w:val="26"/>
      <w:u w:val="single"/>
      <w:lang w:eastAsia="en-US" w:bidi="ar-SA"/>
    </w:rPr>
  </w:style>
  <w:style w:type="paragraph" w:styleId="6">
    <w:name w:val="heading 6"/>
    <w:basedOn w:val="a0"/>
    <w:next w:val="a0"/>
    <w:qFormat/>
    <w:pPr>
      <w:numPr>
        <w:ilvl w:val="5"/>
        <w:numId w:val="4"/>
      </w:numPr>
      <w:spacing w:before="240" w:after="60"/>
      <w:outlineLvl w:val="5"/>
    </w:pPr>
    <w:rPr>
      <w:rFonts w:cs="Times New Roman"/>
      <w:b/>
      <w:bCs/>
      <w:sz w:val="22"/>
      <w:szCs w:val="22"/>
    </w:rPr>
  </w:style>
  <w:style w:type="paragraph" w:styleId="7">
    <w:name w:val="heading 7"/>
    <w:basedOn w:val="a0"/>
    <w:next w:val="a0"/>
    <w:qFormat/>
    <w:pPr>
      <w:numPr>
        <w:ilvl w:val="6"/>
        <w:numId w:val="4"/>
      </w:numPr>
      <w:spacing w:before="240" w:after="60"/>
      <w:outlineLvl w:val="6"/>
    </w:pPr>
    <w:rPr>
      <w:rFonts w:cs="Times New Roman"/>
      <w:sz w:val="24"/>
      <w:szCs w:val="24"/>
    </w:rPr>
  </w:style>
  <w:style w:type="paragraph" w:styleId="8">
    <w:name w:val="heading 8"/>
    <w:basedOn w:val="a0"/>
    <w:next w:val="a0"/>
    <w:qFormat/>
    <w:pPr>
      <w:numPr>
        <w:ilvl w:val="7"/>
        <w:numId w:val="4"/>
      </w:numPr>
      <w:spacing w:before="240" w:after="60"/>
      <w:outlineLvl w:val="7"/>
    </w:pPr>
    <w:rPr>
      <w:rFonts w:ascii="Arial" w:hAnsi="Arial" w:cs="Times New Roman"/>
      <w:iCs/>
      <w:sz w:val="24"/>
      <w:szCs w:val="24"/>
    </w:rPr>
  </w:style>
  <w:style w:type="paragraph" w:styleId="9">
    <w:name w:val="heading 9"/>
    <w:basedOn w:val="a0"/>
    <w:next w:val="a0"/>
    <w:qFormat/>
    <w:pPr>
      <w:numPr>
        <w:ilvl w:val="8"/>
        <w:numId w:val="4"/>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0"/>
    <w:pPr>
      <w:tabs>
        <w:tab w:val="center" w:pos="4153"/>
        <w:tab w:val="right" w:pos="8306"/>
      </w:tabs>
    </w:pPr>
  </w:style>
  <w:style w:type="character" w:styleId="a6">
    <w:name w:val="page number"/>
    <w:basedOn w:val="a2"/>
  </w:style>
  <w:style w:type="paragraph" w:styleId="TOC1">
    <w:name w:val="toc 1"/>
    <w:basedOn w:val="a0"/>
    <w:next w:val="a0"/>
    <w:semiHidden/>
    <w:pPr>
      <w:tabs>
        <w:tab w:val="right" w:leader="dot" w:pos="8313"/>
      </w:tabs>
    </w:pPr>
  </w:style>
  <w:style w:type="paragraph" w:customStyle="1" w:styleId="Style1">
    <w:name w:val="Style1"/>
    <w:basedOn w:val="a0"/>
    <w:pPr>
      <w:tabs>
        <w:tab w:val="left" w:pos="851"/>
      </w:tabs>
      <w:bidi w:val="0"/>
      <w:spacing w:after="120" w:line="320" w:lineRule="atLeast"/>
      <w:ind w:left="1702" w:hanging="851"/>
    </w:pPr>
    <w:rPr>
      <w:rFonts w:ascii="Arial" w:hAnsi="Arial"/>
      <w:sz w:val="24"/>
    </w:rPr>
  </w:style>
  <w:style w:type="paragraph" w:customStyle="1" w:styleId="Style2">
    <w:name w:val="Style2"/>
    <w:basedOn w:val="a0"/>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pPr>
      <w:ind w:right="2552" w:hanging="851"/>
    </w:pPr>
  </w:style>
  <w:style w:type="paragraph" w:styleId="TOC2">
    <w:name w:val="toc 2"/>
    <w:basedOn w:val="a0"/>
    <w:next w:val="a0"/>
    <w:semiHidden/>
    <w:pPr>
      <w:tabs>
        <w:tab w:val="right" w:leader="dot" w:pos="8313"/>
      </w:tabs>
      <w:ind w:right="200"/>
    </w:pPr>
  </w:style>
  <w:style w:type="paragraph" w:styleId="TOC3">
    <w:name w:val="toc 3"/>
    <w:basedOn w:val="a0"/>
    <w:next w:val="a0"/>
    <w:semiHidden/>
    <w:pPr>
      <w:tabs>
        <w:tab w:val="right" w:leader="dot" w:pos="8313"/>
      </w:tabs>
      <w:ind w:right="400"/>
    </w:pPr>
  </w:style>
  <w:style w:type="paragraph" w:styleId="TOC4">
    <w:name w:val="toc 4"/>
    <w:basedOn w:val="a0"/>
    <w:next w:val="a0"/>
    <w:semiHidden/>
    <w:pPr>
      <w:tabs>
        <w:tab w:val="right" w:leader="dot" w:pos="8313"/>
      </w:tabs>
      <w:ind w:right="600"/>
    </w:pPr>
  </w:style>
  <w:style w:type="paragraph" w:styleId="TOC5">
    <w:name w:val="toc 5"/>
    <w:basedOn w:val="a0"/>
    <w:next w:val="a0"/>
    <w:semiHidden/>
    <w:pPr>
      <w:tabs>
        <w:tab w:val="right" w:leader="dot" w:pos="8313"/>
      </w:tabs>
      <w:ind w:right="800"/>
    </w:pPr>
  </w:style>
  <w:style w:type="paragraph" w:styleId="TOC6">
    <w:name w:val="toc 6"/>
    <w:basedOn w:val="a0"/>
    <w:next w:val="a0"/>
    <w:semiHidden/>
    <w:pPr>
      <w:tabs>
        <w:tab w:val="right" w:leader="dot" w:pos="8313"/>
      </w:tabs>
      <w:ind w:right="1000"/>
    </w:pPr>
  </w:style>
  <w:style w:type="paragraph" w:styleId="TOC7">
    <w:name w:val="toc 7"/>
    <w:basedOn w:val="a0"/>
    <w:next w:val="a0"/>
    <w:semiHidden/>
    <w:pPr>
      <w:tabs>
        <w:tab w:val="right" w:leader="dot" w:pos="8313"/>
      </w:tabs>
      <w:ind w:right="1200"/>
    </w:pPr>
  </w:style>
  <w:style w:type="paragraph" w:styleId="TOC8">
    <w:name w:val="toc 8"/>
    <w:basedOn w:val="a0"/>
    <w:next w:val="a0"/>
    <w:semiHidden/>
    <w:pPr>
      <w:tabs>
        <w:tab w:val="right" w:leader="dot" w:pos="8313"/>
      </w:tabs>
      <w:ind w:right="1400"/>
    </w:pPr>
  </w:style>
  <w:style w:type="paragraph" w:styleId="TOC9">
    <w:name w:val="toc 9"/>
    <w:basedOn w:val="a0"/>
    <w:next w:val="a0"/>
    <w:semiHidden/>
    <w:pPr>
      <w:tabs>
        <w:tab w:val="right" w:leader="dot" w:pos="8313"/>
      </w:tabs>
      <w:ind w:right="1600"/>
    </w:pPr>
  </w:style>
  <w:style w:type="paragraph" w:customStyle="1" w:styleId="10">
    <w:name w:val="סגנון1"/>
    <w:basedOn w:val="a0"/>
    <w:pPr>
      <w:tabs>
        <w:tab w:val="left" w:pos="567"/>
        <w:tab w:val="left" w:pos="1134"/>
        <w:tab w:val="left" w:pos="1701"/>
        <w:tab w:val="left" w:pos="2268"/>
        <w:tab w:val="left" w:pos="2835"/>
        <w:tab w:val="left" w:pos="5670"/>
      </w:tabs>
      <w:spacing w:after="120" w:line="320" w:lineRule="atLeast"/>
      <w:ind w:left="851"/>
      <w:jc w:val="both"/>
    </w:pPr>
    <w:rPr>
      <w:rFonts w:ascii="Arial" w:hAnsi="Arial" w:cs="David"/>
      <w:sz w:val="24"/>
      <w:szCs w:val="24"/>
    </w:rPr>
  </w:style>
  <w:style w:type="paragraph" w:styleId="a7">
    <w:name w:val="header"/>
    <w:basedOn w:val="a0"/>
    <w:pPr>
      <w:tabs>
        <w:tab w:val="center" w:pos="4153"/>
        <w:tab w:val="right" w:pos="8306"/>
      </w:tabs>
    </w:pPr>
  </w:style>
  <w:style w:type="paragraph" w:customStyle="1" w:styleId="TAC1">
    <w:name w:val="TAC1"/>
    <w:basedOn w:val="a0"/>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pPr>
      <w:ind w:right="198"/>
    </w:pPr>
  </w:style>
  <w:style w:type="paragraph" w:customStyle="1" w:styleId="TAC3">
    <w:name w:val="TAC3"/>
    <w:basedOn w:val="TAC1"/>
    <w:pPr>
      <w:spacing w:after="20"/>
      <w:ind w:right="403"/>
    </w:pPr>
  </w:style>
  <w:style w:type="paragraph" w:customStyle="1" w:styleId="style4">
    <w:name w:val="style4"/>
    <w:basedOn w:val="Style1"/>
    <w:pPr>
      <w:spacing w:after="0"/>
      <w:ind w:right="3403"/>
    </w:pPr>
  </w:style>
  <w:style w:type="paragraph" w:customStyle="1" w:styleId="text-1">
    <w:name w:val="text-1"/>
    <w:basedOn w:val="Style1"/>
    <w:pPr>
      <w:ind w:right="851" w:firstLine="0"/>
    </w:pPr>
  </w:style>
  <w:style w:type="paragraph" w:customStyle="1" w:styleId="text-2">
    <w:name w:val="text-2"/>
    <w:basedOn w:val="text-1"/>
    <w:pPr>
      <w:ind w:right="1702" w:hanging="851"/>
    </w:pPr>
  </w:style>
  <w:style w:type="paragraph" w:styleId="a1">
    <w:name w:val="Body Text"/>
    <w:basedOn w:val="a0"/>
    <w:pPr>
      <w:spacing w:after="120"/>
    </w:pPr>
  </w:style>
  <w:style w:type="paragraph" w:customStyle="1" w:styleId="20">
    <w:name w:val="סגנון2"/>
    <w:basedOn w:val="style4"/>
    <w:pPr>
      <w:spacing w:after="120"/>
      <w:ind w:left="3970" w:right="0"/>
    </w:pPr>
  </w:style>
  <w:style w:type="paragraph" w:customStyle="1" w:styleId="30">
    <w:name w:val="סגנון3"/>
    <w:basedOn w:val="3"/>
    <w:next w:val="4"/>
    <w:pPr>
      <w:numPr>
        <w:ilvl w:val="0"/>
        <w:numId w:val="0"/>
      </w:numPr>
      <w:tabs>
        <w:tab w:val="num" w:pos="851"/>
      </w:tabs>
      <w:ind w:left="851" w:hanging="851"/>
      <w:outlineLvl w:val="9"/>
    </w:pPr>
  </w:style>
  <w:style w:type="paragraph" w:customStyle="1" w:styleId="40">
    <w:name w:val="סגנון4"/>
    <w:basedOn w:val="4"/>
    <w:pPr>
      <w:numPr>
        <w:ilvl w:val="0"/>
        <w:numId w:val="0"/>
      </w:numPr>
      <w:tabs>
        <w:tab w:val="num" w:pos="1080"/>
      </w:tabs>
      <w:ind w:left="1702" w:right="1702" w:hanging="851"/>
      <w:outlineLvl w:val="9"/>
    </w:pPr>
    <w:rPr>
      <w:b/>
      <w:i/>
    </w:rPr>
  </w:style>
  <w:style w:type="paragraph" w:customStyle="1" w:styleId="50">
    <w:name w:val="סגנון5"/>
    <w:basedOn w:val="40"/>
    <w:pPr>
      <w:ind w:left="1134" w:right="1134" w:hanging="1134"/>
    </w:pPr>
    <w:rPr>
      <w:b w:val="0"/>
      <w:i w:val="0"/>
    </w:rPr>
  </w:style>
  <w:style w:type="paragraph" w:customStyle="1" w:styleId="a">
    <w:name w:val="a"/>
    <w:basedOn w:val="a0"/>
    <w:pPr>
      <w:numPr>
        <w:numId w:val="7"/>
      </w:numPr>
      <w:bidi w:val="0"/>
      <w:spacing w:before="120" w:after="120" w:line="320" w:lineRule="atLeast"/>
      <w:jc w:val="both"/>
    </w:pPr>
    <w:rPr>
      <w:rFonts w:ascii="Arial" w:hAnsi="Arial" w:cs="Arial"/>
      <w:spacing w:val="-5"/>
      <w:sz w:val="24"/>
      <w:szCs w:val="24"/>
      <w:lang w:eastAsia="en-US" w:bidi="ar-SA"/>
    </w:rPr>
  </w:style>
  <w:style w:type="paragraph" w:customStyle="1" w:styleId="a8">
    <w:name w:val="כותרת"/>
    <w:basedOn w:val="2"/>
    <w:pPr>
      <w:numPr>
        <w:ilvl w:val="0"/>
        <w:numId w:val="0"/>
      </w:numPr>
    </w:pPr>
    <w:rPr>
      <w:b/>
      <w:sz w:val="28"/>
      <w:szCs w:val="28"/>
    </w:rPr>
  </w:style>
  <w:style w:type="paragraph" w:customStyle="1" w:styleId="1CharChar">
    <w:name w:val="תו1 תו תו Char Char תו תו"/>
    <w:basedOn w:val="a0"/>
    <w:rsid w:val="00942B77"/>
    <w:pPr>
      <w:bidi w:val="0"/>
      <w:spacing w:after="160" w:line="240" w:lineRule="exact"/>
    </w:pPr>
    <w:rPr>
      <w:rFonts w:ascii="Verdana" w:hAnsi="Verdana" w:cs="Times New Roman"/>
      <w:lang w:eastAsia="en-US" w:bidi="ar-SA"/>
    </w:rPr>
  </w:style>
  <w:style w:type="character" w:styleId="a9">
    <w:name w:val="annotation reference"/>
    <w:basedOn w:val="a2"/>
    <w:uiPriority w:val="99"/>
    <w:semiHidden/>
    <w:unhideWhenUsed/>
    <w:rsid w:val="00E602CE"/>
    <w:rPr>
      <w:sz w:val="16"/>
      <w:szCs w:val="16"/>
    </w:rPr>
  </w:style>
  <w:style w:type="paragraph" w:styleId="aa">
    <w:name w:val="annotation text"/>
    <w:basedOn w:val="a0"/>
    <w:link w:val="ab"/>
    <w:uiPriority w:val="99"/>
    <w:unhideWhenUsed/>
    <w:rsid w:val="00E602CE"/>
  </w:style>
  <w:style w:type="character" w:customStyle="1" w:styleId="ab">
    <w:name w:val="טקסט הערה תו"/>
    <w:basedOn w:val="a2"/>
    <w:link w:val="aa"/>
    <w:uiPriority w:val="99"/>
    <w:rsid w:val="00E602CE"/>
    <w:rPr>
      <w:lang w:eastAsia="he-IL"/>
    </w:rPr>
  </w:style>
  <w:style w:type="paragraph" w:styleId="ac">
    <w:name w:val="annotation subject"/>
    <w:basedOn w:val="aa"/>
    <w:next w:val="aa"/>
    <w:link w:val="ad"/>
    <w:uiPriority w:val="99"/>
    <w:semiHidden/>
    <w:unhideWhenUsed/>
    <w:rsid w:val="00E602CE"/>
    <w:rPr>
      <w:b/>
      <w:bCs/>
    </w:rPr>
  </w:style>
  <w:style w:type="character" w:customStyle="1" w:styleId="ad">
    <w:name w:val="נושא הערה תו"/>
    <w:basedOn w:val="ab"/>
    <w:link w:val="ac"/>
    <w:uiPriority w:val="99"/>
    <w:semiHidden/>
    <w:rsid w:val="00E602CE"/>
    <w:rPr>
      <w:b/>
      <w:bCs/>
      <w:lang w:eastAsia="he-IL"/>
    </w:rPr>
  </w:style>
  <w:style w:type="paragraph" w:styleId="ae">
    <w:name w:val="Balloon Text"/>
    <w:basedOn w:val="a0"/>
    <w:link w:val="af"/>
    <w:uiPriority w:val="99"/>
    <w:semiHidden/>
    <w:unhideWhenUsed/>
    <w:rsid w:val="00E602CE"/>
    <w:rPr>
      <w:rFonts w:ascii="Tahoma" w:hAnsi="Tahoma" w:cs="Tahoma"/>
      <w:sz w:val="16"/>
      <w:szCs w:val="16"/>
    </w:rPr>
  </w:style>
  <w:style w:type="character" w:customStyle="1" w:styleId="af">
    <w:name w:val="טקסט בלונים תו"/>
    <w:basedOn w:val="a2"/>
    <w:link w:val="ae"/>
    <w:uiPriority w:val="99"/>
    <w:semiHidden/>
    <w:rsid w:val="00E602CE"/>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CD3A9-F4EC-45E9-990B-6CFE06714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5</TotalTime>
  <Pages>23</Pages>
  <Words>3441</Words>
  <Characters>18177</Characters>
  <Application>Microsoft Office Word</Application>
  <DocSecurity>0</DocSecurity>
  <Lines>151</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Site Operation</vt:lpstr>
      <vt:lpstr>Site Operation</vt:lpstr>
    </vt:vector>
  </TitlesOfParts>
  <Company/>
  <LinksUpToDate>false</LinksUpToDate>
  <CharactersWithSpaces>21575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Site Operation</dc:title>
  <dc:creator>ada R</dc:creator>
  <cp:lastModifiedBy>Neri Yung</cp:lastModifiedBy>
  <cp:revision>9</cp:revision>
  <cp:lastPrinted>2019-07-22T06:43:00Z</cp:lastPrinted>
  <dcterms:created xsi:type="dcterms:W3CDTF">2019-06-16T15:34:00Z</dcterms:created>
  <dcterms:modified xsi:type="dcterms:W3CDTF">2019-09-01T11:40:00Z</dcterms:modified>
</cp:coreProperties>
</file>